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549" w:rsidRDefault="00F0372B">
      <w:bookmarkStart w:id="0" w:name="_GoBack"/>
      <w:bookmarkEnd w:id="0"/>
      <w:r>
        <w:t>Årsmøte Hallingen Hestesportsklubb 14 februar 2017</w:t>
      </w:r>
    </w:p>
    <w:p w:rsidR="00F0372B" w:rsidRDefault="00F0372B"/>
    <w:p w:rsidR="00F0372B" w:rsidRDefault="00F0372B">
      <w:r>
        <w:t>Iren ønsker velkommen.</w:t>
      </w:r>
    </w:p>
    <w:p w:rsidR="00F0372B" w:rsidRDefault="00F0372B" w:rsidP="00F0372B">
      <w:pPr>
        <w:pStyle w:val="Listeavsnitt"/>
        <w:numPr>
          <w:ilvl w:val="0"/>
          <w:numId w:val="1"/>
        </w:numPr>
      </w:pPr>
      <w:r>
        <w:t>Godkjenning av innkalling og saksliste</w:t>
      </w:r>
    </w:p>
    <w:p w:rsidR="00F0372B" w:rsidRDefault="00F0372B" w:rsidP="00F0372B">
      <w:pPr>
        <w:pStyle w:val="Listeavsnitt"/>
        <w:numPr>
          <w:ilvl w:val="0"/>
          <w:numId w:val="1"/>
        </w:numPr>
      </w:pPr>
      <w:r>
        <w:t>Valg av møteleder: Iren</w:t>
      </w:r>
    </w:p>
    <w:p w:rsidR="00F0372B" w:rsidRDefault="00F0372B" w:rsidP="00C211D6">
      <w:pPr>
        <w:pStyle w:val="Listeavsnitt"/>
        <w:numPr>
          <w:ilvl w:val="0"/>
          <w:numId w:val="1"/>
        </w:numPr>
      </w:pPr>
      <w:r>
        <w:t>2 til å signere protokollen: Synne og Vigdis</w:t>
      </w:r>
      <w:r w:rsidR="00C211D6">
        <w:tab/>
      </w:r>
    </w:p>
    <w:p w:rsidR="00C211D6" w:rsidRDefault="00C211D6" w:rsidP="00C211D6">
      <w:pPr>
        <w:pStyle w:val="Listeavsnitt"/>
        <w:numPr>
          <w:ilvl w:val="0"/>
          <w:numId w:val="1"/>
        </w:numPr>
      </w:pPr>
      <w:r>
        <w:t>Hedvig leser årsmeldinga</w:t>
      </w:r>
    </w:p>
    <w:p w:rsidR="00C211D6" w:rsidRDefault="00C211D6" w:rsidP="00C211D6">
      <w:pPr>
        <w:pStyle w:val="Listeavsnitt"/>
        <w:numPr>
          <w:ilvl w:val="0"/>
          <w:numId w:val="1"/>
        </w:numPr>
      </w:pPr>
      <w:r>
        <w:t>Jan Håvard leser opp regnskapet.</w:t>
      </w:r>
      <w:r w:rsidR="00783B09">
        <w:t xml:space="preserve"> </w:t>
      </w:r>
      <w:r w:rsidR="00033AB4">
        <w:t>Bør gjøre mer regelmessige kassaoppgjør. Kassabeholdningen må også telles 31/12 hve</w:t>
      </w:r>
      <w:r w:rsidR="00783B09">
        <w:t>r</w:t>
      </w:r>
      <w:r w:rsidR="00033AB4">
        <w:t>t år..</w:t>
      </w:r>
    </w:p>
    <w:p w:rsidR="00033AB4" w:rsidRDefault="00C211D6" w:rsidP="00C211D6">
      <w:pPr>
        <w:pStyle w:val="Listeavsnitt"/>
        <w:numPr>
          <w:ilvl w:val="1"/>
          <w:numId w:val="1"/>
        </w:numPr>
      </w:pPr>
      <w:r>
        <w:t xml:space="preserve">Resultat:  </w:t>
      </w:r>
      <w:r w:rsidR="00B92828">
        <w:t>Medlemskonti</w:t>
      </w:r>
      <w:r w:rsidR="00783B09">
        <w:t>n</w:t>
      </w:r>
      <w:r w:rsidR="00B92828">
        <w:t>gentene har gått ned. K</w:t>
      </w:r>
      <w:r w:rsidR="004013E5">
        <w:t>an være</w:t>
      </w:r>
      <w:r w:rsidR="00B92828">
        <w:t xml:space="preserve"> gebyr?</w:t>
      </w:r>
      <w:r w:rsidR="004013E5">
        <w:t xml:space="preserve"> Årsresultat på 6232,-</w:t>
      </w:r>
    </w:p>
    <w:p w:rsidR="00033AB4" w:rsidRDefault="00033AB4" w:rsidP="00C211D6">
      <w:pPr>
        <w:pStyle w:val="Listeavsnitt"/>
        <w:numPr>
          <w:ilvl w:val="1"/>
          <w:numId w:val="1"/>
        </w:numPr>
      </w:pPr>
      <w:r>
        <w:t>Det etterlyses varetelling, må gjøres neste år.</w:t>
      </w:r>
    </w:p>
    <w:p w:rsidR="00033AB4" w:rsidRDefault="00033AB4" w:rsidP="00C211D6">
      <w:pPr>
        <w:pStyle w:val="Listeavsnitt"/>
        <w:numPr>
          <w:ilvl w:val="1"/>
          <w:numId w:val="1"/>
        </w:numPr>
      </w:pPr>
      <w:r>
        <w:t>Klubben har eiendeler på 106.278,-</w:t>
      </w:r>
    </w:p>
    <w:p w:rsidR="00033AB4" w:rsidRDefault="00B92828" w:rsidP="00033AB4">
      <w:pPr>
        <w:pStyle w:val="Listeavsnitt"/>
        <w:numPr>
          <w:ilvl w:val="1"/>
          <w:numId w:val="1"/>
        </w:numPr>
      </w:pPr>
      <w:r>
        <w:t xml:space="preserve"> </w:t>
      </w:r>
      <w:r w:rsidR="00033AB4">
        <w:t>Bør gjøre mer regelmessige kassaoppgjør. Kassabeholdningen må også telles 31/12 hvert år..</w:t>
      </w:r>
    </w:p>
    <w:p w:rsidR="00033AB4" w:rsidRDefault="00033AB4" w:rsidP="00033AB4">
      <w:pPr>
        <w:pStyle w:val="Listeavsnitt"/>
        <w:numPr>
          <w:ilvl w:val="1"/>
          <w:numId w:val="1"/>
        </w:numPr>
      </w:pPr>
      <w:r>
        <w:t>Regnskapet er revidert av Rannveig og Reidun: Regnskapet er revidert med oppmoding om at regnskapsførers kommentarer blir tatt til etterretning.</w:t>
      </w:r>
    </w:p>
    <w:p w:rsidR="00474CA1" w:rsidRDefault="00033AB4" w:rsidP="00474CA1">
      <w:pPr>
        <w:pStyle w:val="Listeavsnitt"/>
        <w:numPr>
          <w:ilvl w:val="1"/>
          <w:numId w:val="1"/>
        </w:numPr>
      </w:pPr>
      <w:r>
        <w:t>Årsmøtet godkjenner r</w:t>
      </w:r>
      <w:r w:rsidR="00474CA1">
        <w:t>egnskapet</w:t>
      </w:r>
    </w:p>
    <w:p w:rsidR="00474CA1" w:rsidRDefault="00783B09" w:rsidP="001E1245">
      <w:pPr>
        <w:pStyle w:val="Listeavsnitt"/>
        <w:numPr>
          <w:ilvl w:val="0"/>
          <w:numId w:val="1"/>
        </w:numPr>
      </w:pPr>
      <w:r>
        <w:t>V</w:t>
      </w:r>
      <w:r w:rsidR="00474CA1">
        <w:t xml:space="preserve">alg av nytt styre. Leder av Valgkomiteen Marianne </w:t>
      </w:r>
      <w:proofErr w:type="spellStart"/>
      <w:r w:rsidR="00474CA1">
        <w:t>Laa</w:t>
      </w:r>
      <w:proofErr w:type="spellEnd"/>
      <w:r w:rsidR="00474CA1">
        <w:t xml:space="preserve"> leser opp</w:t>
      </w:r>
      <w:r w:rsidR="001E1245">
        <w:t xml:space="preserve"> innstillingen: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>Leder: Sissel Skrindo</w:t>
      </w:r>
      <w:r w:rsidR="003D3498">
        <w:t xml:space="preserve"> (1 år)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>Nestleder: Iren Lunde Elstad</w:t>
      </w:r>
      <w:r w:rsidR="003D3498">
        <w:t xml:space="preserve"> (2 år)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>Kasserer: Hege Falck-Andersen (2 år)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>Sekretær: Hedvig Johanne Rud (1 år igjen)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 xml:space="preserve">Fast medlem: Olav Andres </w:t>
      </w:r>
      <w:proofErr w:type="spellStart"/>
      <w:r>
        <w:t>Ådnegard</w:t>
      </w:r>
      <w:proofErr w:type="spellEnd"/>
      <w:r w:rsidR="004013E5">
        <w:t xml:space="preserve"> (Gjeldokk Hestesenter)</w:t>
      </w:r>
    </w:p>
    <w:p w:rsidR="001E1245" w:rsidRDefault="001E1245" w:rsidP="001E1245">
      <w:pPr>
        <w:pStyle w:val="Listeavsnitt"/>
        <w:numPr>
          <w:ilvl w:val="1"/>
          <w:numId w:val="1"/>
        </w:numPr>
      </w:pPr>
      <w:r>
        <w:t xml:space="preserve">Fast medlem: </w:t>
      </w:r>
      <w:r w:rsidR="00A918F4">
        <w:t xml:space="preserve">Irene </w:t>
      </w:r>
      <w:proofErr w:type="spellStart"/>
      <w:r w:rsidR="00A918F4">
        <w:t>Storeskar</w:t>
      </w:r>
      <w:proofErr w:type="spellEnd"/>
      <w:r w:rsidR="004013E5">
        <w:t xml:space="preserve"> (Skaga Ridesenter)</w:t>
      </w:r>
    </w:p>
    <w:p w:rsidR="00A918F4" w:rsidRDefault="00A918F4" w:rsidP="001E1245">
      <w:pPr>
        <w:pStyle w:val="Listeavsnitt"/>
        <w:numPr>
          <w:ilvl w:val="1"/>
          <w:numId w:val="1"/>
        </w:numPr>
      </w:pPr>
      <w:r>
        <w:t>Fast medlem (åpna for dette på årsmøtet i fjor): Marie Thorson</w:t>
      </w:r>
      <w:r w:rsidR="004013E5">
        <w:t xml:space="preserve"> (</w:t>
      </w:r>
      <w:proofErr w:type="spellStart"/>
      <w:r w:rsidR="004013E5">
        <w:t>Langedrag</w:t>
      </w:r>
      <w:proofErr w:type="spellEnd"/>
      <w:r w:rsidR="004013E5">
        <w:t>)</w:t>
      </w:r>
    </w:p>
    <w:p w:rsidR="00A918F4" w:rsidRDefault="00A918F4" w:rsidP="001E1245">
      <w:pPr>
        <w:pStyle w:val="Listeavsnitt"/>
        <w:numPr>
          <w:ilvl w:val="1"/>
          <w:numId w:val="1"/>
        </w:numPr>
      </w:pPr>
      <w:r>
        <w:t>Varamedlem: Kaia Nygård</w:t>
      </w:r>
      <w:r w:rsidR="003D3498">
        <w:t xml:space="preserve"> (1 år)</w:t>
      </w:r>
    </w:p>
    <w:p w:rsidR="00A918F4" w:rsidRDefault="00A918F4" w:rsidP="001E1245">
      <w:pPr>
        <w:pStyle w:val="Listeavsnitt"/>
        <w:numPr>
          <w:ilvl w:val="1"/>
          <w:numId w:val="1"/>
        </w:numPr>
      </w:pPr>
      <w:r>
        <w:t>Varamedlem: Vigdis Danielsen</w:t>
      </w:r>
      <w:r w:rsidR="003D3498">
        <w:t xml:space="preserve"> (2 år)</w:t>
      </w:r>
    </w:p>
    <w:p w:rsidR="00A918F4" w:rsidRDefault="00A918F4" w:rsidP="001E1245">
      <w:pPr>
        <w:pStyle w:val="Listeavsnitt"/>
        <w:numPr>
          <w:ilvl w:val="1"/>
          <w:numId w:val="1"/>
        </w:numPr>
      </w:pPr>
      <w:r>
        <w:t xml:space="preserve">Juniorrepresentanter: Ingebjørg </w:t>
      </w:r>
      <w:proofErr w:type="spellStart"/>
      <w:r>
        <w:t>Ådnegard</w:t>
      </w:r>
      <w:proofErr w:type="spellEnd"/>
      <w:r w:rsidR="003D3498">
        <w:t xml:space="preserve"> (1år)</w:t>
      </w:r>
      <w:r>
        <w:t xml:space="preserve"> og And</w:t>
      </w:r>
      <w:r w:rsidR="003D3498">
        <w:t>r</w:t>
      </w:r>
      <w:r>
        <w:t xml:space="preserve">ine </w:t>
      </w:r>
      <w:proofErr w:type="spellStart"/>
      <w:r>
        <w:t>Bøygaard</w:t>
      </w:r>
      <w:proofErr w:type="spellEnd"/>
      <w:r w:rsidR="003D3498">
        <w:t xml:space="preserve"> (1 år)</w:t>
      </w:r>
    </w:p>
    <w:p w:rsidR="00A918F4" w:rsidRDefault="00A918F4" w:rsidP="001E1245">
      <w:pPr>
        <w:pStyle w:val="Listeavsnitt"/>
        <w:numPr>
          <w:ilvl w:val="1"/>
          <w:numId w:val="1"/>
        </w:numPr>
      </w:pPr>
      <w:r>
        <w:t>Juniorkoordinatorer: Mona Vibe</w:t>
      </w:r>
      <w:r w:rsidR="003D3498">
        <w:t xml:space="preserve"> (1 år)</w:t>
      </w:r>
      <w:r>
        <w:t xml:space="preserve"> og Gro Offerda</w:t>
      </w:r>
      <w:r w:rsidR="004013E5">
        <w:t>l</w:t>
      </w:r>
      <w:r w:rsidR="003D3498">
        <w:t xml:space="preserve"> (1 år)</w:t>
      </w:r>
    </w:p>
    <w:p w:rsidR="00A918F4" w:rsidRDefault="00A918F4" w:rsidP="00A918F4">
      <w:pPr>
        <w:pStyle w:val="Listeavsnitt"/>
        <w:ind w:left="1440"/>
      </w:pPr>
    </w:p>
    <w:p w:rsidR="00A918F4" w:rsidRDefault="00A918F4" w:rsidP="00A918F4">
      <w:pPr>
        <w:pStyle w:val="Listeavsnitt"/>
        <w:numPr>
          <w:ilvl w:val="1"/>
          <w:numId w:val="1"/>
        </w:numPr>
      </w:pPr>
      <w:r>
        <w:t>Stevnekomiteene:</w:t>
      </w:r>
    </w:p>
    <w:p w:rsidR="00A918F4" w:rsidRDefault="00A918F4" w:rsidP="00A918F4">
      <w:pPr>
        <w:pStyle w:val="Listeavsnitt"/>
      </w:pPr>
    </w:p>
    <w:p w:rsidR="00A918F4" w:rsidRDefault="00A918F4" w:rsidP="00A918F4">
      <w:pPr>
        <w:pStyle w:val="Listeavsnitt"/>
        <w:ind w:left="1440"/>
      </w:pPr>
      <w:r>
        <w:t xml:space="preserve">Distanse :Leder: Kaia Nygård </w:t>
      </w:r>
    </w:p>
    <w:p w:rsidR="00A918F4" w:rsidRDefault="00A918F4" w:rsidP="00A918F4">
      <w:pPr>
        <w:pStyle w:val="Listeavsnitt"/>
        <w:ind w:left="1440"/>
      </w:pPr>
      <w:r>
        <w:tab/>
        <w:t xml:space="preserve">    Mari Ekra</w:t>
      </w:r>
    </w:p>
    <w:p w:rsidR="00A918F4" w:rsidRDefault="00A918F4" w:rsidP="00A918F4">
      <w:pPr>
        <w:pStyle w:val="Listeavsnitt"/>
        <w:ind w:left="1440"/>
      </w:pPr>
      <w:r>
        <w:t xml:space="preserve">                 (Kai </w:t>
      </w:r>
      <w:proofErr w:type="spellStart"/>
      <w:r>
        <w:t>Listøen</w:t>
      </w:r>
      <w:proofErr w:type="spellEnd"/>
      <w:r>
        <w:t>)</w:t>
      </w:r>
    </w:p>
    <w:p w:rsidR="00A918F4" w:rsidRDefault="00A918F4" w:rsidP="00A918F4">
      <w:pPr>
        <w:pStyle w:val="Listeavsnitt"/>
        <w:ind w:left="1440"/>
      </w:pPr>
    </w:p>
    <w:p w:rsidR="00A918F4" w:rsidRDefault="00A918F4" w:rsidP="00A918F4">
      <w:pPr>
        <w:pStyle w:val="Listeavsnitt"/>
        <w:ind w:left="1440"/>
      </w:pPr>
      <w:r>
        <w:t>Sprang og dressur: Leder: Hege Falck-Andersen</w:t>
      </w:r>
    </w:p>
    <w:p w:rsidR="00A918F4" w:rsidRDefault="003D3498" w:rsidP="00A918F4">
      <w:pPr>
        <w:pStyle w:val="Listeavsnitt"/>
        <w:ind w:left="1440"/>
      </w:pPr>
      <w:r>
        <w:tab/>
        <w:t xml:space="preserve">    </w:t>
      </w:r>
      <w:r w:rsidR="00A918F4">
        <w:t xml:space="preserve">Kristina Hefte </w:t>
      </w:r>
      <w:proofErr w:type="spellStart"/>
      <w:r w:rsidR="00A918F4">
        <w:t>Gudbrandsgard</w:t>
      </w:r>
      <w:proofErr w:type="spellEnd"/>
      <w:r w:rsidR="00A918F4">
        <w:t xml:space="preserve">, Egil Lybekk, Liv Marit Lien, Synne Håheim,        </w:t>
      </w:r>
    </w:p>
    <w:p w:rsidR="003D3498" w:rsidRDefault="00A918F4" w:rsidP="00A918F4">
      <w:pPr>
        <w:pStyle w:val="Listeavsnitt"/>
        <w:ind w:left="1440"/>
      </w:pPr>
      <w:r>
        <w:tab/>
      </w:r>
      <w:r w:rsidR="003D3498">
        <w:t xml:space="preserve">   </w:t>
      </w:r>
      <w:r>
        <w:t xml:space="preserve"> Eva</w:t>
      </w:r>
      <w:r w:rsidR="003D3498">
        <w:t xml:space="preserve"> S.</w:t>
      </w:r>
      <w:r>
        <w:t xml:space="preserve"> </w:t>
      </w:r>
      <w:proofErr w:type="spellStart"/>
      <w:r>
        <w:t>Østro</w:t>
      </w:r>
      <w:proofErr w:type="spellEnd"/>
    </w:p>
    <w:p w:rsidR="003D3498" w:rsidRDefault="003D3498" w:rsidP="003D3498"/>
    <w:p w:rsidR="003D3498" w:rsidRDefault="003D3498" w:rsidP="003D3498">
      <w:pPr>
        <w:pStyle w:val="Listeavsnitt"/>
        <w:numPr>
          <w:ilvl w:val="1"/>
          <w:numId w:val="1"/>
        </w:numPr>
      </w:pPr>
      <w:r>
        <w:t xml:space="preserve">Valgkomité: Marianne </w:t>
      </w:r>
      <w:proofErr w:type="spellStart"/>
      <w:r>
        <w:t>Laa</w:t>
      </w:r>
      <w:proofErr w:type="spellEnd"/>
      <w:r>
        <w:t xml:space="preserve"> (leder) og Synne Håheim</w:t>
      </w:r>
    </w:p>
    <w:p w:rsidR="003D3498" w:rsidRDefault="003D3498" w:rsidP="003D3498">
      <w:pPr>
        <w:pStyle w:val="Listeavsnitt"/>
        <w:numPr>
          <w:ilvl w:val="1"/>
          <w:numId w:val="1"/>
        </w:numPr>
      </w:pPr>
      <w:r>
        <w:lastRenderedPageBreak/>
        <w:t>Revisorer: Rannveig Øygardslia og Reidun Aaker</w:t>
      </w:r>
    </w:p>
    <w:p w:rsidR="003D3498" w:rsidRDefault="003D3498" w:rsidP="00A918F4">
      <w:pPr>
        <w:pStyle w:val="Listeavsnitt"/>
        <w:ind w:left="1440"/>
      </w:pPr>
    </w:p>
    <w:p w:rsidR="00A918F4" w:rsidRDefault="00A918F4" w:rsidP="003D3498">
      <w:r>
        <w:tab/>
      </w:r>
      <w:r w:rsidR="00783B09">
        <w:t xml:space="preserve">               Styret, komiteene og revisorer blir enstemmig vedtatt og </w:t>
      </w:r>
      <w:proofErr w:type="spellStart"/>
      <w:r w:rsidR="00783B09">
        <w:t>innstatt</w:t>
      </w:r>
      <w:proofErr w:type="spellEnd"/>
      <w:r w:rsidR="00783B09">
        <w:t>.</w:t>
      </w:r>
      <w:r>
        <w:t xml:space="preserve"> </w:t>
      </w:r>
    </w:p>
    <w:p w:rsidR="00A918F4" w:rsidRDefault="00A918F4" w:rsidP="00A918F4">
      <w:pPr>
        <w:pStyle w:val="Listeavsnitt"/>
        <w:ind w:left="1440"/>
      </w:pPr>
    </w:p>
    <w:p w:rsidR="00474CA1" w:rsidRDefault="00474CA1" w:rsidP="00474CA1">
      <w:r>
        <w:t xml:space="preserve">          7.)</w:t>
      </w:r>
      <w:proofErr w:type="spellStart"/>
      <w:r>
        <w:t>Eventuellt</w:t>
      </w:r>
      <w:proofErr w:type="spellEnd"/>
      <w:r>
        <w:t xml:space="preserve">: Iren anmoder alle om å registrere Grasrotandelen i klubbens favør. </w:t>
      </w:r>
    </w:p>
    <w:p w:rsidR="00474CA1" w:rsidRDefault="00474CA1" w:rsidP="00474CA1">
      <w:r>
        <w:t xml:space="preserve">          </w:t>
      </w:r>
      <w:r w:rsidR="003D3498">
        <w:t xml:space="preserve"> </w:t>
      </w:r>
      <w:r w:rsidR="003D3498">
        <w:tab/>
      </w:r>
      <w:r w:rsidR="003D3498">
        <w:tab/>
        <w:t xml:space="preserve">      </w:t>
      </w:r>
      <w:r>
        <w:t xml:space="preserve"> Iren informerer om </w:t>
      </w:r>
      <w:proofErr w:type="spellStart"/>
      <w:r>
        <w:t>Ryttertinget</w:t>
      </w:r>
      <w:proofErr w:type="spellEnd"/>
      <w:r>
        <w:t>, her trenger vi 2 representanter.</w:t>
      </w:r>
    </w:p>
    <w:p w:rsidR="001E1245" w:rsidRDefault="003D3498" w:rsidP="00474CA1">
      <w:r>
        <w:t xml:space="preserve">                     </w:t>
      </w:r>
      <w:r w:rsidR="001E1245">
        <w:t>Hege holder et rørende lysbildeshow og takker Iren for innsatsen som leder i 10 år!!!</w:t>
      </w:r>
    </w:p>
    <w:p w:rsidR="003D3498" w:rsidRDefault="003D3498" w:rsidP="00474CA1"/>
    <w:p w:rsidR="003D3498" w:rsidRDefault="003D3498" w:rsidP="00474CA1"/>
    <w:p w:rsidR="003D3498" w:rsidRDefault="003D3498" w:rsidP="00474CA1"/>
    <w:p w:rsidR="003D3498" w:rsidRDefault="003D3498" w:rsidP="00474CA1">
      <w:r>
        <w:t>Gol, 14 februar 2017</w:t>
      </w:r>
    </w:p>
    <w:sectPr w:rsidR="003D3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13E5F"/>
    <w:multiLevelType w:val="hybridMultilevel"/>
    <w:tmpl w:val="8774EFB4"/>
    <w:lvl w:ilvl="0" w:tplc="668A29F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72B"/>
    <w:rsid w:val="00033AB4"/>
    <w:rsid w:val="000E2B37"/>
    <w:rsid w:val="001E1245"/>
    <w:rsid w:val="0031602B"/>
    <w:rsid w:val="003D3498"/>
    <w:rsid w:val="004013E5"/>
    <w:rsid w:val="00474CA1"/>
    <w:rsid w:val="00783B09"/>
    <w:rsid w:val="00A918F4"/>
    <w:rsid w:val="00AD613D"/>
    <w:rsid w:val="00B92828"/>
    <w:rsid w:val="00C211D6"/>
    <w:rsid w:val="00D03A97"/>
    <w:rsid w:val="00F0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2E6A8-3343-4FDC-9F55-FD783D00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3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25667A8B</Template>
  <TotalTime>0</TotalTime>
  <Pages>2</Pages>
  <Words>335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Elkjop Aal</dc:creator>
  <cp:lastModifiedBy>Sissel Skrindo</cp:lastModifiedBy>
  <cp:revision>2</cp:revision>
  <dcterms:created xsi:type="dcterms:W3CDTF">2017-02-21T21:13:00Z</dcterms:created>
  <dcterms:modified xsi:type="dcterms:W3CDTF">2017-02-21T21:13:00Z</dcterms:modified>
</cp:coreProperties>
</file>