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3C6C6" w14:textId="280EFC0E" w:rsidR="00BD0244" w:rsidRDefault="00BD0244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8"/>
          <w:szCs w:val="28"/>
        </w:rPr>
      </w:pPr>
      <w:r w:rsidRPr="00BD0244">
        <w:rPr>
          <w:rFonts w:asciiTheme="minorHAnsi" w:hAnsiTheme="minorHAnsi"/>
          <w:sz w:val="28"/>
          <w:szCs w:val="28"/>
        </w:rPr>
        <w:t>Til</w:t>
      </w:r>
    </w:p>
    <w:p w14:paraId="78ED63CE" w14:textId="77777777" w:rsidR="00BD0244" w:rsidRPr="00BD0244" w:rsidRDefault="00BD0244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M</w:t>
      </w:r>
      <w:r w:rsidRPr="00BD0244">
        <w:rPr>
          <w:rFonts w:asciiTheme="minorHAnsi" w:hAnsiTheme="minorHAnsi"/>
          <w:sz w:val="28"/>
          <w:szCs w:val="28"/>
        </w:rPr>
        <w:t>edlemmene i Skaun idrettslag.</w:t>
      </w:r>
    </w:p>
    <w:p w14:paraId="461AD9C9" w14:textId="1FB37243" w:rsidR="00F173D6" w:rsidRPr="00A62F13" w:rsidRDefault="00BD0244" w:rsidP="00F173D6">
      <w:pPr>
        <w:autoSpaceDE w:val="0"/>
        <w:autoSpaceDN w:val="0"/>
        <w:adjustRightInd w:val="0"/>
        <w:spacing w:before="100" w:after="100"/>
        <w:jc w:val="right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Skaun, </w:t>
      </w:r>
      <w:r w:rsidR="00DE1718">
        <w:rPr>
          <w:rFonts w:asciiTheme="minorHAnsi" w:hAnsiTheme="minorHAnsi"/>
          <w:sz w:val="22"/>
          <w:szCs w:val="22"/>
        </w:rPr>
        <w:t>15.02.21</w:t>
      </w:r>
    </w:p>
    <w:p w14:paraId="0F21C8EB" w14:textId="77777777" w:rsidR="00BD0244" w:rsidRPr="00BD0244" w:rsidRDefault="00BD0244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8"/>
          <w:szCs w:val="28"/>
        </w:rPr>
      </w:pPr>
    </w:p>
    <w:p w14:paraId="32868D8E" w14:textId="77777777" w:rsidR="00DE1718" w:rsidRDefault="00DE1718" w:rsidP="00166ACA">
      <w:pPr>
        <w:autoSpaceDE w:val="0"/>
        <w:autoSpaceDN w:val="0"/>
        <w:adjustRightInd w:val="0"/>
        <w:spacing w:before="100" w:after="100"/>
        <w:rPr>
          <w:rFonts w:asciiTheme="majorHAnsi" w:hAnsiTheme="majorHAnsi"/>
          <w:b/>
          <w:sz w:val="40"/>
          <w:szCs w:val="40"/>
        </w:rPr>
      </w:pPr>
    </w:p>
    <w:p w14:paraId="399BC690" w14:textId="77777777" w:rsidR="00DE1718" w:rsidRDefault="00DE1718" w:rsidP="00166ACA">
      <w:pPr>
        <w:autoSpaceDE w:val="0"/>
        <w:autoSpaceDN w:val="0"/>
        <w:adjustRightInd w:val="0"/>
        <w:spacing w:before="100" w:after="100"/>
        <w:rPr>
          <w:rFonts w:asciiTheme="majorHAnsi" w:hAnsiTheme="majorHAnsi"/>
          <w:b/>
          <w:sz w:val="40"/>
          <w:szCs w:val="40"/>
        </w:rPr>
      </w:pPr>
    </w:p>
    <w:p w14:paraId="1E258B22" w14:textId="6EF14973" w:rsidR="00166ACA" w:rsidRPr="00BD0244" w:rsidRDefault="00BD0244" w:rsidP="00166ACA">
      <w:pPr>
        <w:autoSpaceDE w:val="0"/>
        <w:autoSpaceDN w:val="0"/>
        <w:adjustRightInd w:val="0"/>
        <w:spacing w:before="100" w:after="100"/>
        <w:rPr>
          <w:rFonts w:asciiTheme="majorHAnsi" w:hAnsiTheme="majorHAnsi"/>
          <w:b/>
          <w:sz w:val="40"/>
          <w:szCs w:val="40"/>
        </w:rPr>
      </w:pPr>
      <w:r w:rsidRPr="00BD0244">
        <w:rPr>
          <w:rFonts w:asciiTheme="majorHAnsi" w:hAnsiTheme="majorHAnsi"/>
          <w:b/>
          <w:sz w:val="40"/>
          <w:szCs w:val="40"/>
        </w:rPr>
        <w:t>Innkalling til årsmøte i Skaun idrettslag</w:t>
      </w:r>
    </w:p>
    <w:p w14:paraId="21574DD4" w14:textId="77777777" w:rsidR="00BD0244" w:rsidRDefault="00BD0244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8"/>
          <w:szCs w:val="28"/>
        </w:rPr>
      </w:pPr>
    </w:p>
    <w:p w14:paraId="2D517384" w14:textId="07AC7874" w:rsidR="00BD0244" w:rsidRPr="00BD0244" w:rsidRDefault="00F600FD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Mandag </w:t>
      </w:r>
      <w:r w:rsidR="00DE1718">
        <w:rPr>
          <w:rFonts w:asciiTheme="minorHAnsi" w:hAnsiTheme="minorHAnsi"/>
          <w:sz w:val="22"/>
          <w:szCs w:val="22"/>
        </w:rPr>
        <w:t>15</w:t>
      </w:r>
      <w:r w:rsidR="009909D4">
        <w:rPr>
          <w:rFonts w:asciiTheme="minorHAnsi" w:hAnsiTheme="minorHAnsi"/>
          <w:sz w:val="22"/>
          <w:szCs w:val="22"/>
        </w:rPr>
        <w:t>.03.</w:t>
      </w:r>
      <w:r w:rsidR="00FE755E">
        <w:rPr>
          <w:rFonts w:asciiTheme="minorHAnsi" w:hAnsiTheme="minorHAnsi"/>
          <w:sz w:val="22"/>
          <w:szCs w:val="22"/>
        </w:rPr>
        <w:t>2</w:t>
      </w:r>
      <w:r w:rsidR="00DE1718">
        <w:rPr>
          <w:rFonts w:asciiTheme="minorHAnsi" w:hAnsiTheme="minorHAnsi"/>
          <w:sz w:val="22"/>
          <w:szCs w:val="22"/>
        </w:rPr>
        <w:t>1</w:t>
      </w:r>
      <w:r w:rsidR="00F318AC">
        <w:rPr>
          <w:rFonts w:asciiTheme="minorHAnsi" w:hAnsiTheme="minorHAnsi"/>
          <w:sz w:val="22"/>
          <w:szCs w:val="22"/>
        </w:rPr>
        <w:t xml:space="preserve"> kl. 19:00</w:t>
      </w:r>
      <w:r w:rsidR="00BD0244" w:rsidRPr="00BD0244">
        <w:rPr>
          <w:rFonts w:asciiTheme="minorHAnsi" w:hAnsiTheme="minorHAnsi"/>
          <w:sz w:val="22"/>
          <w:szCs w:val="22"/>
        </w:rPr>
        <w:t xml:space="preserve"> avholdes årsmøtet </w:t>
      </w:r>
      <w:r w:rsidR="006949C4">
        <w:rPr>
          <w:rFonts w:asciiTheme="minorHAnsi" w:hAnsiTheme="minorHAnsi"/>
          <w:sz w:val="22"/>
          <w:szCs w:val="22"/>
        </w:rPr>
        <w:t xml:space="preserve">i Skaun idrettslag </w:t>
      </w:r>
      <w:r w:rsidR="00BD0244" w:rsidRPr="00BD0244">
        <w:rPr>
          <w:rFonts w:asciiTheme="minorHAnsi" w:hAnsiTheme="minorHAnsi"/>
          <w:sz w:val="22"/>
          <w:szCs w:val="22"/>
        </w:rPr>
        <w:t xml:space="preserve">på </w:t>
      </w:r>
      <w:proofErr w:type="spellStart"/>
      <w:r w:rsidR="00BD0244" w:rsidRPr="00BD0244">
        <w:rPr>
          <w:rFonts w:asciiTheme="minorHAnsi" w:hAnsiTheme="minorHAnsi"/>
          <w:sz w:val="22"/>
          <w:szCs w:val="22"/>
        </w:rPr>
        <w:t>Ramsjøbu</w:t>
      </w:r>
      <w:proofErr w:type="spellEnd"/>
      <w:r w:rsidR="00BD0244" w:rsidRPr="00BD0244">
        <w:rPr>
          <w:rFonts w:asciiTheme="minorHAnsi" w:hAnsiTheme="minorHAnsi"/>
          <w:sz w:val="22"/>
          <w:szCs w:val="22"/>
        </w:rPr>
        <w:t>.</w:t>
      </w:r>
    </w:p>
    <w:p w14:paraId="28C95CF5" w14:textId="77777777" w:rsidR="00BD0244" w:rsidRPr="00BD0244" w:rsidRDefault="00BD0244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2"/>
          <w:szCs w:val="22"/>
        </w:rPr>
      </w:pPr>
    </w:p>
    <w:p w14:paraId="4FFFD9DA" w14:textId="17615F4C" w:rsidR="00BD0244" w:rsidRPr="00DE1718" w:rsidRDefault="00BD0244" w:rsidP="00ED5144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D0244">
        <w:rPr>
          <w:rFonts w:asciiTheme="minorHAnsi" w:hAnsiTheme="minorHAnsi"/>
          <w:sz w:val="22"/>
          <w:szCs w:val="22"/>
        </w:rPr>
        <w:t>Saker som ønskes tatt opp på årsmøtet må sendes styret</w:t>
      </w:r>
      <w:r w:rsidR="00F173D6">
        <w:rPr>
          <w:rFonts w:asciiTheme="minorHAnsi" w:hAnsiTheme="minorHAnsi"/>
          <w:sz w:val="22"/>
          <w:szCs w:val="22"/>
        </w:rPr>
        <w:t xml:space="preserve"> innen</w:t>
      </w:r>
      <w:r w:rsidRPr="00BD0244">
        <w:rPr>
          <w:rFonts w:asciiTheme="minorHAnsi" w:hAnsiTheme="minorHAnsi"/>
          <w:sz w:val="22"/>
          <w:szCs w:val="22"/>
        </w:rPr>
        <w:t xml:space="preserve"> </w:t>
      </w:r>
      <w:r w:rsidR="00623A90">
        <w:rPr>
          <w:rFonts w:asciiTheme="minorHAnsi" w:hAnsiTheme="minorHAnsi"/>
          <w:sz w:val="22"/>
          <w:szCs w:val="22"/>
        </w:rPr>
        <w:t xml:space="preserve">mandag </w:t>
      </w:r>
      <w:r w:rsidR="00FE755E">
        <w:rPr>
          <w:rFonts w:asciiTheme="minorHAnsi" w:hAnsiTheme="minorHAnsi"/>
          <w:sz w:val="22"/>
          <w:szCs w:val="22"/>
        </w:rPr>
        <w:t>0</w:t>
      </w:r>
      <w:r w:rsidR="00DE1718">
        <w:rPr>
          <w:rFonts w:asciiTheme="minorHAnsi" w:hAnsiTheme="minorHAnsi"/>
          <w:sz w:val="22"/>
          <w:szCs w:val="22"/>
        </w:rPr>
        <w:t>1</w:t>
      </w:r>
      <w:r w:rsidR="00F600FD">
        <w:rPr>
          <w:rFonts w:asciiTheme="minorHAnsi" w:hAnsiTheme="minorHAnsi"/>
          <w:sz w:val="22"/>
          <w:szCs w:val="22"/>
        </w:rPr>
        <w:t>.</w:t>
      </w:r>
      <w:r w:rsidR="00FE755E">
        <w:rPr>
          <w:rFonts w:asciiTheme="minorHAnsi" w:hAnsiTheme="minorHAnsi"/>
          <w:sz w:val="22"/>
          <w:szCs w:val="22"/>
        </w:rPr>
        <w:t>03</w:t>
      </w:r>
      <w:r w:rsidR="00F318AC">
        <w:rPr>
          <w:rFonts w:asciiTheme="minorHAnsi" w:hAnsiTheme="minorHAnsi"/>
          <w:sz w:val="22"/>
          <w:szCs w:val="22"/>
        </w:rPr>
        <w:t>.</w:t>
      </w:r>
      <w:r w:rsidR="00FE755E">
        <w:rPr>
          <w:rFonts w:asciiTheme="minorHAnsi" w:hAnsiTheme="minorHAnsi"/>
          <w:sz w:val="22"/>
          <w:szCs w:val="22"/>
        </w:rPr>
        <w:t>2</w:t>
      </w:r>
      <w:r w:rsidR="00DE1718">
        <w:rPr>
          <w:rFonts w:asciiTheme="minorHAnsi" w:hAnsiTheme="minorHAnsi"/>
          <w:sz w:val="22"/>
          <w:szCs w:val="22"/>
        </w:rPr>
        <w:t>1</w:t>
      </w:r>
      <w:r w:rsidRPr="00BD0244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Sakene sendes på e-post</w:t>
      </w:r>
      <w:r w:rsidR="00A62F13">
        <w:rPr>
          <w:rFonts w:asciiTheme="minorHAnsi" w:hAnsiTheme="minorHAnsi"/>
          <w:sz w:val="22"/>
          <w:szCs w:val="22"/>
        </w:rPr>
        <w:t xml:space="preserve"> </w:t>
      </w:r>
      <w:r w:rsidR="00623A90">
        <w:rPr>
          <w:rFonts w:asciiTheme="minorHAnsi" w:hAnsiTheme="minorHAnsi"/>
          <w:sz w:val="22"/>
          <w:szCs w:val="22"/>
        </w:rPr>
        <w:t xml:space="preserve">til </w:t>
      </w:r>
      <w:r w:rsidR="00DE1718">
        <w:rPr>
          <w:rFonts w:asciiTheme="minorHAnsi" w:hAnsiTheme="minorHAnsi"/>
          <w:sz w:val="22"/>
          <w:szCs w:val="22"/>
        </w:rPr>
        <w:t>styreleder@skaunil.no</w:t>
      </w:r>
      <w:r>
        <w:rPr>
          <w:rFonts w:asciiTheme="minorHAnsi" w:hAnsiTheme="minorHAnsi"/>
          <w:sz w:val="22"/>
          <w:szCs w:val="22"/>
        </w:rPr>
        <w:t xml:space="preserve"> med emne </w:t>
      </w:r>
      <w:r>
        <w:rPr>
          <w:rFonts w:asciiTheme="minorHAnsi" w:hAnsiTheme="minorHAnsi"/>
          <w:sz w:val="22"/>
          <w:szCs w:val="22"/>
          <w:u w:val="single"/>
        </w:rPr>
        <w:t>Saker til årsmøte</w:t>
      </w:r>
      <w:r w:rsidR="00342B70">
        <w:rPr>
          <w:rFonts w:asciiTheme="minorHAnsi" w:hAnsiTheme="minorHAnsi"/>
          <w:sz w:val="22"/>
          <w:szCs w:val="22"/>
          <w:u w:val="single"/>
        </w:rPr>
        <w:t>t</w:t>
      </w:r>
      <w:r>
        <w:rPr>
          <w:rFonts w:asciiTheme="minorHAnsi" w:hAnsiTheme="minorHAnsi"/>
          <w:sz w:val="22"/>
          <w:szCs w:val="22"/>
          <w:u w:val="single"/>
        </w:rPr>
        <w:t xml:space="preserve"> i Skaun IL.</w:t>
      </w:r>
    </w:p>
    <w:p w14:paraId="2555588A" w14:textId="77777777" w:rsidR="00A62F13" w:rsidRDefault="00A62F13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2"/>
          <w:szCs w:val="22"/>
        </w:rPr>
      </w:pPr>
    </w:p>
    <w:p w14:paraId="56325F87" w14:textId="0C9756CC" w:rsidR="009465FD" w:rsidRDefault="6078BA27" w:rsidP="6078BA27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2"/>
          <w:szCs w:val="22"/>
        </w:rPr>
      </w:pPr>
      <w:r w:rsidRPr="6078BA27">
        <w:rPr>
          <w:rFonts w:asciiTheme="minorHAnsi" w:hAnsiTheme="minorHAnsi"/>
          <w:sz w:val="22"/>
          <w:szCs w:val="22"/>
        </w:rPr>
        <w:t xml:space="preserve">Fullstendig sakliste med alle sakspapirer legges ut på </w:t>
      </w:r>
      <w:r w:rsidR="00DE1718">
        <w:rPr>
          <w:rFonts w:asciiTheme="minorHAnsi" w:hAnsiTheme="minorHAnsi"/>
          <w:sz w:val="22"/>
          <w:szCs w:val="22"/>
        </w:rPr>
        <w:t>skaun-il.no to</w:t>
      </w:r>
      <w:r w:rsidRPr="6078BA27">
        <w:rPr>
          <w:rFonts w:asciiTheme="minorHAnsi" w:hAnsiTheme="minorHAnsi"/>
          <w:sz w:val="22"/>
          <w:szCs w:val="22"/>
        </w:rPr>
        <w:t xml:space="preserve"> uker før årsmøtet.</w:t>
      </w:r>
    </w:p>
    <w:p w14:paraId="65879D20" w14:textId="77777777" w:rsidR="00A62F13" w:rsidRPr="00BD0244" w:rsidRDefault="00A62F13" w:rsidP="00166ACA">
      <w:pPr>
        <w:autoSpaceDE w:val="0"/>
        <w:autoSpaceDN w:val="0"/>
        <w:adjustRightInd w:val="0"/>
        <w:spacing w:before="100" w:after="100"/>
        <w:rPr>
          <w:rFonts w:asciiTheme="minorHAnsi" w:hAnsiTheme="minorHAnsi"/>
          <w:sz w:val="22"/>
          <w:szCs w:val="22"/>
        </w:rPr>
      </w:pPr>
    </w:p>
    <w:p w14:paraId="1EA3C1B9" w14:textId="77777777" w:rsidR="009465FD" w:rsidRPr="00BD0244" w:rsidRDefault="00A62F13" w:rsidP="00166AC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Velkommen til årsmøtet.</w:t>
      </w:r>
    </w:p>
    <w:p w14:paraId="0B4B9BAB" w14:textId="77777777" w:rsidR="00A62F13" w:rsidRDefault="00A62F13" w:rsidP="00166ACA">
      <w:pPr>
        <w:rPr>
          <w:rFonts w:asciiTheme="minorHAnsi" w:hAnsiTheme="minorHAnsi"/>
          <w:sz w:val="22"/>
          <w:szCs w:val="22"/>
        </w:rPr>
      </w:pPr>
    </w:p>
    <w:p w14:paraId="6E9FB135" w14:textId="77777777" w:rsidR="009465FD" w:rsidRPr="00BD0244" w:rsidRDefault="009465FD" w:rsidP="00166ACA">
      <w:pPr>
        <w:rPr>
          <w:rFonts w:asciiTheme="minorHAnsi" w:hAnsiTheme="minorHAnsi"/>
          <w:sz w:val="22"/>
          <w:szCs w:val="22"/>
        </w:rPr>
      </w:pPr>
      <w:r w:rsidRPr="00BD0244">
        <w:rPr>
          <w:rFonts w:asciiTheme="minorHAnsi" w:hAnsiTheme="minorHAnsi"/>
          <w:sz w:val="22"/>
          <w:szCs w:val="22"/>
        </w:rPr>
        <w:t>Med vennlig hilsen</w:t>
      </w:r>
    </w:p>
    <w:p w14:paraId="7F5E2008" w14:textId="77777777" w:rsidR="00A11286" w:rsidRDefault="00A62F13" w:rsidP="008B0B23">
      <w:pPr>
        <w:rPr>
          <w:rFonts w:asciiTheme="minorHAnsi" w:hAnsiTheme="minorHAnsi"/>
          <w:sz w:val="22"/>
          <w:szCs w:val="22"/>
        </w:rPr>
      </w:pPr>
      <w:r w:rsidRPr="00BD0244">
        <w:rPr>
          <w:rFonts w:asciiTheme="minorHAnsi" w:hAnsiTheme="minorHAnsi"/>
          <w:sz w:val="22"/>
          <w:szCs w:val="22"/>
        </w:rPr>
        <w:t>S</w:t>
      </w:r>
      <w:r w:rsidR="009465FD" w:rsidRPr="00BD0244">
        <w:rPr>
          <w:rFonts w:asciiTheme="minorHAnsi" w:hAnsiTheme="minorHAnsi"/>
          <w:sz w:val="22"/>
          <w:szCs w:val="22"/>
        </w:rPr>
        <w:t>tyret</w:t>
      </w:r>
    </w:p>
    <w:p w14:paraId="58FFD4C1" w14:textId="77777777" w:rsidR="00A62F13" w:rsidRDefault="00A62F13" w:rsidP="008B0B23">
      <w:pPr>
        <w:rPr>
          <w:rFonts w:asciiTheme="minorHAnsi" w:hAnsiTheme="minorHAnsi"/>
          <w:sz w:val="22"/>
          <w:szCs w:val="22"/>
        </w:rPr>
      </w:pPr>
    </w:p>
    <w:p w14:paraId="6991E812" w14:textId="77777777" w:rsidR="00A62F13" w:rsidRDefault="00A62F13" w:rsidP="008B0B23">
      <w:pPr>
        <w:rPr>
          <w:rFonts w:asciiTheme="minorHAnsi" w:hAnsiTheme="minorHAnsi"/>
          <w:sz w:val="22"/>
          <w:szCs w:val="22"/>
        </w:rPr>
      </w:pPr>
    </w:p>
    <w:p w14:paraId="1D80F353" w14:textId="77777777" w:rsidR="00A62F13" w:rsidRDefault="00A62F13" w:rsidP="00A62F13">
      <w:pPr>
        <w:rPr>
          <w:rFonts w:asciiTheme="minorHAnsi" w:hAnsiTheme="minorHAnsi"/>
          <w:b/>
          <w:sz w:val="22"/>
          <w:szCs w:val="22"/>
        </w:rPr>
      </w:pPr>
    </w:p>
    <w:p w14:paraId="7703897F" w14:textId="77777777" w:rsidR="00A62F13" w:rsidRDefault="00A62F13" w:rsidP="00A62F13">
      <w:pPr>
        <w:rPr>
          <w:rFonts w:asciiTheme="minorHAnsi" w:hAnsiTheme="minorHAnsi"/>
          <w:b/>
          <w:sz w:val="22"/>
          <w:szCs w:val="22"/>
        </w:rPr>
      </w:pPr>
    </w:p>
    <w:p w14:paraId="2CA0B7B8" w14:textId="77777777" w:rsidR="00DE1718" w:rsidRDefault="00DE1718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14:paraId="5DBEBEE0" w14:textId="24E97E58" w:rsidR="00A62F13" w:rsidRPr="00A62F13" w:rsidRDefault="00342B70" w:rsidP="00A62F13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Orientering om v</w:t>
      </w:r>
      <w:r w:rsidR="00A62F13" w:rsidRPr="00A62F13">
        <w:rPr>
          <w:rFonts w:asciiTheme="minorHAnsi" w:hAnsiTheme="minorHAnsi"/>
          <w:b/>
          <w:sz w:val="22"/>
          <w:szCs w:val="22"/>
        </w:rPr>
        <w:t>algbarhet</w:t>
      </w:r>
      <w:r>
        <w:rPr>
          <w:rFonts w:asciiTheme="minorHAnsi" w:hAnsiTheme="minorHAnsi"/>
          <w:b/>
          <w:sz w:val="22"/>
          <w:szCs w:val="22"/>
        </w:rPr>
        <w:t xml:space="preserve"> iht. NIFs lov og </w:t>
      </w:r>
      <w:proofErr w:type="spellStart"/>
      <w:r>
        <w:rPr>
          <w:rFonts w:asciiTheme="minorHAnsi" w:hAnsiTheme="minorHAnsi"/>
          <w:b/>
          <w:sz w:val="22"/>
          <w:szCs w:val="22"/>
        </w:rPr>
        <w:t>lovnorm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 for idrettslag.</w:t>
      </w:r>
    </w:p>
    <w:p w14:paraId="79AD8D62" w14:textId="77777777" w:rsidR="00A62F13" w:rsidRPr="00A62F13" w:rsidRDefault="00A62F13" w:rsidP="00A62F13">
      <w:pPr>
        <w:rPr>
          <w:rFonts w:asciiTheme="minorHAnsi" w:hAnsiTheme="minorHAnsi"/>
          <w:sz w:val="22"/>
          <w:szCs w:val="22"/>
        </w:rPr>
      </w:pPr>
    </w:p>
    <w:p w14:paraId="1215EC07" w14:textId="77777777" w:rsidR="00A62F13" w:rsidRPr="00A62F13" w:rsidRDefault="00A62F13" w:rsidP="00A62F13">
      <w:pPr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NIFs lov og </w:t>
      </w:r>
      <w:proofErr w:type="spellStart"/>
      <w:r w:rsidRPr="00A62F13">
        <w:rPr>
          <w:rFonts w:asciiTheme="minorHAnsi" w:hAnsiTheme="minorHAnsi"/>
          <w:sz w:val="22"/>
          <w:szCs w:val="22"/>
        </w:rPr>
        <w:t>lovnorm</w:t>
      </w:r>
      <w:proofErr w:type="spellEnd"/>
      <w:r w:rsidRPr="00A62F13">
        <w:rPr>
          <w:rFonts w:asciiTheme="minorHAnsi" w:hAnsiTheme="minorHAnsi"/>
          <w:sz w:val="22"/>
          <w:szCs w:val="22"/>
        </w:rPr>
        <w:t xml:space="preserve"> for idrettslag inneholder bestemmelser om kjønnsfordeling og hvem som er valgbare til verv i idrettslaget.: </w:t>
      </w:r>
    </w:p>
    <w:p w14:paraId="6E0C9318" w14:textId="77777777" w:rsidR="00A62F13" w:rsidRPr="00A62F13" w:rsidRDefault="00A62F13" w:rsidP="00A62F13">
      <w:pPr>
        <w:rPr>
          <w:rFonts w:asciiTheme="minorHAnsi" w:hAnsiTheme="minorHAnsi"/>
          <w:sz w:val="22"/>
          <w:szCs w:val="22"/>
        </w:rPr>
      </w:pPr>
    </w:p>
    <w:p w14:paraId="7373F5A7" w14:textId="77777777" w:rsidR="00A62F13" w:rsidRPr="00A62F13" w:rsidRDefault="00A62F13" w:rsidP="00A62F13">
      <w:pPr>
        <w:ind w:left="708"/>
        <w:rPr>
          <w:rFonts w:asciiTheme="minorHAnsi" w:hAnsiTheme="minorHAnsi"/>
          <w:b/>
          <w:sz w:val="22"/>
          <w:szCs w:val="22"/>
        </w:rPr>
      </w:pPr>
      <w:proofErr w:type="spellStart"/>
      <w:r w:rsidRPr="00A62F13">
        <w:rPr>
          <w:rFonts w:asciiTheme="minorHAnsi" w:hAnsiTheme="minorHAnsi"/>
          <w:b/>
          <w:sz w:val="22"/>
          <w:szCs w:val="22"/>
        </w:rPr>
        <w:t>Lovnorm</w:t>
      </w:r>
      <w:proofErr w:type="spellEnd"/>
      <w:r w:rsidRPr="00A62F13">
        <w:rPr>
          <w:rFonts w:asciiTheme="minorHAnsi" w:hAnsiTheme="minorHAnsi"/>
          <w:b/>
          <w:sz w:val="22"/>
          <w:szCs w:val="22"/>
        </w:rPr>
        <w:t xml:space="preserve"> for idrettslag § 5 Kjønnsfordeling </w:t>
      </w:r>
    </w:p>
    <w:p w14:paraId="42A40446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2944CDF8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(1) Ved valg/oppnevning av representanter til årsmøte/ting, samt medlemmer til styre, råd og utvalg mv. i NIF og NIFs organisasjonsledd skal det velges personer fra begge kjønn. </w:t>
      </w:r>
    </w:p>
    <w:p w14:paraId="4F9E6315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0A4BFB1E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(2) Sammensetningen skal være forholdsmessig i forhold til kjønnsfordelingen i medlemsmassen, dog slik at det skal være minst to personer fra hvert kjønn der det velges eller oppnevnes mer enn 3 personer. Der det velges eller oppnevnes 3 personer eller færre skal begge kjønn være representert. Ansattes representant teller ikke med ved beregningen av kjønnsfordelingen. </w:t>
      </w:r>
    </w:p>
    <w:p w14:paraId="1FED6340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71054E50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(3) Idrettsstyret eller den Idrettsstyret gir fullmakt kan, når det foreligger særlige forhold, gi dispensasjon fra denne bestemmelsen.  </w:t>
      </w:r>
    </w:p>
    <w:p w14:paraId="739A3883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7E76F7B1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>(4) Idrettsstyret kan gi forskrift om nærmere vilkår for dispensasjon og konsekvensene av manglende oppfyllelse av bestemmelsen.</w:t>
      </w:r>
    </w:p>
    <w:p w14:paraId="3509361D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Virkningen av manglende oppfyllelse av bestemmelsen </w:t>
      </w:r>
    </w:p>
    <w:p w14:paraId="3D6DD745" w14:textId="77777777" w:rsidR="00A62F13" w:rsidRPr="00A62F13" w:rsidRDefault="00A62F13" w:rsidP="00A62F13">
      <w:pPr>
        <w:rPr>
          <w:rFonts w:asciiTheme="minorHAnsi" w:hAnsiTheme="minorHAnsi"/>
          <w:sz w:val="22"/>
          <w:szCs w:val="22"/>
        </w:rPr>
      </w:pPr>
    </w:p>
    <w:p w14:paraId="39E838A6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>a) ved valg, skal styret innen 1 måned etter årsmøtet/tinget sende ut innkalling til ekstraordinært årsmøte/ting hvor nytt valg foretas. Dersom organisasjonsleddet ikke overholder fristen, kan Idrettsstyret/idrettskretsen pålegge organisasjonsleddet å oppfylle bestemmelsen, jf. pkt</w:t>
      </w:r>
      <w:r>
        <w:rPr>
          <w:rFonts w:asciiTheme="minorHAnsi" w:hAnsiTheme="minorHAnsi"/>
          <w:sz w:val="22"/>
          <w:szCs w:val="22"/>
        </w:rPr>
        <w:t>.</w:t>
      </w:r>
      <w:r w:rsidRPr="00A62F13">
        <w:rPr>
          <w:rFonts w:asciiTheme="minorHAnsi" w:hAnsiTheme="minorHAnsi"/>
          <w:sz w:val="22"/>
          <w:szCs w:val="22"/>
        </w:rPr>
        <w:t xml:space="preserve"> 2.2.  </w:t>
      </w:r>
    </w:p>
    <w:p w14:paraId="1CD21631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        Eksisterende medlemmer i det aktuelle styret, komiteen mv blir sittende til nytt styre, komité mv. er valgt.  </w:t>
      </w:r>
    </w:p>
    <w:p w14:paraId="42AA2021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        Dersom det er åpenbart at dispensasjon ville ha blitt innvilget, kan dispensasjon innvilges i etterkant. Søknad om dispensasjon må være sendt til det organ som avgjør dispensasjonssøknaden innen 14 dager etter årsmøtet/tinget.  </w:t>
      </w:r>
    </w:p>
    <w:p w14:paraId="139F7306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670C6945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b) ved oppnevning av representanter, mister organisasjonsleddet det antall representanter som mangler for å oppfylle bestemmelsen..  </w:t>
      </w:r>
    </w:p>
    <w:p w14:paraId="622F6FD4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50E20A35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c) ved oppnevning av medlemmer til styrer, råd og utvalg </w:t>
      </w:r>
      <w:proofErr w:type="spellStart"/>
      <w:r w:rsidRPr="00A62F13">
        <w:rPr>
          <w:rFonts w:asciiTheme="minorHAnsi" w:hAnsiTheme="minorHAnsi"/>
          <w:sz w:val="22"/>
          <w:szCs w:val="22"/>
        </w:rPr>
        <w:t>m.v</w:t>
      </w:r>
      <w:proofErr w:type="spellEnd"/>
      <w:r w:rsidRPr="00A62F13">
        <w:rPr>
          <w:rFonts w:asciiTheme="minorHAnsi" w:hAnsiTheme="minorHAnsi"/>
          <w:sz w:val="22"/>
          <w:szCs w:val="22"/>
        </w:rPr>
        <w:t xml:space="preserve">. kan Idrettsstyret eller idrettskretsen pålegge organisasjonsleddet å foreta ny oppnevning.  </w:t>
      </w:r>
    </w:p>
    <w:p w14:paraId="0AAE6634" w14:textId="77777777" w:rsidR="00A62F13" w:rsidRDefault="00A62F13" w:rsidP="00A62F13">
      <w:pPr>
        <w:rPr>
          <w:rFonts w:asciiTheme="minorHAnsi" w:hAnsiTheme="minorHAnsi"/>
          <w:sz w:val="22"/>
          <w:szCs w:val="22"/>
        </w:rPr>
      </w:pPr>
    </w:p>
    <w:p w14:paraId="5F938F49" w14:textId="77777777" w:rsidR="00A62F13" w:rsidRPr="00A62F13" w:rsidRDefault="00A62F13" w:rsidP="00A62F13">
      <w:pPr>
        <w:rPr>
          <w:rFonts w:asciiTheme="minorHAnsi" w:hAnsiTheme="minorHAnsi"/>
          <w:sz w:val="22"/>
          <w:szCs w:val="22"/>
        </w:rPr>
      </w:pPr>
    </w:p>
    <w:p w14:paraId="3AECDEC7" w14:textId="77777777" w:rsidR="00A62F13" w:rsidRPr="00A62F13" w:rsidRDefault="00A62F13" w:rsidP="00A62F13">
      <w:pPr>
        <w:ind w:left="708"/>
        <w:rPr>
          <w:rFonts w:asciiTheme="minorHAnsi" w:hAnsiTheme="minorHAnsi"/>
          <w:b/>
          <w:sz w:val="22"/>
          <w:szCs w:val="22"/>
        </w:rPr>
      </w:pPr>
      <w:proofErr w:type="spellStart"/>
      <w:r w:rsidRPr="00A62F13">
        <w:rPr>
          <w:rFonts w:asciiTheme="minorHAnsi" w:hAnsiTheme="minorHAnsi"/>
          <w:b/>
          <w:sz w:val="22"/>
          <w:szCs w:val="22"/>
        </w:rPr>
        <w:t>Lovnorm</w:t>
      </w:r>
      <w:proofErr w:type="spellEnd"/>
      <w:r w:rsidRPr="00A62F13">
        <w:rPr>
          <w:rFonts w:asciiTheme="minorHAnsi" w:hAnsiTheme="minorHAnsi"/>
          <w:b/>
          <w:sz w:val="22"/>
          <w:szCs w:val="22"/>
        </w:rPr>
        <w:t xml:space="preserve"> for idrettslag § 6 Valgbarhet og representasjonsrett for arbeidstaker og oppdragstaker </w:t>
      </w:r>
    </w:p>
    <w:p w14:paraId="2C2B4A6A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13D2A159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(1) En arbeidstaker i et organisasjonsledd er ikke valgbar til verv i organisasjonsleddet eller overordnede organisasjonsledd. En arbeidstaker i et allianseidrettslag eller lag organisert av allianseidrettslaget er ikke valgbar til verv i allianseidrettslaget eller i lag organisert av samme allianseidrettslag. Tillitsvalgt som får relevant ansettelse plikter å fratre tillitsvervet, og gjeninntrer når ansettelsesforholdet opphører. </w:t>
      </w:r>
    </w:p>
    <w:p w14:paraId="128488D5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01822162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lastRenderedPageBreak/>
        <w:t xml:space="preserve">(2) En arbeidstaker i et organisasjonsledd kan ikke velges eller oppnevnes som representant til årsmøte/ting eller møte i overordnede organisasjonsledd. </w:t>
      </w:r>
    </w:p>
    <w:p w14:paraId="78476372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65BF0B1E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(3) Første og andre ledd gjelder ikke for arbeidstaker som er spiller/utøver med kontrakt og medlemskap i laget. </w:t>
      </w:r>
    </w:p>
    <w:p w14:paraId="6D1A6945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29456112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(4) Bestemmelsen får tilsvarende </w:t>
      </w:r>
      <w:proofErr w:type="gramStart"/>
      <w:r w:rsidRPr="00A62F13">
        <w:rPr>
          <w:rFonts w:asciiTheme="minorHAnsi" w:hAnsiTheme="minorHAnsi"/>
          <w:sz w:val="22"/>
          <w:szCs w:val="22"/>
        </w:rPr>
        <w:t>anvendelse</w:t>
      </w:r>
      <w:proofErr w:type="gramEnd"/>
      <w:r w:rsidRPr="00A62F13">
        <w:rPr>
          <w:rFonts w:asciiTheme="minorHAnsi" w:hAnsiTheme="minorHAnsi"/>
          <w:sz w:val="22"/>
          <w:szCs w:val="22"/>
        </w:rPr>
        <w:t xml:space="preserve"> på person som har oppdragsavtale som i omfang kan sammenlignes med et ansettelsesforhold med organisasjonsledd. </w:t>
      </w:r>
    </w:p>
    <w:p w14:paraId="65A9C3AE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3CC4E9BD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(5) Denne bestemmelsen er ikke til hinder for at et organisasjonsledd gir de ansatte rett til å utpeke et eller flere medlemmer til organisasjonsleddets styre. </w:t>
      </w:r>
    </w:p>
    <w:p w14:paraId="6947D757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041D2317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(6) Idrettsstyret eller den det gir fullmakt kan når det foreligger særlige forhold gi dispensasjon. </w:t>
      </w:r>
    </w:p>
    <w:p w14:paraId="6CD7CDD8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2E00C2EB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(7) Idrettsstyret kan gi forskrift om nærmere vilkår for dispensasjon. </w:t>
      </w:r>
    </w:p>
    <w:p w14:paraId="6E427720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06E10AF4" w14:textId="77777777" w:rsid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4BDFED0E" w14:textId="77777777" w:rsid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68960CAD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5F712A7A" w14:textId="77777777" w:rsidR="00A62F13" w:rsidRPr="00A62F13" w:rsidRDefault="00A62F13" w:rsidP="00A62F13">
      <w:pPr>
        <w:ind w:left="708"/>
        <w:rPr>
          <w:rFonts w:asciiTheme="minorHAnsi" w:hAnsiTheme="minorHAnsi"/>
          <w:b/>
          <w:sz w:val="22"/>
          <w:szCs w:val="22"/>
        </w:rPr>
      </w:pPr>
      <w:proofErr w:type="spellStart"/>
      <w:r w:rsidRPr="00A62F13">
        <w:rPr>
          <w:rFonts w:asciiTheme="minorHAnsi" w:hAnsiTheme="minorHAnsi"/>
          <w:b/>
          <w:sz w:val="22"/>
          <w:szCs w:val="22"/>
        </w:rPr>
        <w:t>Lovnorm</w:t>
      </w:r>
      <w:proofErr w:type="spellEnd"/>
      <w:r w:rsidRPr="00A62F13">
        <w:rPr>
          <w:rFonts w:asciiTheme="minorHAnsi" w:hAnsiTheme="minorHAnsi"/>
          <w:b/>
          <w:sz w:val="22"/>
          <w:szCs w:val="22"/>
        </w:rPr>
        <w:t xml:space="preserve"> for idrettslag §7 Valgbarhet og representasjonsrett for andre personer med tilknytning til organisasjonsledd </w:t>
      </w:r>
    </w:p>
    <w:p w14:paraId="13777E2A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6A2FBDB0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(1) En person som har en avtale med organisasjonsledd som gir vedkommende en økonomisk interesse i driften av organisasjonsleddet er ikke valgbar til verv innen organisasjonsleddet eller overordnet ledd. Det samme gjelder styremedlem, ansatt i eller aksjonær med vesentlig innflytelse i en juridisk person med økonomiske interesse i driften av organisasjonsleddet. Begrensningen gjelder ikke for styremedlem oppnevnt av organisasjonsledd. Tillitsvalgt som får en slik avtale, styreverv, ansettelse eller eierandel, plikter å fratre tillitsvervet, og gjeninntrer når forholdet opphører </w:t>
      </w:r>
    </w:p>
    <w:p w14:paraId="448CFE20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6FFDEEC2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(2) Person som i henhold til første ledd ikke er valgbar, kan heller ikke velges eller oppnevnes som representant til årsmøte/ting eller møte i overordnede organisasjonsledd. </w:t>
      </w:r>
    </w:p>
    <w:p w14:paraId="7BBD8035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2FEC7BA6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 xml:space="preserve">(3) Idrettsstyret eller den det gir fullmakt kan når det foreligger særlige forhold, gi dispensasjon. </w:t>
      </w:r>
    </w:p>
    <w:p w14:paraId="1E5055AA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</w:p>
    <w:p w14:paraId="0AF323BE" w14:textId="77777777" w:rsidR="00A62F13" w:rsidRPr="00A62F13" w:rsidRDefault="00A62F13" w:rsidP="00A62F13">
      <w:pPr>
        <w:ind w:left="708"/>
        <w:rPr>
          <w:rFonts w:asciiTheme="minorHAnsi" w:hAnsiTheme="minorHAnsi"/>
          <w:sz w:val="22"/>
          <w:szCs w:val="22"/>
        </w:rPr>
      </w:pPr>
      <w:r w:rsidRPr="00A62F13">
        <w:rPr>
          <w:rFonts w:asciiTheme="minorHAnsi" w:hAnsiTheme="minorHAnsi"/>
          <w:sz w:val="22"/>
          <w:szCs w:val="22"/>
        </w:rPr>
        <w:t>(4) Idrettsstyret kan gi forskrift om nærmere vilkår for dispensasjon. 2</w:t>
      </w:r>
    </w:p>
    <w:p w14:paraId="2CAEE05B" w14:textId="77777777" w:rsidR="00A62F13" w:rsidRPr="00A62F13" w:rsidRDefault="00A62F13" w:rsidP="008B0B23">
      <w:pPr>
        <w:rPr>
          <w:rFonts w:asciiTheme="minorHAnsi" w:hAnsiTheme="minorHAnsi"/>
          <w:sz w:val="22"/>
          <w:szCs w:val="22"/>
        </w:rPr>
      </w:pPr>
    </w:p>
    <w:sectPr w:rsidR="00A62F13" w:rsidRPr="00A62F13" w:rsidSect="000C2976">
      <w:headerReference w:type="default" r:id="rId7"/>
      <w:pgSz w:w="11907" w:h="16840" w:code="9"/>
      <w:pgMar w:top="720" w:right="1780" w:bottom="578" w:left="194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30AEE" w14:textId="77777777" w:rsidR="005809E5" w:rsidRDefault="005809E5">
      <w:r>
        <w:separator/>
      </w:r>
    </w:p>
  </w:endnote>
  <w:endnote w:type="continuationSeparator" w:id="0">
    <w:p w14:paraId="304E0B79" w14:textId="77777777" w:rsidR="005809E5" w:rsidRDefault="00580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D98EA" w14:textId="77777777" w:rsidR="005809E5" w:rsidRDefault="005809E5">
      <w:r>
        <w:separator/>
      </w:r>
    </w:p>
  </w:footnote>
  <w:footnote w:type="continuationSeparator" w:id="0">
    <w:p w14:paraId="7EE0DF1D" w14:textId="77777777" w:rsidR="005809E5" w:rsidRDefault="00580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7DE48" w14:textId="77777777" w:rsidR="009465FD" w:rsidRDefault="00B26F40">
    <w:pPr>
      <w:pStyle w:val="Toppteks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538B793" wp14:editId="5BE7411E">
          <wp:simplePos x="0" y="0"/>
          <wp:positionH relativeFrom="column">
            <wp:posOffset>0</wp:posOffset>
          </wp:positionH>
          <wp:positionV relativeFrom="paragraph">
            <wp:posOffset>-96520</wp:posOffset>
          </wp:positionV>
          <wp:extent cx="762000" cy="708660"/>
          <wp:effectExtent l="0" t="0" r="0" b="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1BA0566" wp14:editId="686DEA4D">
          <wp:simplePos x="0" y="0"/>
          <wp:positionH relativeFrom="column">
            <wp:posOffset>4495800</wp:posOffset>
          </wp:positionH>
          <wp:positionV relativeFrom="paragraph">
            <wp:posOffset>-96520</wp:posOffset>
          </wp:positionV>
          <wp:extent cx="762000" cy="709295"/>
          <wp:effectExtent l="0" t="0" r="0" b="0"/>
          <wp:wrapSquare wrapText="bothSides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E75FF3" w14:textId="77777777" w:rsidR="009465FD" w:rsidRDefault="009465FD" w:rsidP="00957296">
    <w:pPr>
      <w:jc w:val="center"/>
      <w:rPr>
        <w:sz w:val="44"/>
        <w:szCs w:val="44"/>
        <w:lang w:val="nn-NO"/>
      </w:rPr>
    </w:pPr>
    <w:r w:rsidRPr="00957296">
      <w:rPr>
        <w:sz w:val="44"/>
        <w:szCs w:val="44"/>
        <w:lang w:val="nn-NO"/>
      </w:rPr>
      <w:t>SKAUN IL</w:t>
    </w:r>
  </w:p>
  <w:p w14:paraId="6258C76A" w14:textId="77777777" w:rsidR="009465FD" w:rsidRDefault="009465FD" w:rsidP="00957296">
    <w:pPr>
      <w:jc w:val="center"/>
      <w:rPr>
        <w:sz w:val="44"/>
        <w:szCs w:val="44"/>
        <w:lang w:val="nn-NO"/>
      </w:rPr>
    </w:pPr>
    <w:r>
      <w:rPr>
        <w:sz w:val="44"/>
        <w:szCs w:val="44"/>
        <w:lang w:val="nn-NO"/>
      </w:rPr>
      <w:t>www.skaun-il.no</w:t>
    </w:r>
  </w:p>
  <w:p w14:paraId="02E71B0F" w14:textId="77777777" w:rsidR="009465FD" w:rsidRPr="00FE755E" w:rsidRDefault="009465FD">
    <w:pPr>
      <w:pStyle w:val="Topptekst"/>
      <w:rPr>
        <w:lang w:val="fi-FI"/>
      </w:rPr>
    </w:pPr>
  </w:p>
  <w:p w14:paraId="7705B0FD" w14:textId="77777777" w:rsidR="009465FD" w:rsidRPr="00FE755E" w:rsidRDefault="009465FD">
    <w:pPr>
      <w:pStyle w:val="Topptekst"/>
      <w:rPr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701B8"/>
    <w:multiLevelType w:val="hybridMultilevel"/>
    <w:tmpl w:val="1E7AB1B6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337BB"/>
    <w:multiLevelType w:val="hybridMultilevel"/>
    <w:tmpl w:val="7128AF6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034B7"/>
    <w:multiLevelType w:val="multilevel"/>
    <w:tmpl w:val="1CF412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CA49E1"/>
    <w:multiLevelType w:val="hybridMultilevel"/>
    <w:tmpl w:val="12187698"/>
    <w:lvl w:ilvl="0" w:tplc="041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B3436"/>
    <w:multiLevelType w:val="hybridMultilevel"/>
    <w:tmpl w:val="3D4605B0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327B2"/>
    <w:multiLevelType w:val="hybridMultilevel"/>
    <w:tmpl w:val="C85ADA70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A931E1A"/>
    <w:multiLevelType w:val="multilevel"/>
    <w:tmpl w:val="1F5665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6705041"/>
    <w:multiLevelType w:val="hybridMultilevel"/>
    <w:tmpl w:val="A60C9DA8"/>
    <w:lvl w:ilvl="0" w:tplc="5ED458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0020B"/>
    <w:multiLevelType w:val="hybridMultilevel"/>
    <w:tmpl w:val="24ECC44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1A8"/>
    <w:rsid w:val="00016C73"/>
    <w:rsid w:val="000235A4"/>
    <w:rsid w:val="0003004D"/>
    <w:rsid w:val="0005434C"/>
    <w:rsid w:val="00054D28"/>
    <w:rsid w:val="00055DB6"/>
    <w:rsid w:val="000907BA"/>
    <w:rsid w:val="000921DF"/>
    <w:rsid w:val="000C2976"/>
    <w:rsid w:val="000F5A87"/>
    <w:rsid w:val="00107859"/>
    <w:rsid w:val="001165B8"/>
    <w:rsid w:val="00126AE9"/>
    <w:rsid w:val="00150F07"/>
    <w:rsid w:val="001601A8"/>
    <w:rsid w:val="00166ACA"/>
    <w:rsid w:val="00187CAF"/>
    <w:rsid w:val="001B5552"/>
    <w:rsid w:val="00212728"/>
    <w:rsid w:val="002200E1"/>
    <w:rsid w:val="00222B19"/>
    <w:rsid w:val="00263240"/>
    <w:rsid w:val="00295EBB"/>
    <w:rsid w:val="002A5CE4"/>
    <w:rsid w:val="00315BA8"/>
    <w:rsid w:val="003173DA"/>
    <w:rsid w:val="003346C3"/>
    <w:rsid w:val="00342B70"/>
    <w:rsid w:val="00342D8A"/>
    <w:rsid w:val="00346804"/>
    <w:rsid w:val="003B3EC7"/>
    <w:rsid w:val="003C7A65"/>
    <w:rsid w:val="003D4EA1"/>
    <w:rsid w:val="003D6F14"/>
    <w:rsid w:val="003F4E05"/>
    <w:rsid w:val="00405304"/>
    <w:rsid w:val="00413C24"/>
    <w:rsid w:val="00425AF6"/>
    <w:rsid w:val="004345F0"/>
    <w:rsid w:val="00444728"/>
    <w:rsid w:val="004717C8"/>
    <w:rsid w:val="00473D09"/>
    <w:rsid w:val="004A6951"/>
    <w:rsid w:val="004B0C44"/>
    <w:rsid w:val="004B1EEC"/>
    <w:rsid w:val="004B4159"/>
    <w:rsid w:val="004E17ED"/>
    <w:rsid w:val="004F15E9"/>
    <w:rsid w:val="004F69A5"/>
    <w:rsid w:val="005115BE"/>
    <w:rsid w:val="00521A7F"/>
    <w:rsid w:val="0055631C"/>
    <w:rsid w:val="005809E5"/>
    <w:rsid w:val="005A2E30"/>
    <w:rsid w:val="005D298C"/>
    <w:rsid w:val="005E05B1"/>
    <w:rsid w:val="00606729"/>
    <w:rsid w:val="00623A90"/>
    <w:rsid w:val="00633B0C"/>
    <w:rsid w:val="00655FDD"/>
    <w:rsid w:val="00663063"/>
    <w:rsid w:val="006949C4"/>
    <w:rsid w:val="00695A6E"/>
    <w:rsid w:val="006B0DB9"/>
    <w:rsid w:val="006C2A1A"/>
    <w:rsid w:val="006F3ED2"/>
    <w:rsid w:val="006F3F7E"/>
    <w:rsid w:val="00700E1F"/>
    <w:rsid w:val="00713659"/>
    <w:rsid w:val="00714F6C"/>
    <w:rsid w:val="00732010"/>
    <w:rsid w:val="00755A76"/>
    <w:rsid w:val="00760E82"/>
    <w:rsid w:val="007B2A5F"/>
    <w:rsid w:val="007C11ED"/>
    <w:rsid w:val="0084238D"/>
    <w:rsid w:val="0088144D"/>
    <w:rsid w:val="00881DFF"/>
    <w:rsid w:val="008915F7"/>
    <w:rsid w:val="008B0B23"/>
    <w:rsid w:val="00926D67"/>
    <w:rsid w:val="009465FD"/>
    <w:rsid w:val="00946663"/>
    <w:rsid w:val="00957296"/>
    <w:rsid w:val="00961E7D"/>
    <w:rsid w:val="00980EB0"/>
    <w:rsid w:val="0098469F"/>
    <w:rsid w:val="009909D4"/>
    <w:rsid w:val="00995843"/>
    <w:rsid w:val="009A1B4C"/>
    <w:rsid w:val="009A37D1"/>
    <w:rsid w:val="009E66B6"/>
    <w:rsid w:val="00A010E5"/>
    <w:rsid w:val="00A11286"/>
    <w:rsid w:val="00A12D58"/>
    <w:rsid w:val="00A32E7F"/>
    <w:rsid w:val="00A6159C"/>
    <w:rsid w:val="00A62F13"/>
    <w:rsid w:val="00AA6192"/>
    <w:rsid w:val="00AB1A01"/>
    <w:rsid w:val="00AB2A0F"/>
    <w:rsid w:val="00AD6D44"/>
    <w:rsid w:val="00AE3B0E"/>
    <w:rsid w:val="00AE70F3"/>
    <w:rsid w:val="00B06554"/>
    <w:rsid w:val="00B1545C"/>
    <w:rsid w:val="00B20338"/>
    <w:rsid w:val="00B26F40"/>
    <w:rsid w:val="00B27C78"/>
    <w:rsid w:val="00B27DFA"/>
    <w:rsid w:val="00B33160"/>
    <w:rsid w:val="00B92066"/>
    <w:rsid w:val="00BD0244"/>
    <w:rsid w:val="00BD4C9D"/>
    <w:rsid w:val="00BE43CA"/>
    <w:rsid w:val="00C316AA"/>
    <w:rsid w:val="00C523B7"/>
    <w:rsid w:val="00C55316"/>
    <w:rsid w:val="00C74CFD"/>
    <w:rsid w:val="00C75C52"/>
    <w:rsid w:val="00C83F20"/>
    <w:rsid w:val="00CD6965"/>
    <w:rsid w:val="00D16017"/>
    <w:rsid w:val="00D24649"/>
    <w:rsid w:val="00D2767F"/>
    <w:rsid w:val="00D62264"/>
    <w:rsid w:val="00D63425"/>
    <w:rsid w:val="00D83BA8"/>
    <w:rsid w:val="00D957AA"/>
    <w:rsid w:val="00DA4661"/>
    <w:rsid w:val="00DB4947"/>
    <w:rsid w:val="00DE1718"/>
    <w:rsid w:val="00E12533"/>
    <w:rsid w:val="00E73CCE"/>
    <w:rsid w:val="00E740C2"/>
    <w:rsid w:val="00E95C11"/>
    <w:rsid w:val="00EA19DB"/>
    <w:rsid w:val="00EC61C9"/>
    <w:rsid w:val="00ED5144"/>
    <w:rsid w:val="00F173D6"/>
    <w:rsid w:val="00F318AC"/>
    <w:rsid w:val="00F441B7"/>
    <w:rsid w:val="00F5010F"/>
    <w:rsid w:val="00F600FD"/>
    <w:rsid w:val="00F76204"/>
    <w:rsid w:val="00F86AC2"/>
    <w:rsid w:val="00F924AC"/>
    <w:rsid w:val="00FB0C31"/>
    <w:rsid w:val="00FC75D7"/>
    <w:rsid w:val="00FE755E"/>
    <w:rsid w:val="00FE75DD"/>
    <w:rsid w:val="6078B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EDF2AAB"/>
  <w15:docId w15:val="{CBC403F3-F355-4A61-B9D6-325F92C8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01A8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1601A8"/>
    <w:pPr>
      <w:keepNext/>
      <w:jc w:val="right"/>
      <w:outlineLvl w:val="0"/>
    </w:pPr>
    <w:rPr>
      <w:rFonts w:ascii="Arial" w:hAnsi="Arial" w:cs="Arial"/>
      <w:b/>
      <w:bCs/>
      <w:sz w:val="27"/>
      <w:szCs w:val="27"/>
    </w:rPr>
  </w:style>
  <w:style w:type="paragraph" w:styleId="Overskrift2">
    <w:name w:val="heading 2"/>
    <w:basedOn w:val="Normal"/>
    <w:next w:val="Normal"/>
    <w:qFormat/>
    <w:rsid w:val="001601A8"/>
    <w:pPr>
      <w:keepNext/>
      <w:jc w:val="right"/>
      <w:outlineLvl w:val="1"/>
    </w:pPr>
    <w:rPr>
      <w:b/>
      <w:b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innrykk">
    <w:name w:val="Body Text Indent"/>
    <w:basedOn w:val="Normal"/>
    <w:rsid w:val="001601A8"/>
    <w:pPr>
      <w:ind w:left="360"/>
    </w:pPr>
    <w:rPr>
      <w:b/>
      <w:bCs/>
    </w:rPr>
  </w:style>
  <w:style w:type="table" w:styleId="Tabellrutenett">
    <w:name w:val="Table Grid"/>
    <w:basedOn w:val="Vanligtabell"/>
    <w:rsid w:val="000C2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semiHidden/>
    <w:rsid w:val="000C2976"/>
    <w:rPr>
      <w:sz w:val="16"/>
      <w:szCs w:val="16"/>
    </w:rPr>
  </w:style>
  <w:style w:type="paragraph" w:styleId="Merknadstekst">
    <w:name w:val="annotation text"/>
    <w:basedOn w:val="Normal"/>
    <w:semiHidden/>
    <w:rsid w:val="000C2976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0C2976"/>
    <w:rPr>
      <w:b/>
      <w:bCs/>
    </w:rPr>
  </w:style>
  <w:style w:type="paragraph" w:styleId="Bobletekst">
    <w:name w:val="Balloon Text"/>
    <w:basedOn w:val="Normal"/>
    <w:semiHidden/>
    <w:rsid w:val="000C2976"/>
    <w:rPr>
      <w:rFonts w:ascii="Tahoma" w:hAnsi="Tahoma" w:cs="Tahoma"/>
      <w:sz w:val="16"/>
      <w:szCs w:val="16"/>
    </w:rPr>
  </w:style>
  <w:style w:type="paragraph" w:styleId="Hilsen">
    <w:name w:val="Closing"/>
    <w:basedOn w:val="Normal"/>
    <w:next w:val="Underskrift"/>
    <w:rsid w:val="00C316AA"/>
    <w:pPr>
      <w:keepNext/>
      <w:spacing w:after="60" w:line="22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Underskrift">
    <w:name w:val="Signature"/>
    <w:basedOn w:val="Normal"/>
    <w:next w:val="Underskrift-stilling"/>
    <w:rsid w:val="00C316AA"/>
    <w:pPr>
      <w:keepNext/>
      <w:spacing w:before="880" w:line="220" w:lineRule="atLeast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Underskrift-stilling">
    <w:name w:val="Underskrift - stilling"/>
    <w:basedOn w:val="Underskrift"/>
    <w:next w:val="Normal"/>
    <w:rsid w:val="00C316AA"/>
    <w:pPr>
      <w:spacing w:before="0"/>
    </w:pPr>
  </w:style>
  <w:style w:type="paragraph" w:styleId="Brdtekst">
    <w:name w:val="Body Text"/>
    <w:basedOn w:val="Normal"/>
    <w:rsid w:val="00C316AA"/>
    <w:pPr>
      <w:spacing w:after="120"/>
    </w:pPr>
  </w:style>
  <w:style w:type="character" w:styleId="Hyperkobling">
    <w:name w:val="Hyperlink"/>
    <w:basedOn w:val="Standardskriftforavsnitt"/>
    <w:rsid w:val="00A6159C"/>
    <w:rPr>
      <w:color w:val="0000FF"/>
      <w:u w:val="single"/>
    </w:rPr>
  </w:style>
  <w:style w:type="paragraph" w:styleId="Topptekst">
    <w:name w:val="header"/>
    <w:basedOn w:val="Normal"/>
    <w:rsid w:val="00957296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95729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rnstm\Programdata\Microsoft\Maler\Skaun%20IL%20brevma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Skaun IL brevmal.dot</Template>
  <TotalTime>0</TotalTime>
  <Pages>3</Pages>
  <Words>668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Skaun 20</vt:lpstr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Skaun 20</dc:title>
  <dc:creator>Arnstein Mehlum</dc:creator>
  <cp:lastModifiedBy>Bente Husby</cp:lastModifiedBy>
  <cp:revision>2</cp:revision>
  <cp:lastPrinted>2015-03-15T22:02:00Z</cp:lastPrinted>
  <dcterms:created xsi:type="dcterms:W3CDTF">2021-02-15T20:47:00Z</dcterms:created>
  <dcterms:modified xsi:type="dcterms:W3CDTF">2021-02-15T20:47:00Z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-575089933</vt:i4>
  </property>
  <property fmtid="{D5CDD505-2E9C-101B-9397-08002B2CF9AE}" pid="3" name="_EmailSubject">
    <vt:lpwstr>Styremøte SIL</vt:lpwstr>
  </property>
  <property fmtid="{D5CDD505-2E9C-101B-9397-08002B2CF9AE}" pid="4" name="_AuthorEmail">
    <vt:lpwstr>arnstein.mehlum@vegvesen.no</vt:lpwstr>
  </property>
  <property fmtid="{D5CDD505-2E9C-101B-9397-08002B2CF9AE}" pid="5" name="_AuthorEmailDisplayName">
    <vt:lpwstr>Mehlum Arnstein</vt:lpwstr>
  </property>
  <property fmtid="{D5CDD505-2E9C-101B-9397-08002B2CF9AE}" pid="6" name="_PreviousAdHocReviewCycleID">
    <vt:i4>-1262659843</vt:i4>
  </property>
  <property fmtid="{D5CDD505-2E9C-101B-9397-08002B2CF9AE}" pid="7" name="_ReviewingToolsShownOnce">
    <vt:lpwstr/>
  </property>
</Properties>
</file>