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UI/images/ikon.png" ContentType="image/.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cde025c04abd48ef" Type="http://schemas.microsoft.com/office/2006/relationships/ui/extensibility" Target="customUI/customUI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6D4CE2" w14:textId="77777777" w:rsidR="005827C3" w:rsidRDefault="005827C3" w:rsidP="005827C3">
      <w:pPr>
        <w:jc w:val="center"/>
        <w:rPr>
          <w:u w:val="single"/>
        </w:rPr>
      </w:pPr>
    </w:p>
    <w:p w14:paraId="272B2F4D" w14:textId="155F28CC" w:rsidR="002A46FB" w:rsidRPr="00292566" w:rsidRDefault="005827C3" w:rsidP="00292566">
      <w:pPr>
        <w:spacing w:before="240"/>
        <w:jc w:val="center"/>
        <w:rPr>
          <w:sz w:val="28"/>
          <w:szCs w:val="28"/>
          <w:u w:val="single"/>
          <w:lang w:val="nb-NO"/>
        </w:rPr>
      </w:pPr>
      <w:r w:rsidRPr="00292566">
        <w:rPr>
          <w:sz w:val="28"/>
          <w:szCs w:val="28"/>
          <w:u w:val="single"/>
          <w:lang w:val="nb-NO"/>
        </w:rPr>
        <w:t>REISEREGULATIV FOR GRIMSTAD SYKLEKLUBB</w:t>
      </w:r>
    </w:p>
    <w:p w14:paraId="3EC27577" w14:textId="77777777" w:rsidR="005827C3" w:rsidRPr="00292566" w:rsidRDefault="005827C3" w:rsidP="00CF7549">
      <w:pPr>
        <w:rPr>
          <w:lang w:val="nb-NO"/>
        </w:rPr>
      </w:pPr>
    </w:p>
    <w:p w14:paraId="45211D90" w14:textId="77777777" w:rsidR="005827C3" w:rsidRPr="00292566" w:rsidRDefault="005827C3" w:rsidP="00CF7549">
      <w:pPr>
        <w:rPr>
          <w:lang w:val="nb-NO"/>
        </w:rPr>
      </w:pPr>
    </w:p>
    <w:p w14:paraId="2277F428" w14:textId="77777777" w:rsidR="002A46FB" w:rsidRPr="00292566" w:rsidRDefault="002A46FB">
      <w:pPr>
        <w:rPr>
          <w:lang w:val="nb-NO"/>
        </w:rPr>
      </w:pPr>
    </w:p>
    <w:p w14:paraId="6EDE6A03" w14:textId="77777777" w:rsidR="00743CF6" w:rsidRDefault="00743CF6" w:rsidP="00743CF6">
      <w:pPr>
        <w:rPr>
          <w:b/>
          <w:lang w:val="nb-NO"/>
        </w:rPr>
      </w:pPr>
      <w:r w:rsidRPr="00264B86">
        <w:rPr>
          <w:b/>
          <w:lang w:val="nb-NO"/>
        </w:rPr>
        <w:t>Intensjon</w:t>
      </w:r>
    </w:p>
    <w:p w14:paraId="6595D9DE" w14:textId="77777777" w:rsidR="00BD446C" w:rsidRPr="00264B86" w:rsidRDefault="00BD446C" w:rsidP="00743CF6">
      <w:pPr>
        <w:rPr>
          <w:b/>
          <w:lang w:val="nb-NO"/>
        </w:rPr>
      </w:pPr>
    </w:p>
    <w:p w14:paraId="40D3FF54" w14:textId="55C9368D" w:rsidR="00743CF6" w:rsidRDefault="00743CF6" w:rsidP="00743CF6">
      <w:pPr>
        <w:pStyle w:val="ListParagraph"/>
        <w:numPr>
          <w:ilvl w:val="0"/>
          <w:numId w:val="8"/>
        </w:numPr>
        <w:spacing w:after="200" w:line="276" w:lineRule="auto"/>
        <w:rPr>
          <w:lang w:val="nb-NO"/>
        </w:rPr>
      </w:pPr>
      <w:r w:rsidRPr="00264B86">
        <w:rPr>
          <w:lang w:val="nb-NO"/>
        </w:rPr>
        <w:t xml:space="preserve">Dette reiseregulativet er ment å dekke </w:t>
      </w:r>
      <w:r w:rsidR="005A5104">
        <w:rPr>
          <w:lang w:val="nb-NO"/>
        </w:rPr>
        <w:t>deler</w:t>
      </w:r>
      <w:r w:rsidRPr="00264B86">
        <w:rPr>
          <w:lang w:val="nb-NO"/>
        </w:rPr>
        <w:t xml:space="preserve"> av kostnadene for utøverne</w:t>
      </w:r>
      <w:r w:rsidR="00292566">
        <w:rPr>
          <w:lang w:val="nb-NO"/>
        </w:rPr>
        <w:t>,</w:t>
      </w:r>
      <w:r w:rsidRPr="00264B86">
        <w:rPr>
          <w:lang w:val="nb-NO"/>
        </w:rPr>
        <w:t xml:space="preserve"> lagledere</w:t>
      </w:r>
      <w:r w:rsidR="00292566">
        <w:rPr>
          <w:lang w:val="nb-NO"/>
        </w:rPr>
        <w:t xml:space="preserve"> og støtteapparat</w:t>
      </w:r>
      <w:r w:rsidRPr="00264B86">
        <w:rPr>
          <w:lang w:val="nb-NO"/>
        </w:rPr>
        <w:t xml:space="preserve"> ved reise til og fra ritt.</w:t>
      </w:r>
    </w:p>
    <w:p w14:paraId="1FF6FFA7" w14:textId="40DBC34D" w:rsidR="005A5104" w:rsidRDefault="00743CF6" w:rsidP="005A5104">
      <w:pPr>
        <w:pStyle w:val="ListParagraph"/>
        <w:numPr>
          <w:ilvl w:val="0"/>
          <w:numId w:val="8"/>
        </w:numPr>
        <w:spacing w:after="200" w:line="276" w:lineRule="auto"/>
        <w:rPr>
          <w:lang w:val="nb-NO"/>
        </w:rPr>
      </w:pPr>
      <w:r w:rsidRPr="00264B86">
        <w:rPr>
          <w:lang w:val="nb-NO"/>
        </w:rPr>
        <w:t>Styremedlemmer i oppdrag for klubben.</w:t>
      </w:r>
    </w:p>
    <w:p w14:paraId="49E04873" w14:textId="298F53E4" w:rsidR="00292566" w:rsidRPr="005A5104" w:rsidRDefault="00292566" w:rsidP="005A5104">
      <w:pPr>
        <w:pStyle w:val="ListParagraph"/>
        <w:numPr>
          <w:ilvl w:val="0"/>
          <w:numId w:val="8"/>
        </w:numPr>
        <w:spacing w:after="200" w:line="276" w:lineRule="auto"/>
        <w:rPr>
          <w:lang w:val="nb-NO"/>
        </w:rPr>
      </w:pPr>
      <w:r>
        <w:rPr>
          <w:lang w:val="nb-NO"/>
        </w:rPr>
        <w:t xml:space="preserve">Medlemmer på oppdrag for klubben eller kurs etter godkjenning av styret. </w:t>
      </w:r>
    </w:p>
    <w:p w14:paraId="61BA5DBE" w14:textId="77777777" w:rsidR="00743CF6" w:rsidRDefault="00743CF6" w:rsidP="00743CF6">
      <w:pPr>
        <w:rPr>
          <w:b/>
          <w:lang w:val="nb-NO"/>
        </w:rPr>
      </w:pPr>
      <w:r w:rsidRPr="00264B86">
        <w:rPr>
          <w:b/>
          <w:lang w:val="nb-NO"/>
        </w:rPr>
        <w:t>Definisjoner</w:t>
      </w:r>
    </w:p>
    <w:p w14:paraId="45AB2514" w14:textId="77777777" w:rsidR="00BD446C" w:rsidRPr="00264B86" w:rsidRDefault="00BD446C" w:rsidP="00743CF6">
      <w:pPr>
        <w:rPr>
          <w:b/>
          <w:lang w:val="nb-NO"/>
        </w:rPr>
      </w:pPr>
    </w:p>
    <w:p w14:paraId="51BA4F0D" w14:textId="188948FB" w:rsidR="00743CF6" w:rsidRDefault="00743CF6" w:rsidP="00743CF6">
      <w:pPr>
        <w:pStyle w:val="ListParagraph"/>
        <w:numPr>
          <w:ilvl w:val="0"/>
          <w:numId w:val="7"/>
        </w:numPr>
        <w:spacing w:after="200" w:line="276" w:lineRule="auto"/>
        <w:rPr>
          <w:lang w:val="nb-NO"/>
        </w:rPr>
      </w:pPr>
      <w:r w:rsidRPr="00292566">
        <w:rPr>
          <w:b/>
          <w:lang w:val="nb-NO"/>
        </w:rPr>
        <w:t>Utøver</w:t>
      </w:r>
      <w:r w:rsidR="00292566" w:rsidRPr="00292566">
        <w:rPr>
          <w:b/>
          <w:lang w:val="nb-NO"/>
        </w:rPr>
        <w:t>:</w:t>
      </w:r>
      <w:r>
        <w:rPr>
          <w:lang w:val="nb-NO"/>
        </w:rPr>
        <w:t xml:space="preserve"> Aktiv utøver fra og med fylte 10 år. Har aktiv lisens og medlem av Grimstad SK.</w:t>
      </w:r>
    </w:p>
    <w:p w14:paraId="737776F1" w14:textId="217850EA" w:rsidR="00743CF6" w:rsidRDefault="00743CF6" w:rsidP="00743CF6">
      <w:pPr>
        <w:pStyle w:val="ListParagraph"/>
        <w:numPr>
          <w:ilvl w:val="0"/>
          <w:numId w:val="7"/>
        </w:numPr>
        <w:spacing w:after="200" w:line="276" w:lineRule="auto"/>
        <w:rPr>
          <w:lang w:val="nb-NO"/>
        </w:rPr>
      </w:pPr>
      <w:r w:rsidRPr="00292566">
        <w:rPr>
          <w:b/>
          <w:lang w:val="nb-NO"/>
        </w:rPr>
        <w:t>Lagleder</w:t>
      </w:r>
      <w:r w:rsidR="00292566" w:rsidRPr="00292566">
        <w:rPr>
          <w:b/>
          <w:lang w:val="nb-NO"/>
        </w:rPr>
        <w:t>:</w:t>
      </w:r>
      <w:r w:rsidR="00A9693D">
        <w:rPr>
          <w:lang w:val="nb-NO"/>
        </w:rPr>
        <w:t xml:space="preserve"> Medlem av Grimstad SK</w:t>
      </w:r>
      <w:r>
        <w:rPr>
          <w:lang w:val="nb-NO"/>
        </w:rPr>
        <w:t xml:space="preserve"> </w:t>
      </w:r>
      <w:r w:rsidR="00A9693D">
        <w:rPr>
          <w:lang w:val="nb-NO"/>
        </w:rPr>
        <w:t>s</w:t>
      </w:r>
      <w:r>
        <w:rPr>
          <w:lang w:val="nb-NO"/>
        </w:rPr>
        <w:t xml:space="preserve">om reiser med </w:t>
      </w:r>
      <w:r w:rsidRPr="002D73F2">
        <w:rPr>
          <w:i/>
          <w:lang w:val="nb-NO"/>
        </w:rPr>
        <w:t>flere</w:t>
      </w:r>
      <w:r>
        <w:rPr>
          <w:lang w:val="nb-NO"/>
        </w:rPr>
        <w:t xml:space="preserve"> e</w:t>
      </w:r>
      <w:r w:rsidR="00292566">
        <w:rPr>
          <w:lang w:val="nb-NO"/>
        </w:rPr>
        <w:t>n</w:t>
      </w:r>
      <w:r>
        <w:rPr>
          <w:lang w:val="nb-NO"/>
        </w:rPr>
        <w:t>n 2 utøvere.</w:t>
      </w:r>
      <w:r w:rsidR="00292566">
        <w:rPr>
          <w:lang w:val="nb-NO"/>
        </w:rPr>
        <w:t xml:space="preserve"> Rollen som lagleder skal være utnevnt av lagleder eller sportslig leder i forkant av reisen.</w:t>
      </w:r>
    </w:p>
    <w:p w14:paraId="1FC4D4A3" w14:textId="26EAE376" w:rsidR="00292566" w:rsidRDefault="00292566" w:rsidP="00743CF6">
      <w:pPr>
        <w:pStyle w:val="ListParagraph"/>
        <w:numPr>
          <w:ilvl w:val="0"/>
          <w:numId w:val="7"/>
        </w:numPr>
        <w:spacing w:after="200" w:line="276" w:lineRule="auto"/>
        <w:rPr>
          <w:lang w:val="nb-NO"/>
        </w:rPr>
      </w:pPr>
      <w:r w:rsidRPr="00292566">
        <w:rPr>
          <w:b/>
          <w:lang w:val="nb-NO"/>
        </w:rPr>
        <w:t>Støtteapparat:</w:t>
      </w:r>
      <w:r>
        <w:rPr>
          <w:lang w:val="nb-NO"/>
        </w:rPr>
        <w:t xml:space="preserve"> Personell utnevnt av lagleder eller sportslig leder i forkant av reisen. Dette er aktuelt for elitelagene der det er behov for servicekjøring, mekaniker og langere.</w:t>
      </w:r>
    </w:p>
    <w:p w14:paraId="491AF7DB" w14:textId="0C27776E" w:rsidR="00743CF6" w:rsidRDefault="00743CF6" w:rsidP="00743CF6">
      <w:pPr>
        <w:pStyle w:val="ListParagraph"/>
        <w:numPr>
          <w:ilvl w:val="0"/>
          <w:numId w:val="7"/>
        </w:numPr>
        <w:spacing w:after="200" w:line="276" w:lineRule="auto"/>
        <w:rPr>
          <w:lang w:val="nb-NO"/>
        </w:rPr>
      </w:pPr>
      <w:r w:rsidRPr="00292566">
        <w:rPr>
          <w:b/>
          <w:lang w:val="nb-NO"/>
        </w:rPr>
        <w:t>Ritt.</w:t>
      </w:r>
      <w:r>
        <w:rPr>
          <w:lang w:val="nb-NO"/>
        </w:rPr>
        <w:t xml:space="preserve"> Nasjonale og Internasjonale aktive ritt. </w:t>
      </w:r>
      <w:r w:rsidR="00292566">
        <w:rPr>
          <w:lang w:val="nb-NO"/>
        </w:rPr>
        <w:t xml:space="preserve">Rittene som dekkes av reiseregulativet er fastsatt i sesongplanen. Det utarbeides egen sesongplan for følgende grupper: 10-16 år, junior, herrer elite og damer elite. </w:t>
      </w:r>
    </w:p>
    <w:p w14:paraId="2AA37396" w14:textId="2F207499" w:rsidR="00743CF6" w:rsidRDefault="00743CF6" w:rsidP="00743CF6">
      <w:pPr>
        <w:rPr>
          <w:b/>
          <w:lang w:val="nb-NO"/>
        </w:rPr>
      </w:pPr>
      <w:r w:rsidRPr="00264B86">
        <w:rPr>
          <w:b/>
          <w:lang w:val="nb-NO"/>
        </w:rPr>
        <w:t>Hva som dekkes</w:t>
      </w:r>
    </w:p>
    <w:p w14:paraId="0B25CECD" w14:textId="447B514F" w:rsidR="00292566" w:rsidRDefault="00292566" w:rsidP="00743CF6">
      <w:pPr>
        <w:rPr>
          <w:b/>
          <w:lang w:val="nb-NO"/>
        </w:rPr>
      </w:pPr>
    </w:p>
    <w:p w14:paraId="5B9611F7" w14:textId="4B2BBA21" w:rsidR="00BD446C" w:rsidRPr="002D3F8E" w:rsidRDefault="002D3F8E" w:rsidP="00163E14">
      <w:pPr>
        <w:pStyle w:val="ListParagraph"/>
        <w:numPr>
          <w:ilvl w:val="0"/>
          <w:numId w:val="7"/>
        </w:numPr>
        <w:spacing w:after="200" w:line="276" w:lineRule="auto"/>
        <w:rPr>
          <w:b/>
          <w:lang w:val="nb-NO"/>
        </w:rPr>
      </w:pPr>
      <w:r w:rsidRPr="002D3F8E">
        <w:rPr>
          <w:lang w:val="nb-NO"/>
        </w:rPr>
        <w:t>For herrer og damer elite vil de fleste reisene tilrettelegges av lagleder eller sportslig leder, slik at utøverne betaler en egenandel i henhold til gjeldende kontrakt mellom rytter og lag.</w:t>
      </w:r>
      <w:r w:rsidR="00D64F21">
        <w:rPr>
          <w:lang w:val="nb-NO"/>
        </w:rPr>
        <w:t xml:space="preserve"> Lagleder og støtteapparat til disse lagene vil få dekket overnatting og transport i sin helhet samt en diettsats på 300kr pr døgn.</w:t>
      </w:r>
    </w:p>
    <w:p w14:paraId="273C0DB8" w14:textId="77777777" w:rsidR="00743CF6" w:rsidRDefault="00743CF6" w:rsidP="00743CF6">
      <w:pPr>
        <w:pStyle w:val="ListParagraph"/>
        <w:numPr>
          <w:ilvl w:val="0"/>
          <w:numId w:val="7"/>
        </w:numPr>
        <w:spacing w:after="200" w:line="276" w:lineRule="auto"/>
        <w:rPr>
          <w:lang w:val="nb-NO"/>
        </w:rPr>
      </w:pPr>
      <w:r>
        <w:rPr>
          <w:lang w:val="nb-NO"/>
        </w:rPr>
        <w:t>Egen bil. 1</w:t>
      </w:r>
      <w:r w:rsidR="00BD446C">
        <w:rPr>
          <w:lang w:val="nb-NO"/>
        </w:rPr>
        <w:t>,5 kr pr km. 2,0</w:t>
      </w:r>
      <w:r>
        <w:rPr>
          <w:lang w:val="nb-NO"/>
        </w:rPr>
        <w:t xml:space="preserve"> kr pr km ved trekking av klubb henger.</w:t>
      </w:r>
    </w:p>
    <w:p w14:paraId="45E70F47" w14:textId="77777777" w:rsidR="00743CF6" w:rsidRDefault="00BD446C" w:rsidP="00743CF6">
      <w:pPr>
        <w:pStyle w:val="ListParagraph"/>
        <w:numPr>
          <w:ilvl w:val="0"/>
          <w:numId w:val="7"/>
        </w:numPr>
        <w:spacing w:after="200" w:line="276" w:lineRule="auto"/>
        <w:rPr>
          <w:lang w:val="nb-NO"/>
        </w:rPr>
      </w:pPr>
      <w:r>
        <w:rPr>
          <w:lang w:val="nb-NO"/>
        </w:rPr>
        <w:t xml:space="preserve">Inntil </w:t>
      </w:r>
      <w:r w:rsidR="00B43884">
        <w:rPr>
          <w:lang w:val="nb-NO"/>
        </w:rPr>
        <w:t>5</w:t>
      </w:r>
      <w:r w:rsidR="00743CF6">
        <w:rPr>
          <w:lang w:val="nb-NO"/>
        </w:rPr>
        <w:t xml:space="preserve">00 kr pr natt ved bruk av hotell pr utøver / lagleder. </w:t>
      </w:r>
    </w:p>
    <w:p w14:paraId="4C4202EA" w14:textId="77777777" w:rsidR="00743CF6" w:rsidRDefault="00BD446C" w:rsidP="00743CF6">
      <w:pPr>
        <w:pStyle w:val="ListParagraph"/>
        <w:numPr>
          <w:ilvl w:val="0"/>
          <w:numId w:val="7"/>
        </w:numPr>
        <w:spacing w:after="200" w:line="276" w:lineRule="auto"/>
        <w:rPr>
          <w:lang w:val="nb-NO"/>
        </w:rPr>
      </w:pPr>
      <w:r>
        <w:rPr>
          <w:lang w:val="nb-NO"/>
        </w:rPr>
        <w:t xml:space="preserve">Inntil </w:t>
      </w:r>
      <w:r w:rsidR="00B43884">
        <w:rPr>
          <w:lang w:val="nb-NO"/>
        </w:rPr>
        <w:t>3</w:t>
      </w:r>
      <w:r w:rsidR="00743CF6">
        <w:rPr>
          <w:lang w:val="nb-NO"/>
        </w:rPr>
        <w:t>00 kr pr natt ved bruk av telt / bobil / camping vogn pr utøver / lagleder.</w:t>
      </w:r>
    </w:p>
    <w:p w14:paraId="1B76A8F8" w14:textId="77777777" w:rsidR="00743CF6" w:rsidRDefault="00743CF6" w:rsidP="00743CF6">
      <w:pPr>
        <w:pStyle w:val="ListParagraph"/>
        <w:numPr>
          <w:ilvl w:val="0"/>
          <w:numId w:val="7"/>
        </w:numPr>
        <w:spacing w:after="200" w:line="276" w:lineRule="auto"/>
        <w:rPr>
          <w:lang w:val="nb-NO"/>
        </w:rPr>
      </w:pPr>
      <w:r>
        <w:rPr>
          <w:lang w:val="nb-NO"/>
        </w:rPr>
        <w:t>Fly, tog, buss og ferge billetter etter kvittering. Her må det tilstrebes å ta billig turer.</w:t>
      </w:r>
    </w:p>
    <w:p w14:paraId="323D0364" w14:textId="77777777" w:rsidR="00743CF6" w:rsidRDefault="00743CF6" w:rsidP="00743CF6">
      <w:pPr>
        <w:pStyle w:val="ListParagraph"/>
        <w:numPr>
          <w:ilvl w:val="0"/>
          <w:numId w:val="7"/>
        </w:numPr>
        <w:spacing w:after="200" w:line="276" w:lineRule="auto"/>
        <w:rPr>
          <w:lang w:val="nb-NO"/>
        </w:rPr>
      </w:pPr>
      <w:r>
        <w:rPr>
          <w:lang w:val="nb-NO"/>
        </w:rPr>
        <w:t>Parkering av henger og bil etter kvittering.</w:t>
      </w:r>
    </w:p>
    <w:p w14:paraId="69B7F03D" w14:textId="77777777" w:rsidR="00743CF6" w:rsidRDefault="00743CF6" w:rsidP="00743CF6">
      <w:pPr>
        <w:pStyle w:val="ListParagraph"/>
        <w:numPr>
          <w:ilvl w:val="0"/>
          <w:numId w:val="7"/>
        </w:numPr>
        <w:spacing w:after="200" w:line="276" w:lineRule="auto"/>
        <w:rPr>
          <w:lang w:val="nb-NO"/>
        </w:rPr>
      </w:pPr>
      <w:r>
        <w:rPr>
          <w:lang w:val="nb-NO"/>
        </w:rPr>
        <w:t>Bomvei.</w:t>
      </w:r>
    </w:p>
    <w:p w14:paraId="508836FD" w14:textId="3AFF70A7" w:rsidR="00743CF6" w:rsidRPr="00851707" w:rsidRDefault="00743CF6" w:rsidP="00743CF6">
      <w:pPr>
        <w:pStyle w:val="ListParagraph"/>
        <w:numPr>
          <w:ilvl w:val="0"/>
          <w:numId w:val="7"/>
        </w:numPr>
        <w:spacing w:after="200" w:line="276" w:lineRule="auto"/>
        <w:rPr>
          <w:lang w:val="nb-NO"/>
        </w:rPr>
      </w:pPr>
      <w:r>
        <w:rPr>
          <w:lang w:val="nb-NO"/>
        </w:rPr>
        <w:t>På</w:t>
      </w:r>
      <w:r w:rsidR="005722BA">
        <w:rPr>
          <w:lang w:val="nb-NO"/>
        </w:rPr>
        <w:t>meldingsavgift</w:t>
      </w:r>
      <w:r w:rsidRPr="008F3D0A">
        <w:rPr>
          <w:lang w:val="nb-NO"/>
        </w:rPr>
        <w:t xml:space="preserve"> på ritt</w:t>
      </w:r>
      <w:r w:rsidR="005722BA">
        <w:rPr>
          <w:lang w:val="nb-NO"/>
        </w:rPr>
        <w:t xml:space="preserve"> for aldersgruppen 10-18 år.</w:t>
      </w:r>
      <w:r w:rsidRPr="008F3D0A">
        <w:rPr>
          <w:lang w:val="nb-NO"/>
        </w:rPr>
        <w:t xml:space="preserve"> </w:t>
      </w:r>
      <w:r w:rsidRPr="00B22E9A">
        <w:rPr>
          <w:color w:val="FF0000"/>
          <w:lang w:val="nb-NO"/>
        </w:rPr>
        <w:t>Kun Nasjonale og Internasjonale aktive ritt</w:t>
      </w:r>
      <w:r w:rsidR="00B22E9A" w:rsidRPr="00B22E9A">
        <w:rPr>
          <w:color w:val="FF0000"/>
          <w:lang w:val="nb-NO"/>
        </w:rPr>
        <w:t xml:space="preserve"> som er i sesongplan</w:t>
      </w:r>
      <w:r w:rsidR="00851707">
        <w:rPr>
          <w:color w:val="FF0000"/>
          <w:lang w:val="nb-NO"/>
        </w:rPr>
        <w:t xml:space="preserve"> alle </w:t>
      </w:r>
      <w:r w:rsidR="00B22E9A" w:rsidRPr="00B22E9A">
        <w:rPr>
          <w:color w:val="FF0000"/>
          <w:lang w:val="nb-NO"/>
        </w:rPr>
        <w:t>øvrige ritt må godkjennes</w:t>
      </w:r>
      <w:r w:rsidR="00741690">
        <w:rPr>
          <w:color w:val="FF0000"/>
          <w:lang w:val="nb-NO"/>
        </w:rPr>
        <w:t xml:space="preserve"> før påmelding. Kontakt oppmann</w:t>
      </w:r>
      <w:r w:rsidR="00DB3DE0">
        <w:rPr>
          <w:color w:val="FF0000"/>
          <w:lang w:val="nb-NO"/>
        </w:rPr>
        <w:t xml:space="preserve">/lagleder </w:t>
      </w:r>
      <w:r w:rsidR="00B22E9A" w:rsidRPr="00B22E9A">
        <w:rPr>
          <w:color w:val="FF0000"/>
          <w:lang w:val="nb-NO"/>
        </w:rPr>
        <w:t>for godkjenning.</w:t>
      </w:r>
    </w:p>
    <w:p w14:paraId="14B27828" w14:textId="5E5C2AD7" w:rsidR="00851707" w:rsidRPr="00851707" w:rsidRDefault="00851707" w:rsidP="00743CF6">
      <w:pPr>
        <w:pStyle w:val="ListParagraph"/>
        <w:numPr>
          <w:ilvl w:val="0"/>
          <w:numId w:val="7"/>
        </w:numPr>
        <w:spacing w:after="200" w:line="276" w:lineRule="auto"/>
        <w:rPr>
          <w:color w:val="FF0000"/>
          <w:lang w:val="nb-NO"/>
        </w:rPr>
      </w:pPr>
      <w:r w:rsidRPr="00851707">
        <w:rPr>
          <w:color w:val="FF0000"/>
          <w:lang w:val="nb-NO"/>
        </w:rPr>
        <w:t xml:space="preserve">Samlinger i regi av Region </w:t>
      </w:r>
      <w:r>
        <w:rPr>
          <w:color w:val="FF0000"/>
          <w:lang w:val="nb-NO"/>
        </w:rPr>
        <w:t>S</w:t>
      </w:r>
      <w:r w:rsidRPr="00851707">
        <w:rPr>
          <w:color w:val="FF0000"/>
          <w:lang w:val="nb-NO"/>
        </w:rPr>
        <w:t>ør</w:t>
      </w:r>
      <w:r>
        <w:rPr>
          <w:color w:val="FF0000"/>
          <w:lang w:val="nb-NO"/>
        </w:rPr>
        <w:t xml:space="preserve"> og NCF</w:t>
      </w:r>
      <w:r w:rsidR="00886F8A">
        <w:rPr>
          <w:color w:val="FF0000"/>
          <w:lang w:val="nb-NO"/>
        </w:rPr>
        <w:t>.</w:t>
      </w:r>
    </w:p>
    <w:p w14:paraId="1DB84DC1" w14:textId="77777777" w:rsidR="005722BA" w:rsidRDefault="005722BA" w:rsidP="005722BA">
      <w:pPr>
        <w:rPr>
          <w:b/>
          <w:lang w:val="nb-NO"/>
        </w:rPr>
      </w:pPr>
      <w:r>
        <w:rPr>
          <w:b/>
          <w:lang w:val="nb-NO"/>
        </w:rPr>
        <w:t>Reiseregning</w:t>
      </w:r>
    </w:p>
    <w:p w14:paraId="428BB9EF" w14:textId="77777777" w:rsidR="005722BA" w:rsidRPr="005722BA" w:rsidRDefault="005722BA" w:rsidP="005722BA">
      <w:pPr>
        <w:rPr>
          <w:lang w:val="nb-NO"/>
        </w:rPr>
      </w:pPr>
      <w:r w:rsidRPr="005722BA">
        <w:rPr>
          <w:lang w:val="nb-NO"/>
        </w:rPr>
        <w:t xml:space="preserve"> </w:t>
      </w:r>
    </w:p>
    <w:p w14:paraId="0568D0FB" w14:textId="77777777" w:rsidR="005722BA" w:rsidRDefault="005722BA" w:rsidP="005722BA">
      <w:pPr>
        <w:pStyle w:val="ListParagraph"/>
        <w:numPr>
          <w:ilvl w:val="0"/>
          <w:numId w:val="10"/>
        </w:numPr>
        <w:rPr>
          <w:lang w:val="nb-NO"/>
        </w:rPr>
      </w:pPr>
      <w:r>
        <w:rPr>
          <w:lang w:val="nb-NO"/>
        </w:rPr>
        <w:t xml:space="preserve">Reiseregninger skal leveres på eget skjema med alle bilag og signatur. </w:t>
      </w:r>
    </w:p>
    <w:p w14:paraId="2125E7C8" w14:textId="77777777" w:rsidR="005722BA" w:rsidRDefault="005722BA" w:rsidP="005722BA">
      <w:pPr>
        <w:pStyle w:val="ListParagraph"/>
        <w:numPr>
          <w:ilvl w:val="0"/>
          <w:numId w:val="10"/>
        </w:numPr>
        <w:rPr>
          <w:lang w:val="nb-NO"/>
        </w:rPr>
      </w:pPr>
      <w:r>
        <w:rPr>
          <w:lang w:val="nb-NO"/>
        </w:rPr>
        <w:t xml:space="preserve">Skjema skal sendes til oppmann for attestering </w:t>
      </w:r>
      <w:r w:rsidR="00B22E9A" w:rsidRPr="00851707">
        <w:rPr>
          <w:color w:val="FF0000"/>
          <w:lang w:val="nb-NO"/>
        </w:rPr>
        <w:t>innen tre uker</w:t>
      </w:r>
      <w:r w:rsidRPr="00851707">
        <w:rPr>
          <w:color w:val="FF0000"/>
          <w:lang w:val="nb-NO"/>
        </w:rPr>
        <w:t xml:space="preserve"> </w:t>
      </w:r>
      <w:r>
        <w:rPr>
          <w:lang w:val="nb-NO"/>
        </w:rPr>
        <w:t>etter hver reise.</w:t>
      </w:r>
    </w:p>
    <w:p w14:paraId="463998C8" w14:textId="77777777" w:rsidR="005722BA" w:rsidRPr="00BD446C" w:rsidRDefault="005722BA" w:rsidP="005722BA">
      <w:pPr>
        <w:pStyle w:val="ListParagraph"/>
        <w:numPr>
          <w:ilvl w:val="0"/>
          <w:numId w:val="10"/>
        </w:numPr>
        <w:rPr>
          <w:lang w:val="nb-NO"/>
        </w:rPr>
      </w:pPr>
      <w:r>
        <w:rPr>
          <w:lang w:val="nb-NO"/>
        </w:rPr>
        <w:t>Utbetaling av reiseregning vil være 1. juli og 1. oktober samme sesong.</w:t>
      </w:r>
    </w:p>
    <w:p w14:paraId="2AA7022E" w14:textId="6790744E" w:rsidR="005722BA" w:rsidRDefault="005722BA" w:rsidP="005722BA">
      <w:pPr>
        <w:spacing w:after="200" w:line="276" w:lineRule="auto"/>
        <w:rPr>
          <w:lang w:val="nb-NO"/>
        </w:rPr>
      </w:pPr>
    </w:p>
    <w:p w14:paraId="2BCACFE5" w14:textId="77777777" w:rsidR="00D64F21" w:rsidRPr="005722BA" w:rsidRDefault="00D64F21" w:rsidP="005722BA">
      <w:pPr>
        <w:spacing w:after="200" w:line="276" w:lineRule="auto"/>
        <w:rPr>
          <w:lang w:val="nb-NO"/>
        </w:rPr>
      </w:pPr>
      <w:bookmarkStart w:id="0" w:name="_GoBack"/>
      <w:bookmarkEnd w:id="0"/>
    </w:p>
    <w:p w14:paraId="640B6A29" w14:textId="77777777" w:rsidR="00743CF6" w:rsidRPr="00ED6753" w:rsidRDefault="00743CF6" w:rsidP="00743CF6">
      <w:pPr>
        <w:rPr>
          <w:b/>
          <w:lang w:val="nb-NO"/>
        </w:rPr>
      </w:pPr>
      <w:r w:rsidRPr="00ED6753">
        <w:rPr>
          <w:b/>
          <w:lang w:val="nb-NO"/>
        </w:rPr>
        <w:lastRenderedPageBreak/>
        <w:t>Annet</w:t>
      </w:r>
    </w:p>
    <w:p w14:paraId="24F4A3BA" w14:textId="77777777" w:rsidR="005722BA" w:rsidRDefault="005722BA" w:rsidP="00BD446C">
      <w:pPr>
        <w:pStyle w:val="ListParagraph"/>
        <w:numPr>
          <w:ilvl w:val="0"/>
          <w:numId w:val="10"/>
        </w:numPr>
        <w:rPr>
          <w:lang w:val="nb-NO"/>
        </w:rPr>
      </w:pPr>
      <w:r>
        <w:rPr>
          <w:lang w:val="nb-NO"/>
        </w:rPr>
        <w:t>Utøvere i senior-klassene betaler påmeldingsavgiften selv.</w:t>
      </w:r>
    </w:p>
    <w:p w14:paraId="5839E193" w14:textId="77777777" w:rsidR="00743CF6" w:rsidRPr="00BD446C" w:rsidRDefault="00743CF6" w:rsidP="00BD446C">
      <w:pPr>
        <w:pStyle w:val="ListParagraph"/>
        <w:numPr>
          <w:ilvl w:val="0"/>
          <w:numId w:val="10"/>
        </w:numPr>
        <w:rPr>
          <w:lang w:val="nb-NO"/>
        </w:rPr>
      </w:pPr>
      <w:r w:rsidRPr="00BD446C">
        <w:rPr>
          <w:lang w:val="nb-NO"/>
        </w:rPr>
        <w:t xml:space="preserve">Større ritt i utlandet med vesentlig høyere utgift må avklares på forhånd med </w:t>
      </w:r>
      <w:r w:rsidR="005722BA">
        <w:rPr>
          <w:lang w:val="nb-NO"/>
        </w:rPr>
        <w:t>opp</w:t>
      </w:r>
      <w:r w:rsidRPr="00BD446C">
        <w:rPr>
          <w:lang w:val="nb-NO"/>
        </w:rPr>
        <w:t>mann.</w:t>
      </w:r>
    </w:p>
    <w:p w14:paraId="3F8F976C" w14:textId="540D05BB" w:rsidR="00743CF6" w:rsidRDefault="00743CF6" w:rsidP="005722BA">
      <w:pPr>
        <w:pStyle w:val="ListParagraph"/>
        <w:numPr>
          <w:ilvl w:val="0"/>
          <w:numId w:val="10"/>
        </w:numPr>
        <w:rPr>
          <w:lang w:val="nb-NO"/>
        </w:rPr>
      </w:pPr>
      <w:r w:rsidRPr="00BD446C">
        <w:rPr>
          <w:lang w:val="nb-NO"/>
        </w:rPr>
        <w:t xml:space="preserve">Ved reise i bil på mer enn 8 timer, dekkes flybillett til utøver. </w:t>
      </w:r>
    </w:p>
    <w:p w14:paraId="12A1C023" w14:textId="169F267D" w:rsidR="005753E2" w:rsidRPr="005722BA" w:rsidRDefault="00E27556" w:rsidP="005722BA">
      <w:pPr>
        <w:pStyle w:val="ListParagraph"/>
        <w:numPr>
          <w:ilvl w:val="0"/>
          <w:numId w:val="10"/>
        </w:numPr>
        <w:rPr>
          <w:lang w:val="nb-NO"/>
        </w:rPr>
      </w:pPr>
      <w:r>
        <w:rPr>
          <w:color w:val="FF0000"/>
          <w:lang w:val="nb-NO"/>
        </w:rPr>
        <w:t>Med dette regulativet bortfaller alle tidligere avta</w:t>
      </w:r>
      <w:r w:rsidR="00500F0E">
        <w:rPr>
          <w:color w:val="FF0000"/>
          <w:lang w:val="nb-NO"/>
        </w:rPr>
        <w:t>ler.</w:t>
      </w:r>
    </w:p>
    <w:p w14:paraId="02B0EDF8" w14:textId="77777777" w:rsidR="00743CF6" w:rsidRDefault="00743CF6" w:rsidP="005827C3">
      <w:pPr>
        <w:spacing w:line="240" w:lineRule="auto"/>
        <w:rPr>
          <w:lang w:val="nb-NO"/>
        </w:rPr>
      </w:pPr>
    </w:p>
    <w:p w14:paraId="58A5ED81" w14:textId="77777777" w:rsidR="00743CF6" w:rsidRDefault="00743CF6" w:rsidP="005827C3">
      <w:pPr>
        <w:spacing w:line="240" w:lineRule="auto"/>
        <w:rPr>
          <w:lang w:val="nb-NO"/>
        </w:rPr>
      </w:pPr>
    </w:p>
    <w:p w14:paraId="7095405C" w14:textId="77777777" w:rsidR="00743CF6" w:rsidRDefault="00743CF6" w:rsidP="005827C3">
      <w:pPr>
        <w:spacing w:line="240" w:lineRule="auto"/>
        <w:rPr>
          <w:lang w:val="nb-NO"/>
        </w:rPr>
      </w:pPr>
    </w:p>
    <w:p w14:paraId="28D2F9BE" w14:textId="77777777" w:rsidR="00743CF6" w:rsidRDefault="00743CF6" w:rsidP="005827C3">
      <w:pPr>
        <w:spacing w:line="240" w:lineRule="auto"/>
        <w:rPr>
          <w:lang w:val="nb-NO"/>
        </w:rPr>
      </w:pPr>
    </w:p>
    <w:p w14:paraId="40C3AC4A" w14:textId="77777777" w:rsidR="00743CF6" w:rsidRDefault="00743CF6" w:rsidP="005827C3">
      <w:pPr>
        <w:spacing w:line="240" w:lineRule="auto"/>
        <w:rPr>
          <w:lang w:val="nb-NO"/>
        </w:rPr>
      </w:pPr>
    </w:p>
    <w:p w14:paraId="2DB56A8D" w14:textId="0E24A6D2" w:rsidR="00743CF6" w:rsidRDefault="00743CF6" w:rsidP="005827C3">
      <w:pPr>
        <w:spacing w:line="240" w:lineRule="auto"/>
        <w:rPr>
          <w:lang w:val="nb-NO"/>
        </w:rPr>
      </w:pPr>
      <w:r>
        <w:rPr>
          <w:lang w:val="nb-NO"/>
        </w:rPr>
        <w:t xml:space="preserve">Revidert </w:t>
      </w:r>
      <w:r w:rsidR="00292566">
        <w:rPr>
          <w:lang w:val="nb-NO"/>
        </w:rPr>
        <w:t>xx</w:t>
      </w:r>
      <w:r>
        <w:rPr>
          <w:lang w:val="nb-NO"/>
        </w:rPr>
        <w:t>.0</w:t>
      </w:r>
      <w:r w:rsidR="005722BA">
        <w:rPr>
          <w:lang w:val="nb-NO"/>
        </w:rPr>
        <w:t>2</w:t>
      </w:r>
      <w:r>
        <w:rPr>
          <w:lang w:val="nb-NO"/>
        </w:rPr>
        <w:t>.201</w:t>
      </w:r>
      <w:r w:rsidR="00292566">
        <w:rPr>
          <w:lang w:val="nb-NO"/>
        </w:rPr>
        <w:t>8</w:t>
      </w:r>
    </w:p>
    <w:p w14:paraId="23C56AA2" w14:textId="77777777" w:rsidR="00743CF6" w:rsidRDefault="00743CF6" w:rsidP="005827C3">
      <w:pPr>
        <w:spacing w:line="240" w:lineRule="auto"/>
        <w:rPr>
          <w:lang w:val="nb-NO"/>
        </w:rPr>
      </w:pPr>
    </w:p>
    <w:p w14:paraId="6798804C" w14:textId="77777777" w:rsidR="00756E23" w:rsidRPr="00756E23" w:rsidRDefault="00743CF6" w:rsidP="00A9693D">
      <w:pPr>
        <w:spacing w:line="240" w:lineRule="auto"/>
        <w:rPr>
          <w:lang w:val="nb-NO"/>
        </w:rPr>
      </w:pPr>
      <w:r>
        <w:rPr>
          <w:lang w:val="nb-NO"/>
        </w:rPr>
        <w:t>Styret i Grimstad Sykleklubb</w:t>
      </w:r>
    </w:p>
    <w:p w14:paraId="607ECD55" w14:textId="77777777" w:rsidR="00756E23" w:rsidRDefault="00756E23" w:rsidP="00756E23">
      <w:pPr>
        <w:rPr>
          <w:lang w:val="nb-NO"/>
        </w:rPr>
      </w:pPr>
    </w:p>
    <w:p w14:paraId="7B981B07" w14:textId="77777777" w:rsidR="001466D1" w:rsidRPr="00756E23" w:rsidRDefault="00756E23" w:rsidP="00756E23">
      <w:pPr>
        <w:tabs>
          <w:tab w:val="left" w:pos="2742"/>
        </w:tabs>
        <w:rPr>
          <w:lang w:val="nb-NO"/>
        </w:rPr>
      </w:pPr>
      <w:r>
        <w:rPr>
          <w:lang w:val="nb-NO"/>
        </w:rPr>
        <w:tab/>
      </w:r>
    </w:p>
    <w:sectPr w:rsidR="001466D1" w:rsidRPr="00756E23" w:rsidSect="00606D2E">
      <w:headerReference w:type="default" r:id="rId11"/>
      <w:footerReference w:type="default" r:id="rId12"/>
      <w:pgSz w:w="11907" w:h="16839" w:code="9"/>
      <w:pgMar w:top="2098" w:right="1134" w:bottom="1701" w:left="1701" w:header="113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358172" w14:textId="77777777" w:rsidR="003F53FC" w:rsidRDefault="003F53FC" w:rsidP="00B20C41">
      <w:pPr>
        <w:spacing w:line="240" w:lineRule="auto"/>
      </w:pPr>
      <w:r>
        <w:separator/>
      </w:r>
    </w:p>
  </w:endnote>
  <w:endnote w:type="continuationSeparator" w:id="0">
    <w:p w14:paraId="3366F4F8" w14:textId="77777777" w:rsidR="003F53FC" w:rsidRDefault="003F53FC" w:rsidP="00B20C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x">
    <w:altName w:val="Times New Roman"/>
    <w:panose1 w:val="00000000000000000000"/>
    <w:charset w:val="00"/>
    <w:family w:val="roman"/>
    <w:notTrueType/>
    <w:pitch w:val="default"/>
  </w:font>
  <w:font w:name="Geneva">
    <w:altName w:val="Arial"/>
    <w:panose1 w:val="00000000000000000000"/>
    <w:charset w:val="4D"/>
    <w:family w:val="swiss"/>
    <w:notTrueType/>
    <w:pitch w:val="variable"/>
    <w:sig w:usb0="03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24D42D" w14:textId="77777777" w:rsidR="00606D2E" w:rsidRPr="00606D2E" w:rsidRDefault="00606D2E">
    <w:pPr>
      <w:pStyle w:val="Footer"/>
      <w:rPr>
        <w:lang w:val="nn-NO"/>
      </w:rPr>
    </w:pPr>
    <w:r w:rsidRPr="00606D2E">
      <w:rPr>
        <w:lang w:val="nn-NO"/>
      </w:rPr>
      <w:t>Grimstad Sykleklubb, PB 290, 4892 Grimstad.</w:t>
    </w:r>
    <w:r w:rsidR="00756E23">
      <w:rPr>
        <w:lang w:val="nn-NO"/>
      </w:rPr>
      <w:t xml:space="preserve">         </w:t>
    </w:r>
    <w:r w:rsidRPr="00606D2E">
      <w:rPr>
        <w:lang w:val="nn-NO"/>
      </w:rPr>
      <w:t xml:space="preserve">   </w:t>
    </w:r>
    <w:hyperlink r:id="rId1" w:history="1">
      <w:r w:rsidRPr="00606D2E">
        <w:rPr>
          <w:rStyle w:val="Hyperlink"/>
          <w:lang w:val="nn-NO"/>
        </w:rPr>
        <w:t>www.grimstadsk.no</w:t>
      </w:r>
    </w:hyperlink>
    <w:r w:rsidRPr="00606D2E">
      <w:rPr>
        <w:lang w:val="nn-NO"/>
      </w:rPr>
      <w:t xml:space="preserve"> </w:t>
    </w:r>
    <w:r w:rsidR="00756E23">
      <w:rPr>
        <w:lang w:val="nn-NO"/>
      </w:rPr>
      <w:t xml:space="preserve">            </w:t>
    </w:r>
    <w:hyperlink r:id="rId2" w:history="1">
      <w:r w:rsidR="00756E23" w:rsidRPr="00F7217D">
        <w:rPr>
          <w:rStyle w:val="Hyperlink"/>
          <w:lang w:val="nn-NO"/>
        </w:rPr>
        <w:t>post@grimstadsk.no</w:t>
      </w:r>
    </w:hyperlink>
    <w:r w:rsidR="00756E23">
      <w:rPr>
        <w:lang w:val="nn-NO"/>
      </w:rPr>
      <w:t xml:space="preserve"> </w:t>
    </w:r>
  </w:p>
  <w:p w14:paraId="5BECB42A" w14:textId="77777777" w:rsidR="00665ABE" w:rsidRPr="00E7566A" w:rsidRDefault="00665ABE" w:rsidP="009C4802">
    <w:pPr>
      <w:pStyle w:val="Footer"/>
      <w:rPr>
        <w:szCs w:val="16"/>
        <w:lang w:val="nn-N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178DAE" w14:textId="77777777" w:rsidR="003F53FC" w:rsidRDefault="003F53FC" w:rsidP="00B20C41">
      <w:pPr>
        <w:spacing w:line="240" w:lineRule="auto"/>
      </w:pPr>
      <w:r>
        <w:separator/>
      </w:r>
    </w:p>
  </w:footnote>
  <w:footnote w:type="continuationSeparator" w:id="0">
    <w:p w14:paraId="03F1D2A8" w14:textId="77777777" w:rsidR="003F53FC" w:rsidRDefault="003F53FC" w:rsidP="00B20C4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75AAF8" w14:textId="77777777" w:rsidR="00756E23" w:rsidRPr="00756E23" w:rsidRDefault="00756E23" w:rsidP="00756E23">
    <w:pPr>
      <w:pStyle w:val="Header"/>
      <w:rPr>
        <w:sz w:val="18"/>
        <w:szCs w:val="18"/>
        <w:lang w:val="nn-NO"/>
      </w:rPr>
    </w:pPr>
    <w:r>
      <w:rPr>
        <w:noProof/>
        <w:lang w:val="nb-NO" w:eastAsia="nb-NO"/>
      </w:rPr>
      <w:drawing>
        <wp:anchor distT="0" distB="0" distL="114300" distR="114300" simplePos="0" relativeHeight="251658240" behindDoc="1" locked="0" layoutInCell="1" allowOverlap="1" wp14:anchorId="2FDFD023" wp14:editId="3840A75B">
          <wp:simplePos x="0" y="0"/>
          <wp:positionH relativeFrom="column">
            <wp:posOffset>-356870</wp:posOffset>
          </wp:positionH>
          <wp:positionV relativeFrom="paragraph">
            <wp:posOffset>-121285</wp:posOffset>
          </wp:positionV>
          <wp:extent cx="2564765" cy="443865"/>
          <wp:effectExtent l="95250" t="95250" r="254635" b="280035"/>
          <wp:wrapThrough wrapText="bothSides">
            <wp:wrapPolygon edited="0">
              <wp:start x="1283" y="-4635"/>
              <wp:lineTo x="-802" y="-2781"/>
              <wp:lineTo x="-802" y="22249"/>
              <wp:lineTo x="-321" y="27811"/>
              <wp:lineTo x="1123" y="32446"/>
              <wp:lineTo x="1283" y="34300"/>
              <wp:lineTo x="11872" y="34300"/>
              <wp:lineTo x="12033" y="32446"/>
              <wp:lineTo x="13797" y="26884"/>
              <wp:lineTo x="23584" y="12052"/>
              <wp:lineTo x="23584" y="9270"/>
              <wp:lineTo x="21659" y="-2781"/>
              <wp:lineTo x="21178" y="-4635"/>
              <wp:lineTo x="1283" y="-4635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1">
                    <a:duotone>
                      <a:prstClr val="black"/>
                      <a:schemeClr val="accent1">
                        <a:tint val="45000"/>
                        <a:satMod val="400000"/>
                      </a:schemeClr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64765" cy="443865"/>
                  </a:xfrm>
                  <a:prstGeom prst="rect">
                    <a:avLst/>
                  </a:prstGeom>
                  <a:ln>
                    <a:noFill/>
                  </a:ln>
                  <a:effectLst>
                    <a:outerShdw blurRad="292100" dist="139700" dir="2700000" algn="tl" rotWithShape="0">
                      <a:srgbClr val="333333">
                        <a:alpha val="65000"/>
                      </a:srgbClr>
                    </a:outerShdw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nn-NO"/>
      </w:rPr>
      <w:tab/>
    </w:r>
    <w:r>
      <w:rPr>
        <w:lang w:val="nn-NO"/>
      </w:rPr>
      <w:tab/>
    </w:r>
    <w:r w:rsidRPr="00756E23">
      <w:rPr>
        <w:sz w:val="18"/>
        <w:szCs w:val="18"/>
        <w:lang w:val="nn-NO"/>
      </w:rPr>
      <w:t>Grimstad Sykleklubb</w:t>
    </w:r>
  </w:p>
  <w:p w14:paraId="0B2CBD65" w14:textId="77777777" w:rsidR="00756E23" w:rsidRDefault="00756E23" w:rsidP="00756E23">
    <w:pPr>
      <w:pStyle w:val="Header"/>
      <w:rPr>
        <w:sz w:val="18"/>
        <w:szCs w:val="18"/>
        <w:lang w:val="nn-NO"/>
      </w:rPr>
    </w:pPr>
    <w:r w:rsidRPr="00756E23">
      <w:rPr>
        <w:sz w:val="18"/>
        <w:szCs w:val="18"/>
        <w:lang w:val="nn-NO"/>
      </w:rPr>
      <w:tab/>
    </w:r>
    <w:r w:rsidRPr="00756E23">
      <w:rPr>
        <w:sz w:val="18"/>
        <w:szCs w:val="18"/>
        <w:lang w:val="nn-NO"/>
      </w:rPr>
      <w:tab/>
      <w:t>Org. nr. 991 857</w:t>
    </w:r>
    <w:r w:rsidR="00A66306">
      <w:rPr>
        <w:sz w:val="18"/>
        <w:szCs w:val="18"/>
        <w:lang w:val="nn-NO"/>
      </w:rPr>
      <w:t> </w:t>
    </w:r>
    <w:r w:rsidRPr="00756E23">
      <w:rPr>
        <w:sz w:val="18"/>
        <w:szCs w:val="18"/>
        <w:lang w:val="nn-NO"/>
      </w:rPr>
      <w:t>761</w:t>
    </w:r>
  </w:p>
  <w:p w14:paraId="4E6A823D" w14:textId="77777777" w:rsidR="00A66306" w:rsidRDefault="00A66306" w:rsidP="00756E23">
    <w:pPr>
      <w:pStyle w:val="Header"/>
      <w:rPr>
        <w:sz w:val="18"/>
        <w:szCs w:val="18"/>
        <w:lang w:val="nn-NO"/>
      </w:rPr>
    </w:pPr>
  </w:p>
  <w:p w14:paraId="671340FD" w14:textId="53833E54" w:rsidR="00A66306" w:rsidRPr="00756E23" w:rsidRDefault="00A66306" w:rsidP="00756E23">
    <w:pPr>
      <w:pStyle w:val="Header"/>
      <w:rPr>
        <w:sz w:val="18"/>
        <w:szCs w:val="18"/>
        <w:lang w:val="nn-NO"/>
      </w:rPr>
    </w:pPr>
    <w:r>
      <w:rPr>
        <w:sz w:val="18"/>
        <w:szCs w:val="18"/>
        <w:lang w:val="nn-NO"/>
      </w:rPr>
      <w:tab/>
      <w:t xml:space="preserve">                                    </w:t>
    </w:r>
    <w:r w:rsidR="00292566">
      <w:rPr>
        <w:sz w:val="18"/>
        <w:szCs w:val="18"/>
        <w:lang w:val="nn-NO"/>
      </w:rPr>
      <w:t xml:space="preserve">                                                  </w:t>
    </w:r>
    <w:r>
      <w:rPr>
        <w:sz w:val="18"/>
        <w:szCs w:val="18"/>
        <w:lang w:val="nn-NO"/>
      </w:rPr>
      <w:t xml:space="preserve"> </w:t>
    </w:r>
    <w:r w:rsidR="00292566">
      <w:rPr>
        <w:sz w:val="18"/>
        <w:szCs w:val="18"/>
        <w:lang w:val="nn-NO"/>
      </w:rPr>
      <w:t xml:space="preserve"> </w:t>
    </w:r>
    <w:r>
      <w:rPr>
        <w:sz w:val="18"/>
        <w:szCs w:val="18"/>
        <w:lang w:val="nn-NO"/>
      </w:rPr>
      <w:t>Driftskonto : 3000.20.59726</w:t>
    </w:r>
    <w:r>
      <w:rPr>
        <w:sz w:val="18"/>
        <w:szCs w:val="18"/>
        <w:lang w:val="nn-NO"/>
      </w:rPr>
      <w:tab/>
    </w:r>
  </w:p>
  <w:p w14:paraId="68B11A27" w14:textId="51F2325F" w:rsidR="00756E23" w:rsidRPr="00756E23" w:rsidRDefault="00292566" w:rsidP="00756E23">
    <w:pPr>
      <w:pStyle w:val="Header"/>
      <w:rPr>
        <w:sz w:val="18"/>
        <w:szCs w:val="18"/>
        <w:lang w:val="nn-NO"/>
      </w:rPr>
    </w:pPr>
    <w:r>
      <w:rPr>
        <w:sz w:val="18"/>
        <w:szCs w:val="18"/>
        <w:lang w:val="nn-NO"/>
      </w:rPr>
      <w:t xml:space="preserve">                                                                                                  </w:t>
    </w:r>
    <w:r w:rsidR="00A66306">
      <w:rPr>
        <w:sz w:val="18"/>
        <w:szCs w:val="18"/>
        <w:lang w:val="nn-NO"/>
      </w:rPr>
      <w:t xml:space="preserve">Startavgift </w:t>
    </w:r>
    <w:r w:rsidR="00756E23" w:rsidRPr="00756E23">
      <w:rPr>
        <w:sz w:val="18"/>
        <w:szCs w:val="18"/>
        <w:lang w:val="nn-NO"/>
      </w:rPr>
      <w:t>: 3000</w:t>
    </w:r>
    <w:r w:rsidR="00A66306">
      <w:rPr>
        <w:sz w:val="18"/>
        <w:szCs w:val="18"/>
        <w:lang w:val="nn-NO"/>
      </w:rPr>
      <w:t>.</w:t>
    </w:r>
    <w:r w:rsidR="00756E23" w:rsidRPr="00756E23">
      <w:rPr>
        <w:sz w:val="18"/>
        <w:szCs w:val="18"/>
        <w:lang w:val="nn-NO"/>
      </w:rPr>
      <w:t>23</w:t>
    </w:r>
    <w:r w:rsidR="00A66306">
      <w:rPr>
        <w:sz w:val="18"/>
        <w:szCs w:val="18"/>
        <w:lang w:val="nn-NO"/>
      </w:rPr>
      <w:t>.</w:t>
    </w:r>
    <w:r w:rsidR="00756E23" w:rsidRPr="00756E23">
      <w:rPr>
        <w:sz w:val="18"/>
        <w:szCs w:val="18"/>
        <w:lang w:val="nn-NO"/>
      </w:rPr>
      <w:t>74559</w:t>
    </w:r>
  </w:p>
  <w:p w14:paraId="6D4527C0" w14:textId="1F4AD878" w:rsidR="00756E23" w:rsidRPr="00756E23" w:rsidRDefault="00A66306" w:rsidP="0094127C">
    <w:pPr>
      <w:pStyle w:val="Header"/>
      <w:rPr>
        <w:sz w:val="18"/>
        <w:szCs w:val="18"/>
        <w:lang w:val="nn-NO"/>
      </w:rPr>
    </w:pPr>
    <w:r>
      <w:rPr>
        <w:sz w:val="18"/>
        <w:szCs w:val="18"/>
        <w:lang w:val="nn-NO"/>
      </w:rPr>
      <w:tab/>
    </w:r>
    <w:r w:rsidR="00292566">
      <w:rPr>
        <w:sz w:val="18"/>
        <w:szCs w:val="18"/>
        <w:lang w:val="nn-NO"/>
      </w:rPr>
      <w:t xml:space="preserve">                                                                                                                                </w:t>
    </w:r>
    <w:r>
      <w:rPr>
        <w:sz w:val="18"/>
        <w:szCs w:val="18"/>
        <w:lang w:val="nn-NO"/>
      </w:rPr>
      <w:t xml:space="preserve">Kontingent </w:t>
    </w:r>
    <w:r w:rsidR="00756E23" w:rsidRPr="00756E23">
      <w:rPr>
        <w:sz w:val="18"/>
        <w:szCs w:val="18"/>
        <w:lang w:val="nn-NO"/>
      </w:rPr>
      <w:t>: 3000</w:t>
    </w:r>
    <w:r>
      <w:rPr>
        <w:sz w:val="18"/>
        <w:szCs w:val="18"/>
        <w:lang w:val="nn-NO"/>
      </w:rPr>
      <w:t>.</w:t>
    </w:r>
    <w:r w:rsidR="00756E23" w:rsidRPr="00756E23">
      <w:rPr>
        <w:sz w:val="18"/>
        <w:szCs w:val="18"/>
        <w:lang w:val="nn-NO"/>
      </w:rPr>
      <w:t>23</w:t>
    </w:r>
    <w:r>
      <w:rPr>
        <w:sz w:val="18"/>
        <w:szCs w:val="18"/>
        <w:lang w:val="nn-NO"/>
      </w:rPr>
      <w:t>.</w:t>
    </w:r>
    <w:r w:rsidR="00756E23" w:rsidRPr="00756E23">
      <w:rPr>
        <w:sz w:val="18"/>
        <w:szCs w:val="18"/>
        <w:lang w:val="nn-NO"/>
      </w:rPr>
      <w:t>74176</w:t>
    </w:r>
    <w:r w:rsidR="00756E23">
      <w:rPr>
        <w:lang w:val="nn-NO"/>
      </w:rPr>
      <w:tab/>
    </w:r>
    <w:r w:rsidR="00756E23">
      <w:rPr>
        <w:lang w:val="nn-NO"/>
      </w:rPr>
      <w:tab/>
    </w:r>
  </w:p>
  <w:p w14:paraId="1112EBEF" w14:textId="77777777" w:rsidR="00756E23" w:rsidRPr="00756E23" w:rsidRDefault="00756E23" w:rsidP="0094127C">
    <w:pPr>
      <w:pStyle w:val="Header"/>
      <w:rPr>
        <w:lang w:val="nn-N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82CB9"/>
    <w:multiLevelType w:val="hybridMultilevel"/>
    <w:tmpl w:val="7B1A2FD8"/>
    <w:lvl w:ilvl="0" w:tplc="B3FE987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377AA"/>
    <w:multiLevelType w:val="hybridMultilevel"/>
    <w:tmpl w:val="028874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F7133"/>
    <w:multiLevelType w:val="hybridMultilevel"/>
    <w:tmpl w:val="1D8270D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704686"/>
    <w:multiLevelType w:val="hybridMultilevel"/>
    <w:tmpl w:val="A510CC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7A05BA"/>
    <w:multiLevelType w:val="hybridMultilevel"/>
    <w:tmpl w:val="BB2C293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565978"/>
    <w:multiLevelType w:val="hybridMultilevel"/>
    <w:tmpl w:val="0F0E02E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D667D5"/>
    <w:multiLevelType w:val="hybridMultilevel"/>
    <w:tmpl w:val="4230B4B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4B31AA"/>
    <w:multiLevelType w:val="multilevel"/>
    <w:tmpl w:val="99083BA4"/>
    <w:lvl w:ilvl="0">
      <w:start w:val="1"/>
      <w:numFmt w:val="bullet"/>
      <w:lvlText w:val="■"/>
      <w:lvlJc w:val="left"/>
      <w:pPr>
        <w:tabs>
          <w:tab w:val="num" w:pos="720"/>
        </w:tabs>
        <w:ind w:left="720" w:hanging="363"/>
      </w:pPr>
      <w:rPr>
        <w:rFonts w:ascii="Arial" w:hAnsi="Arial" w:hint="default"/>
        <w:b w:val="0"/>
        <w:i w:val="0"/>
        <w:color w:val="4F81BD" w:themeColor="accent1"/>
        <w:sz w:val="20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6A95557"/>
    <w:multiLevelType w:val="hybridMultilevel"/>
    <w:tmpl w:val="D69A6318"/>
    <w:lvl w:ilvl="0" w:tplc="A5BC997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761CD1"/>
    <w:multiLevelType w:val="hybridMultilevel"/>
    <w:tmpl w:val="7B3E5E54"/>
    <w:lvl w:ilvl="0" w:tplc="B3FE987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7"/>
  </w:num>
  <w:num w:numId="7">
    <w:abstractNumId w:val="8"/>
  </w:num>
  <w:num w:numId="8">
    <w:abstractNumId w:val="0"/>
  </w:num>
  <w:num w:numId="9">
    <w:abstractNumId w:val="3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247"/>
    <w:rsid w:val="00003EB5"/>
    <w:rsid w:val="000049E6"/>
    <w:rsid w:val="00027422"/>
    <w:rsid w:val="0003653D"/>
    <w:rsid w:val="00067F4C"/>
    <w:rsid w:val="0007581A"/>
    <w:rsid w:val="000802EE"/>
    <w:rsid w:val="00080C8B"/>
    <w:rsid w:val="00083F01"/>
    <w:rsid w:val="00092D9F"/>
    <w:rsid w:val="0009752C"/>
    <w:rsid w:val="000A062D"/>
    <w:rsid w:val="000A1FE3"/>
    <w:rsid w:val="000A4D1E"/>
    <w:rsid w:val="000A7821"/>
    <w:rsid w:val="000B2DFF"/>
    <w:rsid w:val="000B41A4"/>
    <w:rsid w:val="000B5560"/>
    <w:rsid w:val="000B65FE"/>
    <w:rsid w:val="000D1E0D"/>
    <w:rsid w:val="000D6341"/>
    <w:rsid w:val="000D6481"/>
    <w:rsid w:val="000E48D2"/>
    <w:rsid w:val="000E5A20"/>
    <w:rsid w:val="000E7147"/>
    <w:rsid w:val="000F2319"/>
    <w:rsid w:val="000F44F0"/>
    <w:rsid w:val="000F678B"/>
    <w:rsid w:val="00104178"/>
    <w:rsid w:val="00120413"/>
    <w:rsid w:val="00133E41"/>
    <w:rsid w:val="001373E8"/>
    <w:rsid w:val="00141A04"/>
    <w:rsid w:val="00145C16"/>
    <w:rsid w:val="001466D1"/>
    <w:rsid w:val="0015242F"/>
    <w:rsid w:val="001603EA"/>
    <w:rsid w:val="00170908"/>
    <w:rsid w:val="0017501A"/>
    <w:rsid w:val="001761A1"/>
    <w:rsid w:val="00176ECF"/>
    <w:rsid w:val="00194134"/>
    <w:rsid w:val="0019419E"/>
    <w:rsid w:val="001A1A25"/>
    <w:rsid w:val="001A3406"/>
    <w:rsid w:val="001D5CB3"/>
    <w:rsid w:val="001D6E24"/>
    <w:rsid w:val="001E206C"/>
    <w:rsid w:val="001E3DDC"/>
    <w:rsid w:val="001F6175"/>
    <w:rsid w:val="002316D1"/>
    <w:rsid w:val="00233A3B"/>
    <w:rsid w:val="002350AF"/>
    <w:rsid w:val="002410F0"/>
    <w:rsid w:val="002413CC"/>
    <w:rsid w:val="002449CA"/>
    <w:rsid w:val="00246042"/>
    <w:rsid w:val="002511CD"/>
    <w:rsid w:val="0025124E"/>
    <w:rsid w:val="0025567C"/>
    <w:rsid w:val="00261787"/>
    <w:rsid w:val="002767EB"/>
    <w:rsid w:val="00281A4C"/>
    <w:rsid w:val="00291634"/>
    <w:rsid w:val="00292566"/>
    <w:rsid w:val="00293CC9"/>
    <w:rsid w:val="002A46FB"/>
    <w:rsid w:val="002B0271"/>
    <w:rsid w:val="002B1871"/>
    <w:rsid w:val="002B2B02"/>
    <w:rsid w:val="002D3F8E"/>
    <w:rsid w:val="002D73F2"/>
    <w:rsid w:val="002E4970"/>
    <w:rsid w:val="002E53FA"/>
    <w:rsid w:val="002F2A28"/>
    <w:rsid w:val="002F36A2"/>
    <w:rsid w:val="002F5F57"/>
    <w:rsid w:val="00304C5C"/>
    <w:rsid w:val="00314A01"/>
    <w:rsid w:val="003213C2"/>
    <w:rsid w:val="00322634"/>
    <w:rsid w:val="00330487"/>
    <w:rsid w:val="00330ED3"/>
    <w:rsid w:val="00335EF3"/>
    <w:rsid w:val="00342ED2"/>
    <w:rsid w:val="00344DF8"/>
    <w:rsid w:val="003459B4"/>
    <w:rsid w:val="00356D06"/>
    <w:rsid w:val="00357CF8"/>
    <w:rsid w:val="003647B7"/>
    <w:rsid w:val="003816CB"/>
    <w:rsid w:val="0038611B"/>
    <w:rsid w:val="00386FDF"/>
    <w:rsid w:val="003A6458"/>
    <w:rsid w:val="003C489D"/>
    <w:rsid w:val="003D654A"/>
    <w:rsid w:val="003E081E"/>
    <w:rsid w:val="003E1F01"/>
    <w:rsid w:val="003F53FC"/>
    <w:rsid w:val="00404447"/>
    <w:rsid w:val="00434436"/>
    <w:rsid w:val="00442183"/>
    <w:rsid w:val="004575A7"/>
    <w:rsid w:val="00465419"/>
    <w:rsid w:val="00470988"/>
    <w:rsid w:val="00484589"/>
    <w:rsid w:val="00486BA4"/>
    <w:rsid w:val="0049282E"/>
    <w:rsid w:val="00493239"/>
    <w:rsid w:val="004A188D"/>
    <w:rsid w:val="004A3CB7"/>
    <w:rsid w:val="004A4055"/>
    <w:rsid w:val="004A60B1"/>
    <w:rsid w:val="004B75ED"/>
    <w:rsid w:val="004C12CD"/>
    <w:rsid w:val="004C3B77"/>
    <w:rsid w:val="004C7ECD"/>
    <w:rsid w:val="004D700F"/>
    <w:rsid w:val="004D7CEC"/>
    <w:rsid w:val="004D7F6C"/>
    <w:rsid w:val="004E2658"/>
    <w:rsid w:val="004E740E"/>
    <w:rsid w:val="004F0B5A"/>
    <w:rsid w:val="00500F0E"/>
    <w:rsid w:val="00501E29"/>
    <w:rsid w:val="00512059"/>
    <w:rsid w:val="0051412D"/>
    <w:rsid w:val="00517534"/>
    <w:rsid w:val="0053069C"/>
    <w:rsid w:val="005329E6"/>
    <w:rsid w:val="0053524D"/>
    <w:rsid w:val="005411AF"/>
    <w:rsid w:val="0054667E"/>
    <w:rsid w:val="00554205"/>
    <w:rsid w:val="005716A0"/>
    <w:rsid w:val="00572152"/>
    <w:rsid w:val="005722BA"/>
    <w:rsid w:val="00574474"/>
    <w:rsid w:val="005753E2"/>
    <w:rsid w:val="00575593"/>
    <w:rsid w:val="005827C3"/>
    <w:rsid w:val="005834F2"/>
    <w:rsid w:val="0059161D"/>
    <w:rsid w:val="00593B6A"/>
    <w:rsid w:val="005A5104"/>
    <w:rsid w:val="005D51B7"/>
    <w:rsid w:val="005E10A3"/>
    <w:rsid w:val="005F58B4"/>
    <w:rsid w:val="005F648A"/>
    <w:rsid w:val="006044EB"/>
    <w:rsid w:val="006047C3"/>
    <w:rsid w:val="00605F25"/>
    <w:rsid w:val="00606D2E"/>
    <w:rsid w:val="00610534"/>
    <w:rsid w:val="00612B70"/>
    <w:rsid w:val="00643256"/>
    <w:rsid w:val="00647A75"/>
    <w:rsid w:val="0065281E"/>
    <w:rsid w:val="00653178"/>
    <w:rsid w:val="0065763D"/>
    <w:rsid w:val="00661EC4"/>
    <w:rsid w:val="00665ABE"/>
    <w:rsid w:val="00672CD5"/>
    <w:rsid w:val="0067484A"/>
    <w:rsid w:val="00677251"/>
    <w:rsid w:val="0068008F"/>
    <w:rsid w:val="00681B99"/>
    <w:rsid w:val="00684B5F"/>
    <w:rsid w:val="006851B7"/>
    <w:rsid w:val="00686F88"/>
    <w:rsid w:val="00691673"/>
    <w:rsid w:val="006C6727"/>
    <w:rsid w:val="006D559B"/>
    <w:rsid w:val="006D7B17"/>
    <w:rsid w:val="006E4719"/>
    <w:rsid w:val="006E5E03"/>
    <w:rsid w:val="006E7769"/>
    <w:rsid w:val="006F256E"/>
    <w:rsid w:val="00703D13"/>
    <w:rsid w:val="00704963"/>
    <w:rsid w:val="00706C77"/>
    <w:rsid w:val="007123A0"/>
    <w:rsid w:val="00713154"/>
    <w:rsid w:val="00714443"/>
    <w:rsid w:val="00716055"/>
    <w:rsid w:val="007222DC"/>
    <w:rsid w:val="0073515B"/>
    <w:rsid w:val="007370A6"/>
    <w:rsid w:val="00741690"/>
    <w:rsid w:val="00742977"/>
    <w:rsid w:val="00743CF6"/>
    <w:rsid w:val="007442A2"/>
    <w:rsid w:val="007532E4"/>
    <w:rsid w:val="0075544A"/>
    <w:rsid w:val="00756E23"/>
    <w:rsid w:val="00762833"/>
    <w:rsid w:val="00765333"/>
    <w:rsid w:val="00770027"/>
    <w:rsid w:val="0078397C"/>
    <w:rsid w:val="00786ADC"/>
    <w:rsid w:val="00790C55"/>
    <w:rsid w:val="00793A9C"/>
    <w:rsid w:val="00795305"/>
    <w:rsid w:val="00796DE4"/>
    <w:rsid w:val="00797377"/>
    <w:rsid w:val="007A2ED5"/>
    <w:rsid w:val="007A41B5"/>
    <w:rsid w:val="007B1224"/>
    <w:rsid w:val="007B2D89"/>
    <w:rsid w:val="007B4992"/>
    <w:rsid w:val="007B4E1C"/>
    <w:rsid w:val="007B6A8E"/>
    <w:rsid w:val="007C237D"/>
    <w:rsid w:val="007D079B"/>
    <w:rsid w:val="007E1CBD"/>
    <w:rsid w:val="007E7581"/>
    <w:rsid w:val="00804166"/>
    <w:rsid w:val="008058B5"/>
    <w:rsid w:val="00807F45"/>
    <w:rsid w:val="00811227"/>
    <w:rsid w:val="00814337"/>
    <w:rsid w:val="00814E87"/>
    <w:rsid w:val="00814E97"/>
    <w:rsid w:val="008239F6"/>
    <w:rsid w:val="00823B16"/>
    <w:rsid w:val="008249E9"/>
    <w:rsid w:val="00826DAD"/>
    <w:rsid w:val="00846958"/>
    <w:rsid w:val="00851707"/>
    <w:rsid w:val="00861FB2"/>
    <w:rsid w:val="008723D6"/>
    <w:rsid w:val="00872CC3"/>
    <w:rsid w:val="008762FB"/>
    <w:rsid w:val="00877447"/>
    <w:rsid w:val="00885953"/>
    <w:rsid w:val="00886D8B"/>
    <w:rsid w:val="00886F8A"/>
    <w:rsid w:val="00894B63"/>
    <w:rsid w:val="00897A23"/>
    <w:rsid w:val="008A0F39"/>
    <w:rsid w:val="008D37A5"/>
    <w:rsid w:val="008D560F"/>
    <w:rsid w:val="008E0B12"/>
    <w:rsid w:val="008E58F7"/>
    <w:rsid w:val="008E6C29"/>
    <w:rsid w:val="008E7FE9"/>
    <w:rsid w:val="009019D7"/>
    <w:rsid w:val="0090300D"/>
    <w:rsid w:val="00903F46"/>
    <w:rsid w:val="0091588C"/>
    <w:rsid w:val="00926DD9"/>
    <w:rsid w:val="009276F1"/>
    <w:rsid w:val="009404C8"/>
    <w:rsid w:val="00940A51"/>
    <w:rsid w:val="0094127C"/>
    <w:rsid w:val="009434DF"/>
    <w:rsid w:val="00972E77"/>
    <w:rsid w:val="0097480A"/>
    <w:rsid w:val="009801EF"/>
    <w:rsid w:val="009803E3"/>
    <w:rsid w:val="009815EA"/>
    <w:rsid w:val="00982DB2"/>
    <w:rsid w:val="00984932"/>
    <w:rsid w:val="00985189"/>
    <w:rsid w:val="00996AB6"/>
    <w:rsid w:val="009B4823"/>
    <w:rsid w:val="009C27C9"/>
    <w:rsid w:val="009C4802"/>
    <w:rsid w:val="009C7790"/>
    <w:rsid w:val="009C7AA6"/>
    <w:rsid w:val="009D5C50"/>
    <w:rsid w:val="009E290D"/>
    <w:rsid w:val="00A12E28"/>
    <w:rsid w:val="00A46988"/>
    <w:rsid w:val="00A5086C"/>
    <w:rsid w:val="00A50992"/>
    <w:rsid w:val="00A531F7"/>
    <w:rsid w:val="00A57942"/>
    <w:rsid w:val="00A62AEA"/>
    <w:rsid w:val="00A63E89"/>
    <w:rsid w:val="00A641E9"/>
    <w:rsid w:val="00A66306"/>
    <w:rsid w:val="00A80802"/>
    <w:rsid w:val="00A848A5"/>
    <w:rsid w:val="00A87443"/>
    <w:rsid w:val="00A9411A"/>
    <w:rsid w:val="00A9693D"/>
    <w:rsid w:val="00AA2B58"/>
    <w:rsid w:val="00AA669F"/>
    <w:rsid w:val="00AB6B60"/>
    <w:rsid w:val="00AC25FD"/>
    <w:rsid w:val="00AD16FD"/>
    <w:rsid w:val="00AD1B8B"/>
    <w:rsid w:val="00AD4F8E"/>
    <w:rsid w:val="00AE370A"/>
    <w:rsid w:val="00AE397D"/>
    <w:rsid w:val="00AF795D"/>
    <w:rsid w:val="00B01F45"/>
    <w:rsid w:val="00B05003"/>
    <w:rsid w:val="00B12274"/>
    <w:rsid w:val="00B12861"/>
    <w:rsid w:val="00B138EB"/>
    <w:rsid w:val="00B139E7"/>
    <w:rsid w:val="00B20C41"/>
    <w:rsid w:val="00B22E9A"/>
    <w:rsid w:val="00B34728"/>
    <w:rsid w:val="00B43884"/>
    <w:rsid w:val="00B46EA2"/>
    <w:rsid w:val="00B5306C"/>
    <w:rsid w:val="00B63AF2"/>
    <w:rsid w:val="00B667E7"/>
    <w:rsid w:val="00B66BD5"/>
    <w:rsid w:val="00B67EBB"/>
    <w:rsid w:val="00B74B79"/>
    <w:rsid w:val="00B90431"/>
    <w:rsid w:val="00B91094"/>
    <w:rsid w:val="00BA2669"/>
    <w:rsid w:val="00BB275D"/>
    <w:rsid w:val="00BB52E6"/>
    <w:rsid w:val="00BD446C"/>
    <w:rsid w:val="00BD61CC"/>
    <w:rsid w:val="00BF1343"/>
    <w:rsid w:val="00BF66BE"/>
    <w:rsid w:val="00C06FBC"/>
    <w:rsid w:val="00C20D37"/>
    <w:rsid w:val="00C369A7"/>
    <w:rsid w:val="00C5528B"/>
    <w:rsid w:val="00C6463B"/>
    <w:rsid w:val="00C7002C"/>
    <w:rsid w:val="00C756B6"/>
    <w:rsid w:val="00C77BCE"/>
    <w:rsid w:val="00C869A6"/>
    <w:rsid w:val="00C909E0"/>
    <w:rsid w:val="00C93498"/>
    <w:rsid w:val="00C93C9A"/>
    <w:rsid w:val="00C96981"/>
    <w:rsid w:val="00CB2E31"/>
    <w:rsid w:val="00CB7FE4"/>
    <w:rsid w:val="00CC08B5"/>
    <w:rsid w:val="00CD23D4"/>
    <w:rsid w:val="00CD2AEE"/>
    <w:rsid w:val="00CD40D4"/>
    <w:rsid w:val="00CD78C7"/>
    <w:rsid w:val="00CE5006"/>
    <w:rsid w:val="00CF1802"/>
    <w:rsid w:val="00CF1CDD"/>
    <w:rsid w:val="00CF3825"/>
    <w:rsid w:val="00CF7549"/>
    <w:rsid w:val="00D008FF"/>
    <w:rsid w:val="00D00F69"/>
    <w:rsid w:val="00D0160F"/>
    <w:rsid w:val="00D05508"/>
    <w:rsid w:val="00D075D5"/>
    <w:rsid w:val="00D172B1"/>
    <w:rsid w:val="00D21033"/>
    <w:rsid w:val="00D21D08"/>
    <w:rsid w:val="00D30E32"/>
    <w:rsid w:val="00D32568"/>
    <w:rsid w:val="00D509C4"/>
    <w:rsid w:val="00D51716"/>
    <w:rsid w:val="00D572D5"/>
    <w:rsid w:val="00D6099F"/>
    <w:rsid w:val="00D61412"/>
    <w:rsid w:val="00D618F0"/>
    <w:rsid w:val="00D61C9C"/>
    <w:rsid w:val="00D64F21"/>
    <w:rsid w:val="00D725F0"/>
    <w:rsid w:val="00D75520"/>
    <w:rsid w:val="00D926ED"/>
    <w:rsid w:val="00D95B32"/>
    <w:rsid w:val="00DA1FBF"/>
    <w:rsid w:val="00DA2426"/>
    <w:rsid w:val="00DB3DE0"/>
    <w:rsid w:val="00DC0475"/>
    <w:rsid w:val="00DE3116"/>
    <w:rsid w:val="00DE5B67"/>
    <w:rsid w:val="00DF0FFF"/>
    <w:rsid w:val="00E03E19"/>
    <w:rsid w:val="00E0457B"/>
    <w:rsid w:val="00E05A11"/>
    <w:rsid w:val="00E067FC"/>
    <w:rsid w:val="00E10D91"/>
    <w:rsid w:val="00E13BCC"/>
    <w:rsid w:val="00E16247"/>
    <w:rsid w:val="00E27556"/>
    <w:rsid w:val="00E302E9"/>
    <w:rsid w:val="00E30E1B"/>
    <w:rsid w:val="00E35F86"/>
    <w:rsid w:val="00E530EF"/>
    <w:rsid w:val="00E53924"/>
    <w:rsid w:val="00E553F6"/>
    <w:rsid w:val="00E60972"/>
    <w:rsid w:val="00E6622F"/>
    <w:rsid w:val="00E7566A"/>
    <w:rsid w:val="00E77A23"/>
    <w:rsid w:val="00E85544"/>
    <w:rsid w:val="00EA3372"/>
    <w:rsid w:val="00EA7110"/>
    <w:rsid w:val="00EB2742"/>
    <w:rsid w:val="00EC69F8"/>
    <w:rsid w:val="00ED0654"/>
    <w:rsid w:val="00ED7E34"/>
    <w:rsid w:val="00EE0810"/>
    <w:rsid w:val="00EE452D"/>
    <w:rsid w:val="00EF091D"/>
    <w:rsid w:val="00EF7549"/>
    <w:rsid w:val="00F03422"/>
    <w:rsid w:val="00F05CF9"/>
    <w:rsid w:val="00F107EC"/>
    <w:rsid w:val="00F117A4"/>
    <w:rsid w:val="00F15F75"/>
    <w:rsid w:val="00F2265E"/>
    <w:rsid w:val="00F30F83"/>
    <w:rsid w:val="00F459B1"/>
    <w:rsid w:val="00F52F80"/>
    <w:rsid w:val="00F53944"/>
    <w:rsid w:val="00F53CB1"/>
    <w:rsid w:val="00F57E3B"/>
    <w:rsid w:val="00F66448"/>
    <w:rsid w:val="00F7773A"/>
    <w:rsid w:val="00F812AC"/>
    <w:rsid w:val="00F87E52"/>
    <w:rsid w:val="00F929EB"/>
    <w:rsid w:val="00FA56C0"/>
    <w:rsid w:val="00FA6A96"/>
    <w:rsid w:val="00FA6CA2"/>
    <w:rsid w:val="00FB1714"/>
    <w:rsid w:val="00FB1B9B"/>
    <w:rsid w:val="00FC7BE5"/>
    <w:rsid w:val="00FD2F8D"/>
    <w:rsid w:val="00FE17A0"/>
    <w:rsid w:val="00FF0075"/>
    <w:rsid w:val="00FF0DBF"/>
    <w:rsid w:val="00FF4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951C1D"/>
  <w15:docId w15:val="{80418C91-405B-4500-B189-502C3E4D4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6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30ED3"/>
    <w:pPr>
      <w:spacing w:line="240" w:lineRule="exact"/>
    </w:pPr>
  </w:style>
  <w:style w:type="paragraph" w:styleId="Heading1">
    <w:name w:val="heading 1"/>
    <w:basedOn w:val="Normal"/>
    <w:next w:val="Normal"/>
    <w:link w:val="Heading1Char"/>
    <w:uiPriority w:val="9"/>
    <w:qFormat/>
    <w:rsid w:val="000D6481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0C4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0C41"/>
  </w:style>
  <w:style w:type="paragraph" w:styleId="Footer">
    <w:name w:val="footer"/>
    <w:basedOn w:val="Normal"/>
    <w:link w:val="FooterChar"/>
    <w:uiPriority w:val="99"/>
    <w:unhideWhenUsed/>
    <w:rsid w:val="00B20C4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0C41"/>
  </w:style>
  <w:style w:type="paragraph" w:styleId="BalloonText">
    <w:name w:val="Balloon Text"/>
    <w:basedOn w:val="Normal"/>
    <w:link w:val="BalloonTextChar"/>
    <w:uiPriority w:val="99"/>
    <w:semiHidden/>
    <w:unhideWhenUsed/>
    <w:rsid w:val="00B20C4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C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20C4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330ED3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D648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onfidential">
    <w:name w:val="Confidential"/>
    <w:basedOn w:val="Normal"/>
    <w:qFormat/>
    <w:rsid w:val="000D6481"/>
    <w:pPr>
      <w:spacing w:line="180" w:lineRule="exact"/>
    </w:pPr>
    <w:rPr>
      <w:rFonts w:ascii="Dax" w:eastAsia="Calibri" w:hAnsi="Dax" w:cs="Geneva"/>
      <w:sz w:val="16"/>
      <w:szCs w:val="16"/>
    </w:rPr>
  </w:style>
  <w:style w:type="character" w:styleId="PlaceholderText">
    <w:name w:val="Placeholder Text"/>
    <w:basedOn w:val="DefaultParagraphFont"/>
    <w:uiPriority w:val="99"/>
    <w:unhideWhenUsed/>
    <w:rsid w:val="002A46FB"/>
    <w:rPr>
      <w:color w:val="808080"/>
    </w:rPr>
  </w:style>
  <w:style w:type="paragraph" w:styleId="ListParagraph">
    <w:name w:val="List Paragraph"/>
    <w:basedOn w:val="Normal"/>
    <w:uiPriority w:val="6"/>
    <w:qFormat/>
    <w:rsid w:val="00B3472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E58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8F7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8F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8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8F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26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ost@grimstadsk.no" TargetMode="External"/><Relationship Id="rId1" Type="http://schemas.openxmlformats.org/officeDocument/2006/relationships/hyperlink" Target="http://www.grimstadsk.no" TargetMode="Externa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ddvar.riise\Documents\APL\maler\Minutes%20of%20Meeting%20(with%20Letterhead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UI/_rels/customUI.xml.rels><?xml version="1.0" encoding="UTF-8" standalone="yes"?>
<Relationships xmlns="http://schemas.openxmlformats.org/package/2006/relationships"><Relationship Id="ikon" Type="http://schemas.openxmlformats.org/officeDocument/2006/relationships/image" Target="images/ikon.png"/></Relationships>
</file>

<file path=customUI/customUI.xml><?xml version="1.0" encoding="utf-8"?>
<customUI xmlns="http://schemas.microsoft.com/office/2006/01/customui">
  <ribbon>
    <tabs>
      <tab id="CT1" label="Memory Add In">
        <group id="Grp1" label="Change office template">
          <button id="Btn1" label="Change Company" image="ikon" size="normal" onAction="StartLocation"/>
        </group>
      </tab>
    </tabs>
  </ribbon>
</customUI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PLDocument" ma:contentTypeID="0x010100A4E0B00FD8EB4C44A99D49BA9D8930D0009AFDFC2FF69EC944911BB79322C424B1" ma:contentTypeVersion="0" ma:contentTypeDescription="APL Document Content Type" ma:contentTypeScope="" ma:versionID="1309aa83eae0404df6ddeda0b91080a4">
  <xsd:schema xmlns:xsd="http://www.w3.org/2001/XMLSchema" xmlns:p="http://schemas.microsoft.com/office/2006/metadata/properties" xmlns:ns2="4cf2ea01-b690-45d8-b930-674a4ed968f1" xmlns:ns3="f252bbfe-6dd4-4704-b924-6541e41123f4" xmlns:ns4="21e48779-3dd5-455a-9ade-614518ccab07" xmlns:ns5="b25256ce-408d-48cd-8d4b-6062d1377b85" xmlns:ns6="64159439-8323-4b5e-8815-d79380a557b2" targetNamespace="http://schemas.microsoft.com/office/2006/metadata/properties" ma:root="true" ma:fieldsID="de4ec6026dd25d6bbcc004677939d6ac" ns2:_="" ns3:_="" ns4:_="" ns5:_="" ns6:_="">
    <xsd:import namespace="4cf2ea01-b690-45d8-b930-674a4ed968f1"/>
    <xsd:import namespace="f252bbfe-6dd4-4704-b924-6541e41123f4"/>
    <xsd:import namespace="21e48779-3dd5-455a-9ade-614518ccab07"/>
    <xsd:import namespace="b25256ce-408d-48cd-8d4b-6062d1377b85"/>
    <xsd:import namespace="64159439-8323-4b5e-8815-d79380a557b2"/>
    <xsd:element name="properties">
      <xsd:complexType>
        <xsd:sequence>
          <xsd:element name="documentManagement">
            <xsd:complexType>
              <xsd:all>
                <xsd:element ref="ns2:DocumentID" minOccurs="0"/>
                <xsd:element ref="ns3:DocumentDirection"/>
                <xsd:element ref="ns2:ItemDescription" minOccurs="0"/>
                <xsd:element ref="ns2:InternalDistributionAction" minOccurs="0"/>
                <xsd:element ref="ns2:InternalDistributionInfo" minOccurs="0"/>
                <xsd:element ref="ns2:txt_company_detail" minOccurs="0"/>
                <xsd:element ref="ns2:txt_company_short" minOccurs="0"/>
                <xsd:element ref="ns2:txt_Project" minOccurs="0"/>
                <xsd:element ref="ns2:txt_Vessel" minOccurs="0"/>
                <xsd:element ref="ns2:txt_contact" minOccurs="0"/>
                <xsd:element ref="ns2:DocGUID" minOccurs="0"/>
                <xsd:element ref="ns4:Access" minOccurs="0"/>
                <xsd:element ref="ns5:TopicId" minOccurs="0"/>
                <xsd:element ref="ns5:TM_DOCUMENT_HAS_INFORMATION_ABOUT_PROJECT" minOccurs="0"/>
                <xsd:element ref="ns5:TM_DOCUMENT_SEND_RECIVED_BY_CONTACT" minOccurs="0"/>
                <xsd:element ref="ns5:TM_DOCUMENT_HAS_INFORMATION_ABOUT_VESSEL_OR_FIELD" minOccurs="0"/>
                <xsd:element ref="ns5:TM_DOCUMENT_DISTRIBUTED_TO_USER" minOccurs="0"/>
                <xsd:element ref="ns5:TM_DOCUMENT_HAS_TASK" minOccurs="0"/>
                <xsd:element ref="ns5:TM_DOCUMENT_HAS_INFORMATION_REGARDING_COMPANY" minOccurs="0"/>
                <xsd:element ref="ns5:TM_DOCUMENT_IS_TYPE_OF_CONTENT_CLASS" minOccurs="0"/>
                <xsd:element ref="ns5:TM_DOCUMENT_CREATED_AT_LOCATION" minOccurs="0"/>
                <xsd:element ref="ns6:VESSEL_VIEW" minOccurs="0"/>
                <xsd:element ref="ns6:PROJECT_VIEW" minOccurs="0"/>
                <xsd:element ref="ns6:CONTACT_VIEW" minOccurs="0"/>
                <xsd:element ref="ns6:CONTENT_CLASS_VIEW" minOccurs="0"/>
                <xsd:element ref="ns6:COMPANY_VIEW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4cf2ea01-b690-45d8-b930-674a4ed968f1" elementFormDefault="qualified">
    <xsd:import namespace="http://schemas.microsoft.com/office/2006/documentManagement/types"/>
    <xsd:element name="DocumentID" ma:index="8" nillable="true" ma:displayName="DocumentID" ma:internalName="DocumentID">
      <xsd:simpleType>
        <xsd:restriction base="dms:Text">
          <xsd:maxLength value="255"/>
        </xsd:restriction>
      </xsd:simpleType>
    </xsd:element>
    <xsd:element name="ItemDescription" ma:index="10" nillable="true" ma:displayName="ItemDescription" ma:internalName="ItemDescription">
      <xsd:simpleType>
        <xsd:restriction base="dms:Note"/>
      </xsd:simpleType>
    </xsd:element>
    <xsd:element name="InternalDistributionAction" ma:index="11" nillable="true" ma:displayName="InternalDistributionAction" ma:list="UserInfo" ma:internalName="InternalDistributionAction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ternalDistributionInfo" ma:index="12" nillable="true" ma:displayName="InternalDistributionInfo" ma:list="UserInfo" ma:internalName="InternalDistributionInfo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xt_company_detail" ma:index="13" nillable="true" ma:displayName="txt_company_detail" ma:internalName="txt_company_detail">
      <xsd:simpleType>
        <xsd:restriction base="dms:Text">
          <xsd:maxLength value="255"/>
        </xsd:restriction>
      </xsd:simpleType>
    </xsd:element>
    <xsd:element name="txt_company_short" ma:index="14" nillable="true" ma:displayName="txt_company_short" ma:internalName="txt_company_short">
      <xsd:simpleType>
        <xsd:restriction base="dms:Text">
          <xsd:maxLength value="255"/>
        </xsd:restriction>
      </xsd:simpleType>
    </xsd:element>
    <xsd:element name="txt_Project" ma:index="15" nillable="true" ma:displayName="txt_Project" ma:internalName="txt_Project">
      <xsd:simpleType>
        <xsd:restriction base="dms:Text">
          <xsd:maxLength value="255"/>
        </xsd:restriction>
      </xsd:simpleType>
    </xsd:element>
    <xsd:element name="txt_Vessel" ma:index="16" nillable="true" ma:displayName="txt_Vessel" ma:internalName="txt_Vessel">
      <xsd:simpleType>
        <xsd:restriction base="dms:Text">
          <xsd:maxLength value="255"/>
        </xsd:restriction>
      </xsd:simpleType>
    </xsd:element>
    <xsd:element name="txt_contact" ma:index="17" nillable="true" ma:displayName="txt_contact" ma:internalName="txt_contact">
      <xsd:simpleType>
        <xsd:restriction base="dms:Text">
          <xsd:maxLength value="255"/>
        </xsd:restriction>
      </xsd:simpleType>
    </xsd:element>
    <xsd:element name="DocGUID" ma:index="18" nillable="true" ma:displayName="DocGUID" ma:internalName="DocGUID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f252bbfe-6dd4-4704-b924-6541e41123f4" elementFormDefault="qualified">
    <xsd:import namespace="http://schemas.microsoft.com/office/2006/documentManagement/types"/>
    <xsd:element name="DocumentDirection" ma:index="9" ma:displayName="DocumentDirection" ma:default="In" ma:format="Dropdown" ma:internalName="DocumentDirection">
      <xsd:simpleType>
        <xsd:restriction base="dms:Choice">
          <xsd:enumeration value="In"/>
          <xsd:enumeration value="Out"/>
          <xsd:enumeration value="NA"/>
        </xsd:restriction>
      </xsd:simpleType>
    </xsd:element>
  </xsd:schema>
  <xsd:schema xmlns:xsd="http://www.w3.org/2001/XMLSchema" xmlns:dms="http://schemas.microsoft.com/office/2006/documentManagement/types" targetNamespace="21e48779-3dd5-455a-9ade-614518ccab07" elementFormDefault="qualified">
    <xsd:import namespace="http://schemas.microsoft.com/office/2006/documentManagement/types"/>
    <xsd:element name="Access" ma:index="19" nillable="true" ma:displayName="Access" ma:default="Non Confidential" ma:format="Dropdown" ma:internalName="Access">
      <xsd:simpleType>
        <xsd:restriction base="dms:Choice">
          <xsd:enumeration value="Non Confidential"/>
          <xsd:enumeration value="Project Services Confidential"/>
          <xsd:enumeration value="Confidential"/>
          <xsd:enumeration value="Strictly Confidential"/>
        </xsd:restriction>
      </xsd:simpleType>
    </xsd:element>
  </xsd:schema>
  <xsd:schema xmlns:xsd="http://www.w3.org/2001/XMLSchema" xmlns:dms="http://schemas.microsoft.com/office/2006/documentManagement/types" targetNamespace="b25256ce-408d-48cd-8d4b-6062d1377b85" elementFormDefault="qualified">
    <xsd:import namespace="http://schemas.microsoft.com/office/2006/documentManagement/types"/>
    <xsd:element name="TopicId" ma:index="20" nillable="true" ma:displayName="TopicId" ma:hidden="true" ma:internalName="TopicId" ma:readOnly="false">
      <xsd:simpleType>
        <xsd:restriction base="dms:Unknown"/>
      </xsd:simpleType>
    </xsd:element>
    <xsd:element name="TM_DOCUMENT_HAS_INFORMATION_ABOUT_PROJECT" ma:index="21" nillable="true" ma:displayName="DOCUMENT_HAS_INFORMATION_ABOUT_PROJECT" ma:internalName="TM_DOCUMENT_HAS_INFORMATION_ABOUT_PROJECT">
      <xsd:simpleType>
        <xsd:restriction base="dms:Unknown"/>
      </xsd:simpleType>
    </xsd:element>
    <xsd:element name="TM_DOCUMENT_SEND_RECIVED_BY_CONTACT" ma:index="22" nillable="true" ma:displayName="DOCUMENT_SEND_RECIVED_BY_CONTACT" ma:internalName="TM_DOCUMENT_SEND_RECIVED_BY_CONTACT">
      <xsd:simpleType>
        <xsd:restriction base="dms:Unknown"/>
      </xsd:simpleType>
    </xsd:element>
    <xsd:element name="TM_DOCUMENT_HAS_INFORMATION_ABOUT_VESSEL_OR_FIELD" ma:index="23" nillable="true" ma:displayName="DOCUMENT_HAS_INFORMATION_ABOUT_VESSEL_OR_FIELD" ma:internalName="TM_DOCUMENT_HAS_INFORMATION_ABOUT_VESSEL_OR_FIELD">
      <xsd:simpleType>
        <xsd:restriction base="dms:Unknown"/>
      </xsd:simpleType>
    </xsd:element>
    <xsd:element name="TM_DOCUMENT_DISTRIBUTED_TO_USER" ma:index="24" nillable="true" ma:displayName="DOCUMENT_DISTRIBUTED_TO_USER" ma:internalName="TM_DOCUMENT_DISTRIBUTED_TO_USER">
      <xsd:simpleType>
        <xsd:restriction base="dms:Unknown"/>
      </xsd:simpleType>
    </xsd:element>
    <xsd:element name="TM_DOCUMENT_HAS_TASK" ma:index="25" nillable="true" ma:displayName="DOCUMENT_HAS_TASK" ma:internalName="TM_DOCUMENT_HAS_TASK">
      <xsd:simpleType>
        <xsd:restriction base="dms:Unknown"/>
      </xsd:simpleType>
    </xsd:element>
    <xsd:element name="TM_DOCUMENT_HAS_INFORMATION_REGARDING_COMPANY" ma:index="26" nillable="true" ma:displayName="DOCUMENT_HAS_INFORMATION_REGARDING_COMPANY" ma:internalName="TM_DOCUMENT_HAS_INFORMATION_REGARDING_COMPANY">
      <xsd:simpleType>
        <xsd:restriction base="dms:Unknown"/>
      </xsd:simpleType>
    </xsd:element>
    <xsd:element name="TM_DOCUMENT_IS_TYPE_OF_CONTENT_CLASS" ma:index="27" nillable="true" ma:displayName="DOCUMENT_IS_TYPE_OF_CONTENT_CLASS" ma:internalName="TM_DOCUMENT_IS_TYPE_OF_CONTENT_CLASS">
      <xsd:simpleType>
        <xsd:restriction base="dms:Unknown"/>
      </xsd:simpleType>
    </xsd:element>
    <xsd:element name="TM_DOCUMENT_CREATED_AT_LOCATION" ma:index="28" nillable="true" ma:displayName="DOCUMENT_CREATED_AT_LOCATION" ma:internalName="TM_DOCUMENT_CREATED_AT_LOCATION">
      <xsd:simpleType>
        <xsd:restriction base="dms:Unknown"/>
      </xsd:simpleType>
    </xsd:element>
  </xsd:schema>
  <xsd:schema xmlns:xsd="http://www.w3.org/2001/XMLSchema" xmlns:dms="http://schemas.microsoft.com/office/2006/documentManagement/types" targetNamespace="64159439-8323-4b5e-8815-d79380a557b2" elementFormDefault="qualified">
    <xsd:import namespace="http://schemas.microsoft.com/office/2006/documentManagement/types"/>
    <xsd:element name="VESSEL_VIEW" ma:index="29" nillable="true" ma:displayName="VesselField" ma:internalName="VESSEL_VIEW">
      <xsd:simpleType>
        <xsd:restriction base="dms:Unknown"/>
      </xsd:simpleType>
    </xsd:element>
    <xsd:element name="PROJECT_VIEW" ma:index="30" nillable="true" ma:displayName="Project Name" ma:internalName="PROJECT_VIEW">
      <xsd:simpleType>
        <xsd:restriction base="dms:Unknown"/>
      </xsd:simpleType>
    </xsd:element>
    <xsd:element name="CONTACT_VIEW" ma:index="31" nillable="true" ma:displayName="Contact Person" ma:internalName="CONTACT_VIEW">
      <xsd:simpleType>
        <xsd:restriction base="dms:Unknown"/>
      </xsd:simpleType>
    </xsd:element>
    <xsd:element name="CONTENT_CLASS_VIEW" ma:index="32" nillable="true" ma:displayName="Content class" ma:internalName="CONTENT_CLASS_VIEW">
      <xsd:simpleType>
        <xsd:restriction base="dms:Unknown"/>
      </xsd:simpleType>
    </xsd:element>
    <xsd:element name="COMPANY_VIEW" ma:index="33" nillable="true" ma:displayName="Company Name" ma:internalName="COMPANY_VIEW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ItemDescription xmlns="4cf2ea01-b690-45d8-b930-674a4ed968f1" xsi:nil="true"/>
    <DocumentID xmlns="4cf2ea01-b690-45d8-b930-674a4ed968f1">12-MOM-F1864-20</DocumentID>
    <DocumentDirection xmlns="f252bbfe-6dd4-4704-b924-6541e41123f4">Out</DocumentDirection>
    <txt_company_detail xmlns="4cf2ea01-b690-45d8-b930-674a4ed968f1">Statoil ASA </txt_company_detail>
    <txt_Project xmlns="4cf2ea01-b690-45d8-b930-674a4ed968f1">F1864 Mariner STL</txt_Project>
    <Access xmlns="21e48779-3dd5-455a-9ade-614518ccab07">Non Confidential</Access>
    <txt_company_short xmlns="4cf2ea01-b690-45d8-b930-674a4ed968f1" xsi:nil="true"/>
    <InternalDistributionAction xmlns="4cf2ea01-b690-45d8-b930-674a4ed968f1">
      <UserInfo>
        <DisplayName/>
        <AccountId xsi:nil="true"/>
        <AccountType/>
      </UserInfo>
    </InternalDistributionAction>
    <DocGUID xmlns="4cf2ea01-b690-45d8-b930-674a4ed968f1" xsi:nil="true"/>
    <txt_Vessel xmlns="4cf2ea01-b690-45d8-b930-674a4ed968f1" xsi:nil="true"/>
    <txt_contact xmlns="4cf2ea01-b690-45d8-b930-674a4ed968f1">Croker</txt_contact>
    <InternalDistributionInfo xmlns="4cf2ea01-b690-45d8-b930-674a4ed968f1">
      <UserInfo>
        <DisplayName/>
        <AccountId xsi:nil="true"/>
        <AccountType/>
      </UserInfo>
    </InternalDistributionInfo>
    <TopicId xmlns="b25256ce-408d-48cd-8d4b-6062d1377b85">172457850</TopicId>
    <TM_DOCUMENT_CREATED_AT_LOCATION xmlns="b25256ce-408d-48cd-8d4b-6062d1377b85" xsi:nil="true"/>
    <TM_DOCUMENT_DISTRIBUTED_TO_USER xmlns="b25256ce-408d-48cd-8d4b-6062d1377b85" xsi:nil="true"/>
    <TM_DOCUMENT_HAS_INFORMATION_ABOUT_PROJECT xmlns="b25256ce-408d-48cd-8d4b-6062d1377b85">;#F1864 Mariner STL ( PUBLISHED);#171980756;#http://memory.nov.com/;#urn:x-versionsupport.networkedplanet.com:sp::7d2928c1-8c47-4f0f-b7ba-40ea235717c5%2Fb0497919-3c85-4723-8292-61078a97f33a%2F1c048cbf-9a6c-4cda-ba16-568f8097bf10%2F1434::PUBLISHED;#</TM_DOCUMENT_HAS_INFORMATION_ABOUT_PROJECT>
    <TM_DOCUMENT_IS_TYPE_OF_CONTENT_CLASS xmlns="b25256ce-408d-48cd-8d4b-6062d1377b85">;#Minutes Of Meeting ( PUBLISHED);#8136126;#http://memory.nov.com/;#urn:x-versionsupport.networkedplanet.com:sp::7d2928c1-8c47-4f0f-b7ba-40ea235717c5%2Fb0497919-3c85-4723-8292-61078a97f33a%2F7de2c96c-2d8a-4881-b5c6-5d462c573342%2F8::PUBLISHED;#</TM_DOCUMENT_IS_TYPE_OF_CONTENT_CLASS>
    <TM_DOCUMENT_HAS_INFORMATION_ABOUT_VESSEL_OR_FIELD xmlns="b25256ce-408d-48cd-8d4b-6062d1377b85" xsi:nil="true"/>
    <TM_DOCUMENT_HAS_TASK xmlns="b25256ce-408d-48cd-8d4b-6062d1377b85" xsi:nil="true"/>
    <TM_DOCUMENT_HAS_INFORMATION_REGARDING_COMPANY xmlns="b25256ce-408d-48cd-8d4b-6062d1377b85">;#Statoil ASA  ( PUBLISHED);#8144784;#http://memory.nov.com/;#urn:x-versionsupport.networkedplanet.com:sp::7d2928c1-8c47-4f0f-b7ba-40ea235717c5%2Fb0497919-3c85-4723-8292-61078a97f33a%2F763156f1-dc91-4ccf-99cd-4c291ac06ca0%2F1458::PUBLISHED;#</TM_DOCUMENT_HAS_INFORMATION_REGARDING_COMPANY>
    <TM_DOCUMENT_SEND_RECIVED_BY_CONTACT xmlns="b25256ce-408d-48cd-8d4b-6062d1377b85">;#Andrew Charles Croker ( PUBLISHED);#168895113;#http://memory.nov.com/Lists/APLContacts/DispForm.aspx?ID=6796;#urn:x-versionsupport.networkedplanet.com:sp::7d2928c1-8c47-4f0f-b7ba-40ea235717c5%2Fb0497919-3c85-4723-8292-61078a97f33a%2F1b0ae081-eaef-4c68-bda3-7837805a106c%2F6796::PUBLISHED;#</TM_DOCUMENT_SEND_RECIVED_BY_CONTACT>
    <COMPANY_VIEW xmlns="64159439-8323-4b5e-8815-d79380a557b2">Statoil ASA</COMPANY_VIEW>
    <CONTACT_VIEW xmlns="64159439-8323-4b5e-8815-d79380a557b2">Andrew Charles Croker</CONTACT_VIEW>
    <PROJECT_VIEW xmlns="64159439-8323-4b5e-8815-d79380a557b2" xsi:nil="true"/>
    <CONTENT_CLASS_VIEW xmlns="64159439-8323-4b5e-8815-d79380a557b2">Minutes Of Meeting</CONTENT_CLASS_VIEW>
    <VESSEL_VIEW xmlns="64159439-8323-4b5e-8815-d79380a557b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1BA384-3E99-433C-9389-8B1F1A4286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f2ea01-b690-45d8-b930-674a4ed968f1"/>
    <ds:schemaRef ds:uri="f252bbfe-6dd4-4704-b924-6541e41123f4"/>
    <ds:schemaRef ds:uri="21e48779-3dd5-455a-9ade-614518ccab07"/>
    <ds:schemaRef ds:uri="b25256ce-408d-48cd-8d4b-6062d1377b85"/>
    <ds:schemaRef ds:uri="64159439-8323-4b5e-8815-d79380a557b2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D731691-DD01-4B1C-864D-3D7AE451FB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095ABC-68D7-4D33-8D69-8C1AD39252D2}">
  <ds:schemaRefs>
    <ds:schemaRef ds:uri="http://schemas.microsoft.com/office/2006/metadata/properties"/>
    <ds:schemaRef ds:uri="4cf2ea01-b690-45d8-b930-674a4ed968f1"/>
    <ds:schemaRef ds:uri="f252bbfe-6dd4-4704-b924-6541e41123f4"/>
    <ds:schemaRef ds:uri="21e48779-3dd5-455a-9ade-614518ccab07"/>
    <ds:schemaRef ds:uri="b25256ce-408d-48cd-8d4b-6062d1377b85"/>
    <ds:schemaRef ds:uri="64159439-8323-4b5e-8815-d79380a557b2"/>
  </ds:schemaRefs>
</ds:datastoreItem>
</file>

<file path=customXml/itemProps4.xml><?xml version="1.0" encoding="utf-8"?>
<ds:datastoreItem xmlns:ds="http://schemas.openxmlformats.org/officeDocument/2006/customXml" ds:itemID="{EDE3C782-E705-4186-8F88-0D99168EA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Minutes of Meeting (with Letterhead).dotm</Template>
  <TotalTime>24</TotalTime>
  <Pages>2</Pages>
  <Words>391</Words>
  <Characters>2078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NM Landevei 2012</vt:lpstr>
      <vt:lpstr>NM Landevei 2012</vt:lpstr>
    </vt:vector>
  </TitlesOfParts>
  <Company>APL</Company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NM Landevei 2012</dc:title>
  <dc:creator>Oddvar Riise</dc:creator>
  <cp:lastModifiedBy>Johannessen, Rune</cp:lastModifiedBy>
  <cp:revision>3</cp:revision>
  <dcterms:created xsi:type="dcterms:W3CDTF">2018-02-15T08:11:00Z</dcterms:created>
  <dcterms:modified xsi:type="dcterms:W3CDTF">2018-02-15T08:34:00Z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0x010100A4E0B00FD8EB4C44A99D49BA9D8930D0009AFDFC2FF69EC944911BB79322C424B1</vt:lpwstr>
  </property>
  <property fmtid="{D5CDD505-2E9C-101B-9397-08002B2CF9AE}" pid="3" name="ElectronicCommunicationType">
    <vt:lpwstr>Email</vt:lpwstr>
  </property>
  <property fmtid="{D5CDD505-2E9C-101B-9397-08002B2CF9AE}" pid="4" name="Location Macro">
    <vt:lpwstr>Yes</vt:lpwstr>
  </property>
  <property fmtid="{D5CDD505-2E9C-101B-9397-08002B2CF9AE}" pid="5" name="Macro Doc. Open">
    <vt:lpwstr>Yes</vt:lpwstr>
  </property>
  <property fmtid="{D5CDD505-2E9C-101B-9397-08002B2CF9AE}" pid="6" name="Other macros">
    <vt:lpwstr>No</vt:lpwstr>
  </property>
  <property fmtid="{D5CDD505-2E9C-101B-9397-08002B2CF9AE}" pid="7" name="txt_city">
    <vt:lpwstr>Stjørdal</vt:lpwstr>
  </property>
  <property fmtid="{D5CDD505-2E9C-101B-9397-08002B2CF9AE}" pid="8" name="txt_contact_first">
    <vt:lpwstr>Andrew Charles</vt:lpwstr>
  </property>
  <property fmtid="{D5CDD505-2E9C-101B-9397-08002B2CF9AE}" pid="9" name="txt_adr_1">
    <vt:lpwstr>Postboks 273</vt:lpwstr>
  </property>
  <property fmtid="{D5CDD505-2E9C-101B-9397-08002B2CF9AE}" pid="10" name="txt_country">
    <vt:lpwstr>Norway</vt:lpwstr>
  </property>
  <property fmtid="{D5CDD505-2E9C-101B-9397-08002B2CF9AE}" pid="11" name="txt_zip">
    <vt:lpwstr>7501</vt:lpwstr>
  </property>
</Properties>
</file>