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70CBF">
      <w:pPr>
        <w:pStyle w:val="Overskrift1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Fjelletstafetten</w:t>
      </w:r>
      <w:r>
        <w:rPr>
          <w:rFonts w:eastAsia="Times New Roman"/>
        </w:rPr>
        <w:br/>
        <w:t>Leveld 10.02.2018</w:t>
      </w:r>
    </w:p>
    <w:p w:rsidR="00000000" w:rsidRDefault="00070CBF">
      <w:pPr>
        <w:pStyle w:val="Overskrift3"/>
        <w:rPr>
          <w:rFonts w:eastAsia="Times New Roman"/>
        </w:rPr>
      </w:pPr>
      <w:r>
        <w:rPr>
          <w:rFonts w:eastAsia="Times New Roman"/>
        </w:rPr>
        <w:t xml:space="preserve">Resultater </w:t>
      </w:r>
    </w:p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t>Mix 8-12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652"/>
        <w:gridCol w:w="1802"/>
        <w:gridCol w:w="3313"/>
        <w:gridCol w:w="910"/>
        <w:gridCol w:w="728"/>
        <w:gridCol w:w="12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Inuk Sander Slettemark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24.25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Oda Øyo Simonsen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06.02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Teodor Daviknes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Nesbyen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Ole Håkon Ryen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29.01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Anne Guro Ryen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Erlend Juven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Madicken Kahrs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12.28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30.07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Jeppe Jølstad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06.39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Sondre E. Thorseth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11.00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Eiril Bekkevold Rygg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15.02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33.42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Milo Jönsson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Simen Frogner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09.18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Andreas Hellevik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14.57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33.44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Marissa Agnete M. Kolsrud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09.03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Ane Torsgard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5 påmeldte. 5 startet. 5 resultater. </w:t>
      </w:r>
      <w:r>
        <w:br/>
      </w:r>
    </w:p>
    <w:p w:rsidR="00000000" w:rsidRDefault="00070CBF">
      <w:pPr>
        <w:pStyle w:val="HTML-forhndsformatert"/>
      </w:pPr>
      <w:r>
        <w:t>Jenter 8-12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"/>
        <w:gridCol w:w="687"/>
        <w:gridCol w:w="1372"/>
        <w:gridCol w:w="3575"/>
        <w:gridCol w:w="959"/>
        <w:gridCol w:w="768"/>
        <w:gridCol w:w="13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Guro Espeli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10.44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26.23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Julie Adde Lid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06.06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Linea S. Gundersen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09.33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Kristianne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11.42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27.30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Marthe Aarnes Brattegard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05.35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Angelika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Elin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10.43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28.07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Tiril Nordheim- Moljord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Guro Molde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Jori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13.36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31.34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 Haug Koksvik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07.28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Iselin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10.30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Ingunn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13.50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33.05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Thea Nordheim- Moljord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09.14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Kristin N.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Ida Hagen Aasvangen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14.11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36.15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Invild Marie B. Skåre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Dis Eirin M. Kolsrud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12.38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6 påmeldte. 6 startet. 6 resultater. </w:t>
      </w:r>
      <w:r>
        <w:br/>
      </w:r>
    </w:p>
    <w:p w:rsidR="00000000" w:rsidRDefault="00070CBF">
      <w:pPr>
        <w:pStyle w:val="HTML-forhndsformatert"/>
      </w:pPr>
      <w:r>
        <w:t>Mix 13-16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773"/>
        <w:gridCol w:w="703"/>
        <w:gridCol w:w="1912"/>
        <w:gridCol w:w="2958"/>
        <w:gridCol w:w="982"/>
        <w:gridCol w:w="786"/>
        <w:gridCol w:w="13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IL/ Ål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Kristin Hagen Paulsen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11.12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28.13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Torjus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Tord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1 påmeldte. 1 startet. 1 resultater. </w:t>
      </w:r>
      <w:r>
        <w:br/>
      </w:r>
    </w:p>
    <w:p w:rsidR="00000000" w:rsidRDefault="00070CBF">
      <w:pPr>
        <w:pStyle w:val="HTML-forhndsformatert"/>
      </w:pPr>
      <w:r>
        <w:t>Jenter 13-16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731"/>
        <w:gridCol w:w="1460"/>
        <w:gridCol w:w="3278"/>
        <w:gridCol w:w="1020"/>
        <w:gridCol w:w="816"/>
        <w:gridCol w:w="141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Gro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08.52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26.22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Gunhild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Marie Molde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09.02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Sigrid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27.49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Guri Feten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Ida Molde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p w:rsidR="00000000" w:rsidRDefault="00070CBF">
      <w:pPr>
        <w:pStyle w:val="HTML-forhndsformatert"/>
      </w:pPr>
      <w:r>
        <w:t>Gutter 8-12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99"/>
        <w:gridCol w:w="636"/>
        <w:gridCol w:w="1757"/>
        <w:gridCol w:w="3436"/>
        <w:gridCol w:w="887"/>
        <w:gridCol w:w="710"/>
        <w:gridCol w:w="125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Tumi G. Sæternes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23.59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Mikkel Øyo Simonsen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05.23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Pål Leo S. Gundersen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08.55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Endre Smestad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10.38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26.43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Sigurd Haugstad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05.44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Sander M. Skredderberget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Erlend Ulsaker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27.19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Sivert Kristiansen Skolt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06.23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Vetle Eskil Hølto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10.45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27.38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Gaute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07.53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Åmund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Olav Berg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27.57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Emil Eskil Hølto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07.21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Henrik Gjerde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Sindre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12.25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29.38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Åsmund Sorteberg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09.38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Syver Hjelmen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13.54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29.56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Jørgen Thornes Von Tangen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06.22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Sindre Kristiansen Skolt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Brattåker Skåre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12.19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34.20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Torkel Kvelprud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09.08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Embrik Hagen Paulsen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12.53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8 påmeldte. 8 startet. 8 resultater. </w:t>
      </w:r>
      <w:r>
        <w:br/>
      </w:r>
    </w:p>
    <w:p w:rsidR="00000000" w:rsidRDefault="00070CBF">
      <w:pPr>
        <w:pStyle w:val="HTML-forhndsformatert"/>
      </w:pPr>
      <w:r>
        <w:t>Gutter 13-16 år</w:t>
      </w:r>
    </w:p>
    <w:tbl>
      <w:tblPr>
        <w:tblW w:w="82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28"/>
        <w:gridCol w:w="1421"/>
        <w:gridCol w:w="3332"/>
        <w:gridCol w:w="1016"/>
        <w:gridCol w:w="813"/>
        <w:gridCol w:w="141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Eskil M. Herheim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09.29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26.11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Sondre A. R. Slettemark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07.57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Erik Espeli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0024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Sindre Ulsaker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28.45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Simen Frogner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09.53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Halvor Rudningen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08.57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070CBF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070CBF">
      <w:pPr>
        <w:pStyle w:val="HTML-forhndsformatert"/>
      </w:pPr>
    </w:p>
    <w:p w:rsidR="00000000" w:rsidRDefault="00070CBF">
      <w:pPr>
        <w:pStyle w:val="HTML-forhndsformatert"/>
      </w:pPr>
      <w:r>
        <w:br/>
      </w:r>
    </w:p>
    <w:p w:rsidR="00000000" w:rsidRDefault="00070CBF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08"/>
  <w:hyphenationZone w:val="4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70CBF"/>
    <w:rsid w:val="0007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58B24-D8B3-4030-9BB3-A516705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Overskrift1">
    <w:name w:val="heading 1"/>
    <w:basedOn w:val="Normal"/>
    <w:link w:val="Overskrift1Teg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link w:val="Overskrift3Tegn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3009</Characters>
  <Application>Microsoft Office Word</Application>
  <DocSecurity>0</DocSecurity>
  <Lines>25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Fjelletstafetten Leveld 10.02.2018 Resultater </vt:lpstr>
    </vt:vector>
  </TitlesOfParts>
  <Company>IKT Hallingdal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Fjelletstafetten Leveld 10.02.2018 Resultater</dc:title>
  <dc:subject/>
  <dc:creator>Kjell Kristian Grønnerød</dc:creator>
  <cp:keywords/>
  <dc:description/>
  <cp:lastModifiedBy>Kjell Kristian Grønnerød</cp:lastModifiedBy>
  <cp:revision>2</cp:revision>
  <dcterms:created xsi:type="dcterms:W3CDTF">2018-02-10T13:27:00Z</dcterms:created>
  <dcterms:modified xsi:type="dcterms:W3CDTF">2018-02-10T13:27:00Z</dcterms:modified>
</cp:coreProperties>
</file>