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A6061">
      <w:pPr>
        <w:pStyle w:val="Overskrift1"/>
        <w:rPr>
          <w:rFonts w:eastAsia="Times New Roman"/>
          <w:sz w:val="24"/>
          <w:szCs w:val="24"/>
        </w:rPr>
      </w:pPr>
      <w:bookmarkStart w:id="0" w:name="_GoBack"/>
      <w:bookmarkEnd w:id="0"/>
      <w:r>
        <w:rPr>
          <w:rFonts w:eastAsia="Times New Roman"/>
        </w:rPr>
        <w:t>Klubbmesterskap Fjellet IL 2017</w:t>
      </w:r>
      <w:r>
        <w:rPr>
          <w:rFonts w:eastAsia="Times New Roman"/>
        </w:rPr>
        <w:br/>
      </w:r>
    </w:p>
    <w:p w:rsidR="00000000" w:rsidRDefault="006A6061">
      <w:pPr>
        <w:pStyle w:val="Overskrift1"/>
      </w:pPr>
      <w:r>
        <w:rPr>
          <w:rFonts w:eastAsia="Times New Roman"/>
          <w:sz w:val="28"/>
          <w:szCs w:val="28"/>
        </w:rPr>
        <w:t xml:space="preserve">Resultat </w:t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3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"/>
        <w:gridCol w:w="521"/>
        <w:gridCol w:w="1569"/>
        <w:gridCol w:w="858"/>
        <w:gridCol w:w="582"/>
        <w:gridCol w:w="346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Kristian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Ødelien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24.56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1 påmeldte. 1 startet. 1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5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471"/>
        <w:gridCol w:w="1849"/>
        <w:gridCol w:w="774"/>
        <w:gridCol w:w="525"/>
        <w:gridCol w:w="313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Henning Bergaplass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20.31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Håkon Haug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Koksvik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20.05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>2 påmeldte. 2 startet. 2 resultater. ‘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 6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"/>
        <w:gridCol w:w="566"/>
        <w:gridCol w:w="1325"/>
        <w:gridCol w:w="931"/>
        <w:gridCol w:w="631"/>
        <w:gridCol w:w="374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Gaute Vestli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08.02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1 påmeldte. 1 startet. 1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6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464"/>
        <w:gridCol w:w="1886"/>
        <w:gridCol w:w="763"/>
        <w:gridCol w:w="518"/>
        <w:gridCol w:w="309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Ingebjørg Tveito Berg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17.39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Mathilde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Ådnegrad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17.44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2 påmeldte. 2 startet. 2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7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478"/>
        <w:gridCol w:w="1810"/>
        <w:gridCol w:w="785"/>
        <w:gridCol w:w="533"/>
        <w:gridCol w:w="31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Signe Haug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Koksvik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19.19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1 påmeldte. 1 startet. 1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8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476"/>
        <w:gridCol w:w="1817"/>
        <w:gridCol w:w="783"/>
        <w:gridCol w:w="532"/>
        <w:gridCol w:w="31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Åsmund Sorteberg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15.23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Sindre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Vemund Bergaplass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18.19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Edvard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E.Kaslegard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12.49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  <w:r>
        <w:rPr>
          <w:b/>
          <w:bCs/>
        </w:rPr>
        <w:t xml:space="preserve">4 påmeldte. 4 startet. 4 resultater. </w:t>
      </w:r>
      <w:r>
        <w:br/>
      </w:r>
    </w:p>
    <w:p w:rsidR="00000000" w:rsidRDefault="006A6061">
      <w:pPr>
        <w:pStyle w:val="HTML-forhndsformatert"/>
        <w:rPr>
          <w:b/>
          <w:bCs/>
        </w:rPr>
      </w:pPr>
    </w:p>
    <w:p w:rsidR="00000000" w:rsidRDefault="006A6061">
      <w:pPr>
        <w:pStyle w:val="HTML-forhndsformatert"/>
        <w:rPr>
          <w:b/>
          <w:bCs/>
        </w:rPr>
      </w:pPr>
    </w:p>
    <w:p w:rsidR="00000000" w:rsidRDefault="006A6061">
      <w:pPr>
        <w:pStyle w:val="HTML-forhndsformatert"/>
      </w:pPr>
      <w:r>
        <w:rPr>
          <w:b/>
          <w:bCs/>
        </w:rPr>
        <w:t xml:space="preserve">Jenter 8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75"/>
        <w:gridCol w:w="523"/>
        <w:gridCol w:w="1561"/>
        <w:gridCol w:w="860"/>
        <w:gridCol w:w="584"/>
        <w:gridCol w:w="34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Idun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11.34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1 påmeldte. 1 startet. 1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9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476"/>
        <w:gridCol w:w="1817"/>
        <w:gridCol w:w="783"/>
        <w:gridCol w:w="532"/>
        <w:gridCol w:w="31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Jori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Vestli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Iselin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07.09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Mari Haug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Koksvik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13.36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Birgit Tveito Berg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12.38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Ingrid Marie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Ødelien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24.15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Ingunn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6 påmeldte. 6 startet. 6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10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09"/>
        <w:gridCol w:w="1638"/>
        <w:gridCol w:w="837"/>
        <w:gridCol w:w="568"/>
        <w:gridCol w:w="338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Åmund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07.17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1 påmeldte. 1 startet. 1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11år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"/>
        <w:gridCol w:w="466"/>
        <w:gridCol w:w="1658"/>
        <w:gridCol w:w="766"/>
        <w:gridCol w:w="520"/>
        <w:gridCol w:w="525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Eivind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06.48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Tormod Brattegard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09.14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02.26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2 påmeldte. 2 startet. 2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10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"/>
        <w:gridCol w:w="416"/>
        <w:gridCol w:w="2148"/>
        <w:gridCol w:w="684"/>
        <w:gridCol w:w="465"/>
        <w:gridCol w:w="278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Kristianne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06.44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Ingrid Sofie Ådnegard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15.07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Marthe Brattegard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07.50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3 påmeldte. 3 startet. 3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11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"/>
        <w:gridCol w:w="438"/>
        <w:gridCol w:w="1828"/>
        <w:gridCol w:w="719"/>
        <w:gridCol w:w="489"/>
        <w:gridCol w:w="494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Elin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07.15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Guro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07.17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00.02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Kristin N.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07.25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00.10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3 påmeldte. 3 startet. 3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12 år </w:t>
      </w: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"/>
        <w:gridCol w:w="476"/>
        <w:gridCol w:w="1596"/>
        <w:gridCol w:w="783"/>
        <w:gridCol w:w="532"/>
        <w:gridCol w:w="53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Torjus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06.20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Tord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01.11</w:t>
            </w:r>
          </w:p>
        </w:tc>
      </w:tr>
    </w:tbl>
    <w:p w:rsidR="00000000" w:rsidRDefault="006A6061">
      <w:pPr>
        <w:pStyle w:val="HTML-forhndsformatert"/>
      </w:pPr>
      <w:r>
        <w:rPr>
          <w:b/>
          <w:bCs/>
        </w:rPr>
        <w:t xml:space="preserve">2 påmeldte. 2 startet. 2 resultater. </w:t>
      </w: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12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487"/>
        <w:gridCol w:w="1532"/>
        <w:gridCol w:w="801"/>
        <w:gridCol w:w="544"/>
        <w:gridCol w:w="549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Guri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07.57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Sigri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Tveito Berg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00.40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2 påmeldte. 2 startet. 2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13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423"/>
        <w:gridCol w:w="1914"/>
        <w:gridCol w:w="696"/>
        <w:gridCol w:w="473"/>
        <w:gridCol w:w="478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Narve Veslegard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Håkon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12.50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02.43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2 påmeldte. 2 startet. 2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13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464"/>
        <w:gridCol w:w="1672"/>
        <w:gridCol w:w="763"/>
        <w:gridCol w:w="518"/>
        <w:gridCol w:w="523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Gunhild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09.35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Tonje Tveito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00.18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2 påmeldte. 2 startet. 2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14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"/>
        <w:gridCol w:w="483"/>
        <w:gridCol w:w="1555"/>
        <w:gridCol w:w="795"/>
        <w:gridCol w:w="540"/>
        <w:gridCol w:w="545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Gro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Ida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08.46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00.25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Marie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01.21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3 påmeldte. 3 startet. 3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Gutter 15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"/>
        <w:gridCol w:w="493"/>
        <w:gridCol w:w="1495"/>
        <w:gridCol w:w="811"/>
        <w:gridCol w:w="551"/>
        <w:gridCol w:w="556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Gaute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17.13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0039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Peder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18.07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00.54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2 påmeldte. 2 startet. 2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lastRenderedPageBreak/>
        <w:t xml:space="preserve">Gutter 16 - 19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659"/>
        <w:gridCol w:w="599"/>
        <w:gridCol w:w="1140"/>
        <w:gridCol w:w="987"/>
        <w:gridCol w:w="669"/>
        <w:gridCol w:w="396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Ole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18.07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  <w:rPr>
          <w:b/>
          <w:bCs/>
        </w:rPr>
      </w:pPr>
      <w:r>
        <w:rPr>
          <w:b/>
          <w:bCs/>
        </w:rPr>
        <w:t xml:space="preserve">1 påmeldte. 1 startet. 1 resultater. </w:t>
      </w:r>
    </w:p>
    <w:p w:rsidR="00000000" w:rsidRDefault="006A6061">
      <w:pPr>
        <w:pStyle w:val="HTML-forhndsformatert"/>
      </w:pP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Jenter 16-19 år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"/>
        <w:gridCol w:w="479"/>
        <w:gridCol w:w="1582"/>
        <w:gridCol w:w="787"/>
        <w:gridCol w:w="534"/>
        <w:gridCol w:w="539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17.12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Vilde Veslegard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18.09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00.57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  <w:r>
        <w:rPr>
          <w:b/>
          <w:bCs/>
        </w:rPr>
        <w:t xml:space="preserve">2 påmeldte. 2 startet. 2 resultater. </w:t>
      </w:r>
      <w:r>
        <w:br/>
      </w:r>
    </w:p>
    <w:p w:rsidR="00000000" w:rsidRDefault="006A6061">
      <w:pPr>
        <w:pStyle w:val="HTML-forhndsformatert"/>
      </w:pPr>
      <w:r>
        <w:rPr>
          <w:b/>
          <w:bCs/>
        </w:rPr>
        <w:t xml:space="preserve">Menn senior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"/>
        <w:gridCol w:w="502"/>
        <w:gridCol w:w="1441"/>
        <w:gridCol w:w="826"/>
        <w:gridCol w:w="561"/>
        <w:gridCol w:w="566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Torleif Thoen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18.14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Knut Ivar Vestli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18.17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00.03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  <w:r>
        <w:rPr>
          <w:b/>
          <w:bCs/>
        </w:rPr>
        <w:t xml:space="preserve">2 påmeldte. 2 startet. 2 resultater. </w:t>
      </w:r>
      <w:r>
        <w:br/>
      </w:r>
    </w:p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  <w:r>
        <w:rPr>
          <w:b/>
          <w:bCs/>
        </w:rPr>
        <w:t xml:space="preserve">Kvinner senior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"/>
        <w:gridCol w:w="433"/>
        <w:gridCol w:w="1857"/>
        <w:gridCol w:w="711"/>
        <w:gridCol w:w="483"/>
        <w:gridCol w:w="488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0050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Bjørg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20.00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0048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Torun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21.47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01.47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0046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Anne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28.23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08.23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Guri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30.05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10.05</w:t>
            </w:r>
          </w:p>
        </w:tc>
      </w:tr>
    </w:tbl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  <w:r>
        <w:rPr>
          <w:b/>
          <w:bCs/>
        </w:rPr>
        <w:t xml:space="preserve">4 påmeldte. 4 startet. 4 resultater. </w:t>
      </w:r>
      <w:r>
        <w:br/>
      </w:r>
    </w:p>
    <w:p w:rsidR="00000000" w:rsidRDefault="006A6061">
      <w:pPr>
        <w:pStyle w:val="HTML-forhndsformatert"/>
      </w:pPr>
    </w:p>
    <w:p w:rsidR="00000000" w:rsidRDefault="006A6061">
      <w:pPr>
        <w:pStyle w:val="HTML-forhndsformatert"/>
      </w:pPr>
      <w:r>
        <w:rPr>
          <w:b/>
          <w:bCs/>
        </w:rPr>
        <w:t xml:space="preserve">Menn Veteran </w:t>
      </w:r>
      <w:r>
        <w:br/>
      </w:r>
    </w:p>
    <w:p w:rsidR="00000000" w:rsidRDefault="006A6061">
      <w:pPr>
        <w:pStyle w:val="HTML-forhndsformatert"/>
      </w:pPr>
    </w:p>
    <w:tbl>
      <w:tblPr>
        <w:tblW w:w="445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659"/>
        <w:gridCol w:w="599"/>
        <w:gridCol w:w="1140"/>
        <w:gridCol w:w="987"/>
        <w:gridCol w:w="669"/>
        <w:gridCol w:w="396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Tid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0049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Ola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28.07</w:t>
            </w:r>
          </w:p>
        </w:tc>
        <w:tc>
          <w:tcPr>
            <w:tcW w:w="0" w:type="auto"/>
            <w:vAlign w:val="center"/>
            <w:hideMark/>
          </w:tcPr>
          <w:p w:rsidR="00000000" w:rsidRDefault="006A606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A6061">
      <w:pPr>
        <w:pStyle w:val="HTML-forhndsformatert"/>
      </w:pPr>
    </w:p>
    <w:p w:rsidR="006A6061" w:rsidRDefault="006A6061">
      <w:pPr>
        <w:pStyle w:val="HTML-forhndsformatert"/>
      </w:pPr>
      <w:r>
        <w:rPr>
          <w:b/>
          <w:bCs/>
        </w:rPr>
        <w:t xml:space="preserve">1 påmeldte. 1 startet. 1 resultater. </w:t>
      </w:r>
      <w:r>
        <w:br/>
      </w:r>
    </w:p>
    <w:sectPr w:rsidR="006A6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01AA4"/>
    <w:rsid w:val="00201AA4"/>
    <w:rsid w:val="006A6061"/>
    <w:rsid w:val="00F0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390E3-912B-44BF-9C33-87F705DA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Overskrift1">
    <w:name w:val="heading 1"/>
    <w:basedOn w:val="Normal"/>
    <w:link w:val="Overskrift1Tegn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3">
    <w:name w:val="heading 3"/>
    <w:basedOn w:val="Normal"/>
    <w:link w:val="Overskrift3Tegn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locked/>
    <w:rPr>
      <w:rFonts w:ascii="Consolas" w:eastAsiaTheme="minorEastAsia" w:hAnsi="Consolas" w:hint="default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644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Klubbmesterskap Fjellet IL 2017 Klubbmesterskap 2017 Vats 18.01.2015 Resultat</vt:lpstr>
    </vt:vector>
  </TitlesOfParts>
  <Company>IKT Hallingdal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Klubbmesterskap Fjellet IL 2017 Klubbmesterskap 2017 Vats 18.01.2015 Resultat</dc:title>
  <dc:subject/>
  <dc:creator>Kjell Kristian Grønnerød</dc:creator>
  <cp:keywords/>
  <dc:description/>
  <cp:lastModifiedBy>Kjell Kristian Grønnerød</cp:lastModifiedBy>
  <cp:revision>2</cp:revision>
  <dcterms:created xsi:type="dcterms:W3CDTF">2017-01-27T18:37:00Z</dcterms:created>
  <dcterms:modified xsi:type="dcterms:W3CDTF">2017-01-27T18:37:00Z</dcterms:modified>
</cp:coreProperties>
</file>