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DA42A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74FD831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35E7">
        <w:rPr>
          <w:rFonts w:ascii="Times New Roman" w:hAnsi="Times New Roman" w:cs="Times New Roman"/>
          <w:b/>
          <w:bCs/>
          <w:sz w:val="28"/>
          <w:szCs w:val="28"/>
        </w:rPr>
        <w:t>Til årsmøtet i Romsås idrettslag</w:t>
      </w:r>
    </w:p>
    <w:p w14:paraId="0D25B016" w14:textId="77777777" w:rsidR="00F235E7" w:rsidRPr="00F235E7" w:rsidRDefault="00F235E7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E0FF20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8653D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09D51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00332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35E7">
        <w:rPr>
          <w:rFonts w:ascii="Times New Roman" w:hAnsi="Times New Roman" w:cs="Times New Roman"/>
          <w:b/>
          <w:bCs/>
          <w:sz w:val="28"/>
          <w:szCs w:val="28"/>
        </w:rPr>
        <w:t xml:space="preserve">UTTALELSE TIL REGNSKAPET FOR </w:t>
      </w:r>
      <w:r w:rsidR="00DB788E">
        <w:rPr>
          <w:rFonts w:ascii="Times New Roman" w:hAnsi="Times New Roman" w:cs="Times New Roman"/>
          <w:b/>
          <w:sz w:val="28"/>
          <w:szCs w:val="28"/>
        </w:rPr>
        <w:t>201</w:t>
      </w:r>
      <w:r w:rsidR="00E70E9D">
        <w:rPr>
          <w:rFonts w:ascii="Times New Roman" w:hAnsi="Times New Roman" w:cs="Times New Roman"/>
          <w:b/>
          <w:sz w:val="28"/>
          <w:szCs w:val="28"/>
        </w:rPr>
        <w:t>6</w:t>
      </w:r>
      <w:r w:rsidR="00D30ACC">
        <w:rPr>
          <w:rFonts w:ascii="Times New Roman" w:hAnsi="Times New Roman" w:cs="Times New Roman"/>
          <w:b/>
          <w:sz w:val="28"/>
          <w:szCs w:val="28"/>
        </w:rPr>
        <w:t>,</w:t>
      </w:r>
      <w:r w:rsidR="00763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664">
        <w:rPr>
          <w:rFonts w:ascii="Times New Roman" w:hAnsi="Times New Roman" w:cs="Times New Roman"/>
          <w:b/>
          <w:sz w:val="28"/>
          <w:szCs w:val="28"/>
        </w:rPr>
        <w:t>AEROBICGRUPPA</w:t>
      </w:r>
    </w:p>
    <w:p w14:paraId="63E755AD" w14:textId="77777777" w:rsidR="00F235E7" w:rsidRPr="00F235E7" w:rsidRDefault="00F235E7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CEB6BF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45A29D" w14:textId="77777777" w:rsidR="005858ED" w:rsidRDefault="00FD4882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Jeg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 xml:space="preserve"> har revidert årsregnskapet for Romsås </w:t>
      </w:r>
      <w:proofErr w:type="spellStart"/>
      <w:r w:rsidR="00F235E7" w:rsidRPr="00F235E7">
        <w:rPr>
          <w:rFonts w:ascii="Times New Roman" w:hAnsi="Times New Roman" w:cs="Times New Roman"/>
          <w:bCs/>
          <w:sz w:val="28"/>
          <w:szCs w:val="28"/>
        </w:rPr>
        <w:t>IL</w:t>
      </w:r>
      <w:r w:rsidR="007634DA">
        <w:rPr>
          <w:rFonts w:ascii="Times New Roman" w:hAnsi="Times New Roman" w:cs="Times New Roman"/>
          <w:bCs/>
          <w:sz w:val="28"/>
          <w:szCs w:val="28"/>
        </w:rPr>
        <w:t>’s</w:t>
      </w:r>
      <w:proofErr w:type="spellEnd"/>
      <w:r w:rsidR="00763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0664">
        <w:rPr>
          <w:rFonts w:ascii="Times New Roman" w:hAnsi="Times New Roman" w:cs="Times New Roman"/>
          <w:bCs/>
          <w:sz w:val="28"/>
          <w:szCs w:val="28"/>
        </w:rPr>
        <w:t>Aerobicgruppe</w:t>
      </w:r>
      <w:r w:rsidR="00F235E7" w:rsidRPr="00F235E7">
        <w:rPr>
          <w:rFonts w:ascii="Times New Roman" w:hAnsi="Times New Roman" w:cs="Times New Roman"/>
          <w:bCs/>
          <w:sz w:val="28"/>
          <w:szCs w:val="28"/>
        </w:rPr>
        <w:t xml:space="preserve"> i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 xml:space="preserve"> henhold til </w:t>
      </w:r>
      <w:r w:rsidR="00485078">
        <w:rPr>
          <w:rFonts w:ascii="Times New Roman" w:hAnsi="Times New Roman" w:cs="Times New Roman"/>
          <w:bCs/>
          <w:sz w:val="28"/>
          <w:szCs w:val="28"/>
        </w:rPr>
        <w:t>gjeldende lover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7C4A16" w14:textId="77777777" w:rsidR="00485078" w:rsidRDefault="00485078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632FACC" w14:textId="77777777" w:rsidR="00485078" w:rsidRPr="00F235E7" w:rsidRDefault="00485078" w:rsidP="00485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235E7">
        <w:rPr>
          <w:rFonts w:ascii="Times New Roman" w:hAnsi="Times New Roman" w:cs="Times New Roman"/>
          <w:bCs/>
          <w:sz w:val="28"/>
          <w:szCs w:val="28"/>
        </w:rPr>
        <w:t>Årsr</w:t>
      </w:r>
      <w:r>
        <w:rPr>
          <w:rFonts w:ascii="Times New Roman" w:hAnsi="Times New Roman" w:cs="Times New Roman"/>
          <w:bCs/>
          <w:sz w:val="28"/>
          <w:szCs w:val="28"/>
        </w:rPr>
        <w:t>egnskapet for regnskapsåret 201</w:t>
      </w:r>
      <w:r w:rsidR="00E70E9D">
        <w:rPr>
          <w:rFonts w:ascii="Times New Roman" w:hAnsi="Times New Roman" w:cs="Times New Roman"/>
          <w:bCs/>
          <w:sz w:val="28"/>
          <w:szCs w:val="28"/>
        </w:rPr>
        <w:t>6</w:t>
      </w:r>
      <w:r w:rsidRPr="00F235E7">
        <w:rPr>
          <w:rFonts w:ascii="Times New Roman" w:hAnsi="Times New Roman" w:cs="Times New Roman"/>
          <w:bCs/>
          <w:sz w:val="28"/>
          <w:szCs w:val="28"/>
        </w:rPr>
        <w:t xml:space="preserve"> viser et </w:t>
      </w:r>
      <w:r w:rsidR="00E70E9D">
        <w:rPr>
          <w:rFonts w:ascii="Times New Roman" w:hAnsi="Times New Roman" w:cs="Times New Roman"/>
          <w:bCs/>
          <w:sz w:val="28"/>
          <w:szCs w:val="28"/>
        </w:rPr>
        <w:t xml:space="preserve">fint overskudd og gruppen har en </w:t>
      </w:r>
      <w:r w:rsidR="00D80664">
        <w:rPr>
          <w:rFonts w:ascii="Times New Roman" w:hAnsi="Times New Roman" w:cs="Times New Roman"/>
          <w:bCs/>
          <w:sz w:val="28"/>
          <w:szCs w:val="28"/>
        </w:rPr>
        <w:t>stor egenkapital</w:t>
      </w:r>
      <w:r w:rsidR="00E70E9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CC1E8D" w14:textId="77777777" w:rsidR="00485078" w:rsidRPr="00F235E7" w:rsidRDefault="00485078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DBCFB22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5FB478F" w14:textId="77777777" w:rsidR="005858ED" w:rsidRPr="00F235E7" w:rsidRDefault="00FD4882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Jeg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 xml:space="preserve"> har utført følgende revisjonshandlinger:</w:t>
      </w:r>
    </w:p>
    <w:p w14:paraId="13F4E456" w14:textId="77777777" w:rsidR="005858ED" w:rsidRPr="00F235E7" w:rsidRDefault="0013630B" w:rsidP="00F23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732D1A">
        <w:rPr>
          <w:rFonts w:ascii="Times New Roman" w:hAnsi="Times New Roman" w:cs="Times New Roman"/>
          <w:bCs/>
          <w:sz w:val="28"/>
          <w:szCs w:val="28"/>
        </w:rPr>
        <w:t>Bilagene er kontroll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>ert</w:t>
      </w:r>
    </w:p>
    <w:p w14:paraId="34E8713D" w14:textId="77777777" w:rsidR="005858ED" w:rsidRDefault="0013630B" w:rsidP="00F23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485078">
        <w:rPr>
          <w:rFonts w:ascii="Times New Roman" w:hAnsi="Times New Roman" w:cs="Times New Roman"/>
          <w:bCs/>
          <w:sz w:val="28"/>
          <w:szCs w:val="28"/>
        </w:rPr>
        <w:t>Alle b</w:t>
      </w:r>
      <w:r w:rsidR="00085B5B">
        <w:rPr>
          <w:rFonts w:ascii="Times New Roman" w:hAnsi="Times New Roman" w:cs="Times New Roman"/>
          <w:bCs/>
          <w:sz w:val="28"/>
          <w:szCs w:val="28"/>
        </w:rPr>
        <w:t>alansekonti er avstemt</w:t>
      </w:r>
    </w:p>
    <w:p w14:paraId="544CFB43" w14:textId="77777777" w:rsidR="005858ED" w:rsidRDefault="005858ED" w:rsidP="00F23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502BD5" w14:textId="77777777" w:rsidR="00050BE3" w:rsidRPr="00F235E7" w:rsidRDefault="00050BE3" w:rsidP="00F23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6AE52D6" w14:textId="77777777" w:rsidR="00C23DC4" w:rsidRDefault="004E105C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Jeg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 xml:space="preserve"> har ikke avdekket noen </w:t>
      </w:r>
      <w:r w:rsidR="00C23DC4">
        <w:rPr>
          <w:rFonts w:ascii="Times New Roman" w:hAnsi="Times New Roman" w:cs="Times New Roman"/>
          <w:bCs/>
          <w:sz w:val="28"/>
          <w:szCs w:val="28"/>
        </w:rPr>
        <w:t>feil eller mangler i regnskapet, gruppen ha</w:t>
      </w:r>
      <w:r w:rsidR="00390E22">
        <w:rPr>
          <w:rFonts w:ascii="Times New Roman" w:hAnsi="Times New Roman" w:cs="Times New Roman"/>
          <w:bCs/>
          <w:sz w:val="28"/>
          <w:szCs w:val="28"/>
        </w:rPr>
        <w:t>r en forsvarlig økonomistyring og det er ført fint og oversiktlig.</w:t>
      </w:r>
    </w:p>
    <w:p w14:paraId="08ACA806" w14:textId="77777777" w:rsidR="00C23DC4" w:rsidRPr="00F235E7" w:rsidRDefault="00C23DC4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B69E35" w14:textId="77777777" w:rsidR="005858ED" w:rsidRDefault="00390E22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Anbefaler at </w:t>
      </w:r>
      <w:r w:rsidR="00E70E9D">
        <w:rPr>
          <w:rFonts w:ascii="Times New Roman" w:hAnsi="Times New Roman" w:cs="Times New Roman"/>
          <w:bCs/>
          <w:sz w:val="28"/>
          <w:szCs w:val="28"/>
        </w:rPr>
        <w:t>regnskapet for 2016</w:t>
      </w:r>
      <w:r w:rsidR="00C228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8ED" w:rsidRPr="00F235E7">
        <w:rPr>
          <w:rFonts w:ascii="Times New Roman" w:hAnsi="Times New Roman" w:cs="Times New Roman"/>
          <w:bCs/>
          <w:sz w:val="28"/>
          <w:szCs w:val="28"/>
        </w:rPr>
        <w:t xml:space="preserve"> fastsettes som </w:t>
      </w:r>
      <w:r w:rsidR="0013630B">
        <w:rPr>
          <w:rFonts w:ascii="Times New Roman" w:hAnsi="Times New Roman" w:cs="Times New Roman"/>
          <w:bCs/>
          <w:sz w:val="28"/>
          <w:szCs w:val="28"/>
        </w:rPr>
        <w:t>gruppens</w:t>
      </w:r>
      <w:r w:rsidR="00DB788E">
        <w:rPr>
          <w:rFonts w:ascii="Times New Roman" w:hAnsi="Times New Roman" w:cs="Times New Roman"/>
          <w:bCs/>
          <w:sz w:val="28"/>
          <w:szCs w:val="28"/>
        </w:rPr>
        <w:t xml:space="preserve"> årsregnskap</w:t>
      </w:r>
      <w:r w:rsidR="00F235E7" w:rsidRPr="00F235E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E041A8" w14:textId="77777777" w:rsidR="004E105C" w:rsidRDefault="004E105C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0437ACF" w14:textId="77777777" w:rsidR="005858ED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B3A8D" w14:textId="77777777" w:rsidR="00050BE3" w:rsidRPr="00F235E7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922DE1" w14:textId="77777777" w:rsidR="005858ED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5E7">
        <w:rPr>
          <w:rFonts w:ascii="Times New Roman" w:hAnsi="Times New Roman" w:cs="Times New Roman"/>
          <w:sz w:val="28"/>
          <w:szCs w:val="28"/>
        </w:rPr>
        <w:t>Oslo</w:t>
      </w:r>
      <w:r w:rsidR="007634DA">
        <w:rPr>
          <w:rFonts w:ascii="Times New Roman" w:hAnsi="Times New Roman" w:cs="Times New Roman"/>
          <w:sz w:val="28"/>
          <w:szCs w:val="28"/>
        </w:rPr>
        <w:t xml:space="preserve">, </w:t>
      </w:r>
      <w:r w:rsidR="00390E22">
        <w:rPr>
          <w:rFonts w:ascii="Times New Roman" w:hAnsi="Times New Roman" w:cs="Times New Roman"/>
          <w:sz w:val="28"/>
          <w:szCs w:val="28"/>
        </w:rPr>
        <w:t>11</w:t>
      </w:r>
      <w:r w:rsidR="00E70E9D">
        <w:rPr>
          <w:rFonts w:ascii="Times New Roman" w:hAnsi="Times New Roman" w:cs="Times New Roman"/>
          <w:sz w:val="28"/>
          <w:szCs w:val="28"/>
        </w:rPr>
        <w:t>.01.2017</w:t>
      </w:r>
    </w:p>
    <w:p w14:paraId="64F6F7EA" w14:textId="77777777" w:rsidR="00050BE3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1AA6A" w14:textId="77777777" w:rsidR="00050BE3" w:rsidRPr="00F235E7" w:rsidRDefault="00050BE3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39F9D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4F34A8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3FD26" w14:textId="77777777" w:rsidR="005858ED" w:rsidRPr="00F235E7" w:rsidRDefault="005858ED" w:rsidP="005858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35E7">
        <w:rPr>
          <w:rFonts w:ascii="Times New Roman" w:hAnsi="Times New Roman" w:cs="Times New Roman"/>
          <w:sz w:val="28"/>
          <w:szCs w:val="28"/>
        </w:rPr>
        <w:t xml:space="preserve">Sissel Smeby </w:t>
      </w:r>
      <w:r w:rsidRPr="00F235E7">
        <w:rPr>
          <w:rFonts w:ascii="Times New Roman" w:hAnsi="Times New Roman" w:cs="Times New Roman"/>
          <w:sz w:val="28"/>
          <w:szCs w:val="28"/>
        </w:rPr>
        <w:tab/>
      </w:r>
      <w:r w:rsidRPr="00F235E7">
        <w:rPr>
          <w:rFonts w:ascii="Times New Roman" w:hAnsi="Times New Roman" w:cs="Times New Roman"/>
          <w:sz w:val="28"/>
          <w:szCs w:val="28"/>
        </w:rPr>
        <w:tab/>
      </w:r>
      <w:r w:rsidRPr="00F235E7">
        <w:rPr>
          <w:rFonts w:ascii="Times New Roman" w:hAnsi="Times New Roman" w:cs="Times New Roman"/>
          <w:sz w:val="28"/>
          <w:szCs w:val="28"/>
        </w:rPr>
        <w:tab/>
      </w:r>
      <w:r w:rsidRPr="00F235E7">
        <w:rPr>
          <w:rFonts w:ascii="Times New Roman" w:hAnsi="Times New Roman" w:cs="Times New Roman"/>
          <w:sz w:val="28"/>
          <w:szCs w:val="28"/>
        </w:rPr>
        <w:tab/>
      </w:r>
      <w:r w:rsidRPr="00F235E7">
        <w:rPr>
          <w:rFonts w:ascii="Times New Roman" w:hAnsi="Times New Roman" w:cs="Times New Roman"/>
          <w:sz w:val="28"/>
          <w:szCs w:val="28"/>
        </w:rPr>
        <w:tab/>
      </w:r>
      <w:r w:rsidRPr="00F235E7">
        <w:rPr>
          <w:rFonts w:ascii="Times New Roman" w:hAnsi="Times New Roman" w:cs="Times New Roman"/>
          <w:sz w:val="28"/>
          <w:szCs w:val="28"/>
        </w:rPr>
        <w:tab/>
      </w:r>
    </w:p>
    <w:p w14:paraId="74339F20" w14:textId="77777777" w:rsidR="00310ECF" w:rsidRPr="000C783F" w:rsidRDefault="000C783F" w:rsidP="005858E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Valgt r</w:t>
      </w:r>
      <w:r w:rsidR="0013630B">
        <w:rPr>
          <w:rFonts w:ascii="Times New Roman" w:hAnsi="Times New Roman" w:cs="Times New Roman"/>
          <w:iCs/>
          <w:sz w:val="28"/>
          <w:szCs w:val="28"/>
        </w:rPr>
        <w:t>evisor</w:t>
      </w:r>
      <w:r w:rsidR="00C76057">
        <w:rPr>
          <w:rFonts w:ascii="Times New Roman" w:hAnsi="Times New Roman" w:cs="Times New Roman"/>
          <w:iCs/>
          <w:sz w:val="28"/>
          <w:szCs w:val="28"/>
        </w:rPr>
        <w:t xml:space="preserve"> / s</w:t>
      </w:r>
    </w:p>
    <w:sectPr w:rsidR="00310ECF" w:rsidRPr="000C783F" w:rsidSect="00310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D12B5"/>
    <w:multiLevelType w:val="hybridMultilevel"/>
    <w:tmpl w:val="F9F0055C"/>
    <w:lvl w:ilvl="0" w:tplc="8A729844"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1A"/>
    <w:rsid w:val="00050BE3"/>
    <w:rsid w:val="00085B5B"/>
    <w:rsid w:val="00086C1E"/>
    <w:rsid w:val="000C783F"/>
    <w:rsid w:val="0013630B"/>
    <w:rsid w:val="00160A22"/>
    <w:rsid w:val="00310ECF"/>
    <w:rsid w:val="00390E22"/>
    <w:rsid w:val="00485078"/>
    <w:rsid w:val="004E105C"/>
    <w:rsid w:val="005858ED"/>
    <w:rsid w:val="00607936"/>
    <w:rsid w:val="00713C39"/>
    <w:rsid w:val="00732D1A"/>
    <w:rsid w:val="007634DA"/>
    <w:rsid w:val="0095626B"/>
    <w:rsid w:val="0097584D"/>
    <w:rsid w:val="00985807"/>
    <w:rsid w:val="00A64FA6"/>
    <w:rsid w:val="00B2548D"/>
    <w:rsid w:val="00C2281B"/>
    <w:rsid w:val="00C23DC4"/>
    <w:rsid w:val="00C323D3"/>
    <w:rsid w:val="00C76057"/>
    <w:rsid w:val="00D30ACC"/>
    <w:rsid w:val="00D80664"/>
    <w:rsid w:val="00DB788E"/>
    <w:rsid w:val="00DE3B54"/>
    <w:rsid w:val="00E107D4"/>
    <w:rsid w:val="00E70E9D"/>
    <w:rsid w:val="00E9587A"/>
    <w:rsid w:val="00EC4C96"/>
    <w:rsid w:val="00F235E7"/>
    <w:rsid w:val="00F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C184"/>
  <w15:docId w15:val="{001CCA72-4ECD-4CEC-A48A-A4CF4396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858E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32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2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Documents\Hovedkassa%20Reviso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544956F8B5C942B9E5B79D3E7E6630" ma:contentTypeVersion="0" ma:contentTypeDescription="Opprett et nytt dokument." ma:contentTypeScope="" ma:versionID="371b66358526de6174ff9dd8c4f23e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e2500873ed525c1cf306a41cba81e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695A87-5331-4244-A0B7-0B6CE8DD8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76F0C8-E2EA-4734-89D0-968233C98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A2434-6432-4F8D-93F9-0D91B7EE217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Hovedkassa Revisor</Template>
  <TotalTime>1</TotalTime>
  <Pages>1</Pages>
  <Words>103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2016_Revisjonsrapport Aerobic.docx</dc:title>
  <dc:creator>S S</dc:creator>
  <cp:lastModifiedBy>Sigrun Markussen</cp:lastModifiedBy>
  <cp:revision>2</cp:revision>
  <cp:lastPrinted>2017-01-13T23:49:00Z</cp:lastPrinted>
  <dcterms:created xsi:type="dcterms:W3CDTF">2017-02-24T10:47:00Z</dcterms:created>
  <dcterms:modified xsi:type="dcterms:W3CDTF">2017-02-24T10:47:00Z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0x010100B1544956F8B5C942B9E5B79D3E7E6630</vt:lpwstr>
  </property>
</Properties>
</file>