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6AD31" w14:textId="09E61AAB" w:rsidR="009E50F4" w:rsidRDefault="005F3450" w:rsidP="001D6A26">
      <w:pPr>
        <w:rPr>
          <w:b/>
          <w:noProof/>
        </w:rPr>
      </w:pPr>
      <w:r>
        <w:rPr>
          <w:b/>
          <w:noProof/>
        </w:rPr>
        <w:drawing>
          <wp:inline distT="0" distB="0" distL="0" distR="0" wp14:anchorId="6A433772" wp14:editId="796A4607">
            <wp:extent cx="1352550" cy="2028825"/>
            <wp:effectExtent l="0" t="0" r="0" b="9525"/>
            <wp:docPr id="1117018821" name="Bilde 4" descr="Et bilde som inneholder pattedyr, illustrasjon, tegnefilm, clip ar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018821" name="Bilde 4" descr="Et bilde som inneholder pattedyr, illustrasjon, tegnefilm, clip art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D242" w14:textId="498BBA74" w:rsidR="00010A60" w:rsidRPr="009E50F4" w:rsidRDefault="005745A2" w:rsidP="009E50F4">
      <w:pPr>
        <w:rPr>
          <w:b/>
          <w:bCs/>
        </w:rPr>
      </w:pPr>
      <w:r w:rsidRPr="71DA8426">
        <w:rPr>
          <w:b/>
          <w:bCs/>
        </w:rPr>
        <w:t xml:space="preserve">      </w:t>
      </w:r>
    </w:p>
    <w:p w14:paraId="52F12FE4" w14:textId="56D67555" w:rsidR="0078519C" w:rsidRDefault="01C836AD" w:rsidP="71DA8426">
      <w:pPr>
        <w:pStyle w:val="Overskrift1"/>
        <w:pBdr>
          <w:top w:val="none" w:sz="0" w:space="0" w:color="auto"/>
        </w:pBdr>
        <w:rPr>
          <w:rFonts w:ascii="Calibri" w:hAnsi="Calibri" w:cs="Calibri"/>
          <w:color w:val="1F497D" w:themeColor="text2"/>
          <w:sz w:val="28"/>
          <w:szCs w:val="28"/>
        </w:rPr>
      </w:pPr>
      <w:r w:rsidRPr="71DA8426">
        <w:rPr>
          <w:rFonts w:ascii="Calibri" w:hAnsi="Calibri" w:cs="Calibri"/>
          <w:color w:val="1F497D" w:themeColor="text2"/>
          <w:sz w:val="28"/>
          <w:szCs w:val="28"/>
        </w:rPr>
        <w:t>Dolly Showcup</w:t>
      </w:r>
      <w:r w:rsidR="00DD4B96">
        <w:rPr>
          <w:rFonts w:ascii="Calibri" w:hAnsi="Calibri" w:cs="Calibri"/>
          <w:color w:val="1F497D" w:themeColor="text2"/>
          <w:sz w:val="28"/>
          <w:szCs w:val="28"/>
        </w:rPr>
        <w:t xml:space="preserve"> 2026</w:t>
      </w:r>
    </w:p>
    <w:p w14:paraId="67C6A673" w14:textId="23143538" w:rsidR="0078519C" w:rsidRDefault="01C836AD" w:rsidP="71DA8426">
      <w:pPr>
        <w:spacing w:after="0"/>
        <w:ind w:left="2124" w:hanging="2124"/>
        <w:jc w:val="center"/>
        <w:rPr>
          <w:rFonts w:ascii="Calibri" w:hAnsi="Calibri" w:cs="Calibri"/>
          <w:b/>
          <w:bCs/>
        </w:rPr>
      </w:pPr>
      <w:r w:rsidRPr="71DA8426">
        <w:rPr>
          <w:rFonts w:ascii="Calibri" w:hAnsi="Calibri" w:cs="Calibri"/>
          <w:b/>
          <w:bCs/>
        </w:rPr>
        <w:t>Cup for barn under 12 år</w:t>
      </w:r>
    </w:p>
    <w:p w14:paraId="2EC07935" w14:textId="77777777" w:rsidR="00304AC9" w:rsidRDefault="00304AC9" w:rsidP="71DA8426">
      <w:pPr>
        <w:spacing w:after="0"/>
        <w:ind w:left="2124" w:hanging="2124"/>
        <w:jc w:val="center"/>
        <w:rPr>
          <w:rFonts w:ascii="Calibri" w:hAnsi="Calibri" w:cs="Calibri"/>
          <w:b/>
          <w:bCs/>
        </w:rPr>
      </w:pPr>
    </w:p>
    <w:p w14:paraId="38D4FE96" w14:textId="55E2C224" w:rsidR="0078519C" w:rsidRDefault="0078519C" w:rsidP="71DA8426">
      <w:pPr>
        <w:spacing w:after="0"/>
        <w:ind w:left="2124" w:hanging="2124"/>
        <w:rPr>
          <w:rFonts w:ascii="Calibri" w:hAnsi="Calibri" w:cs="Calibri"/>
        </w:rPr>
      </w:pPr>
    </w:p>
    <w:tbl>
      <w:tblPr>
        <w:tblStyle w:val="Tabellrutenett"/>
        <w:tblpPr w:leftFromText="141" w:rightFromText="141" w:vertAnchor="page" w:horzAnchor="margin" w:tblpY="6736"/>
        <w:tblW w:w="7366" w:type="dxa"/>
        <w:tblLook w:val="04A0" w:firstRow="1" w:lastRow="0" w:firstColumn="1" w:lastColumn="0" w:noHBand="0" w:noVBand="1"/>
      </w:tblPr>
      <w:tblGrid>
        <w:gridCol w:w="1803"/>
        <w:gridCol w:w="3579"/>
        <w:gridCol w:w="1984"/>
      </w:tblGrid>
      <w:tr w:rsidR="00613414" w14:paraId="0408E01E" w14:textId="77777777" w:rsidTr="00646532">
        <w:trPr>
          <w:trHeight w:val="248"/>
        </w:trPr>
        <w:tc>
          <w:tcPr>
            <w:tcW w:w="1803" w:type="dxa"/>
          </w:tcPr>
          <w:p w14:paraId="1F73DE74" w14:textId="77777777" w:rsidR="00613414" w:rsidRPr="003355AF" w:rsidRDefault="00613414" w:rsidP="00613414">
            <w:pPr>
              <w:rPr>
                <w:rFonts w:ascii="Calibri" w:hAnsi="Calibri" w:cs="Calibri"/>
                <w:b/>
                <w:bCs/>
              </w:rPr>
            </w:pPr>
            <w:r w:rsidRPr="003355AF">
              <w:rPr>
                <w:rFonts w:ascii="Calibri" w:hAnsi="Calibri" w:cs="Calibri"/>
                <w:b/>
                <w:bCs/>
              </w:rPr>
              <w:t>Antall</w:t>
            </w:r>
          </w:p>
        </w:tc>
        <w:tc>
          <w:tcPr>
            <w:tcW w:w="3579" w:type="dxa"/>
          </w:tcPr>
          <w:p w14:paraId="3B29D16C" w14:textId="18CA5BA4" w:rsidR="00613414" w:rsidRPr="003355AF" w:rsidRDefault="00817A2C" w:rsidP="0061341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Sted</w:t>
            </w:r>
          </w:p>
        </w:tc>
        <w:tc>
          <w:tcPr>
            <w:tcW w:w="1984" w:type="dxa"/>
          </w:tcPr>
          <w:p w14:paraId="4E53E870" w14:textId="77777777" w:rsidR="00613414" w:rsidRPr="003355AF" w:rsidRDefault="00613414" w:rsidP="00613414">
            <w:pPr>
              <w:rPr>
                <w:rFonts w:ascii="Calibri" w:hAnsi="Calibri" w:cs="Calibri"/>
                <w:b/>
                <w:bCs/>
              </w:rPr>
            </w:pPr>
            <w:r w:rsidRPr="003355AF">
              <w:rPr>
                <w:rFonts w:ascii="Calibri" w:hAnsi="Calibri" w:cs="Calibri"/>
                <w:b/>
                <w:bCs/>
              </w:rPr>
              <w:t>Dato</w:t>
            </w:r>
          </w:p>
        </w:tc>
      </w:tr>
      <w:tr w:rsidR="00613414" w14:paraId="250327A0" w14:textId="77777777" w:rsidTr="00646532">
        <w:trPr>
          <w:trHeight w:val="248"/>
        </w:trPr>
        <w:tc>
          <w:tcPr>
            <w:tcW w:w="1803" w:type="dxa"/>
          </w:tcPr>
          <w:p w14:paraId="638A80B0" w14:textId="77777777" w:rsidR="00613414" w:rsidRDefault="0061341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Runde 1</w:t>
            </w:r>
          </w:p>
        </w:tc>
        <w:tc>
          <w:tcPr>
            <w:tcW w:w="3579" w:type="dxa"/>
          </w:tcPr>
          <w:p w14:paraId="5377DD11" w14:textId="69BB8AF5" w:rsidR="00613414" w:rsidRDefault="00646532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Pay &amp; Jump Skogan </w:t>
            </w:r>
          </w:p>
        </w:tc>
        <w:tc>
          <w:tcPr>
            <w:tcW w:w="1984" w:type="dxa"/>
          </w:tcPr>
          <w:p w14:paraId="3868BC0E" w14:textId="16C938DC" w:rsidR="00613414" w:rsidRDefault="0061341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646532">
              <w:rPr>
                <w:rFonts w:ascii="Calibri" w:hAnsi="Calibri" w:cs="Calibri"/>
              </w:rPr>
              <w:t>7</w:t>
            </w:r>
            <w:r w:rsidR="00817A2C">
              <w:rPr>
                <w:rFonts w:ascii="Calibri" w:hAnsi="Calibri" w:cs="Calibri"/>
              </w:rPr>
              <w:t>.</w:t>
            </w:r>
            <w:r w:rsidR="00646532">
              <w:rPr>
                <w:rFonts w:ascii="Calibri" w:hAnsi="Calibri" w:cs="Calibri"/>
              </w:rPr>
              <w:t xml:space="preserve"> Januar</w:t>
            </w:r>
          </w:p>
        </w:tc>
      </w:tr>
      <w:tr w:rsidR="00613414" w14:paraId="2506656E" w14:textId="77777777" w:rsidTr="00646532">
        <w:trPr>
          <w:trHeight w:val="248"/>
        </w:trPr>
        <w:tc>
          <w:tcPr>
            <w:tcW w:w="1803" w:type="dxa"/>
          </w:tcPr>
          <w:p w14:paraId="0513E3FE" w14:textId="77777777" w:rsidR="00613414" w:rsidRDefault="0061341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Runde 2</w:t>
            </w:r>
          </w:p>
        </w:tc>
        <w:tc>
          <w:tcPr>
            <w:tcW w:w="3579" w:type="dxa"/>
          </w:tcPr>
          <w:p w14:paraId="671E49F5" w14:textId="551927D8" w:rsidR="00613414" w:rsidRDefault="00646532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MOHSK – Liselotte Lefdals Rideskole</w:t>
            </w:r>
          </w:p>
        </w:tc>
        <w:tc>
          <w:tcPr>
            <w:tcW w:w="1984" w:type="dxa"/>
          </w:tcPr>
          <w:p w14:paraId="10082F2C" w14:textId="2F334D6D" w:rsidR="00613414" w:rsidRDefault="00646532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  <w:r w:rsidR="006F537A">
              <w:rPr>
                <w:rFonts w:ascii="Calibri" w:hAnsi="Calibri" w:cs="Calibri"/>
              </w:rPr>
              <w:t xml:space="preserve">. </w:t>
            </w:r>
            <w:r>
              <w:rPr>
                <w:rFonts w:ascii="Calibri" w:hAnsi="Calibri" w:cs="Calibri"/>
              </w:rPr>
              <w:t>Februar</w:t>
            </w:r>
          </w:p>
        </w:tc>
      </w:tr>
      <w:tr w:rsidR="005468B8" w14:paraId="36E8E18E" w14:textId="77777777" w:rsidTr="00646532">
        <w:trPr>
          <w:trHeight w:val="248"/>
        </w:trPr>
        <w:tc>
          <w:tcPr>
            <w:tcW w:w="1803" w:type="dxa"/>
          </w:tcPr>
          <w:p w14:paraId="6EBF0969" w14:textId="7AD7C1BA" w:rsidR="005468B8" w:rsidRDefault="005468B8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3 </w:t>
            </w:r>
          </w:p>
        </w:tc>
        <w:tc>
          <w:tcPr>
            <w:tcW w:w="3579" w:type="dxa"/>
          </w:tcPr>
          <w:p w14:paraId="31D8F044" w14:textId="40F754E3" w:rsidR="005468B8" w:rsidRDefault="00885436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Skogan Rideklubb</w:t>
            </w:r>
          </w:p>
        </w:tc>
        <w:tc>
          <w:tcPr>
            <w:tcW w:w="1984" w:type="dxa"/>
          </w:tcPr>
          <w:p w14:paraId="6A862290" w14:textId="65F6BF72" w:rsidR="005468B8" w:rsidRDefault="00885436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 Februar</w:t>
            </w:r>
          </w:p>
        </w:tc>
      </w:tr>
      <w:tr w:rsidR="00613414" w14:paraId="6CB72FF6" w14:textId="77777777" w:rsidTr="00646532">
        <w:trPr>
          <w:trHeight w:val="248"/>
        </w:trPr>
        <w:tc>
          <w:tcPr>
            <w:tcW w:w="1803" w:type="dxa"/>
          </w:tcPr>
          <w:p w14:paraId="016DFA84" w14:textId="6F07694C" w:rsidR="00613414" w:rsidRDefault="0061341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</w:t>
            </w:r>
            <w:r w:rsidR="00885436">
              <w:rPr>
                <w:rFonts w:ascii="Calibri" w:hAnsi="Calibri" w:cs="Calibri"/>
              </w:rPr>
              <w:t>4</w:t>
            </w:r>
          </w:p>
        </w:tc>
        <w:tc>
          <w:tcPr>
            <w:tcW w:w="3579" w:type="dxa"/>
          </w:tcPr>
          <w:p w14:paraId="73304D5A" w14:textId="23F49763" w:rsidR="00613414" w:rsidRDefault="002D442E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MOHSK – Stall Jegersberg</w:t>
            </w:r>
          </w:p>
        </w:tc>
        <w:tc>
          <w:tcPr>
            <w:tcW w:w="1984" w:type="dxa"/>
          </w:tcPr>
          <w:p w14:paraId="1F1466C4" w14:textId="29E096BC" w:rsidR="00613414" w:rsidRDefault="002D442E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 Mars</w:t>
            </w:r>
          </w:p>
        </w:tc>
      </w:tr>
      <w:tr w:rsidR="00D13443" w14:paraId="53F59372" w14:textId="77777777" w:rsidTr="00646532">
        <w:trPr>
          <w:trHeight w:val="248"/>
        </w:trPr>
        <w:tc>
          <w:tcPr>
            <w:tcW w:w="1803" w:type="dxa"/>
          </w:tcPr>
          <w:p w14:paraId="403CDEAB" w14:textId="0D63ED12" w:rsidR="00D13443" w:rsidRDefault="005468B8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</w:t>
            </w:r>
            <w:r w:rsidR="00885436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79" w:type="dxa"/>
          </w:tcPr>
          <w:p w14:paraId="7A370DE6" w14:textId="473F1D7B" w:rsidR="00D13443" w:rsidRDefault="005468B8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MOHSK </w:t>
            </w:r>
            <w:r w:rsidR="00885436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</w:t>
            </w:r>
            <w:r w:rsidR="00885436">
              <w:rPr>
                <w:rFonts w:ascii="Calibri" w:hAnsi="Calibri" w:cs="Calibri"/>
              </w:rPr>
              <w:t>Dolly Banetrening</w:t>
            </w:r>
          </w:p>
        </w:tc>
        <w:tc>
          <w:tcPr>
            <w:tcW w:w="1984" w:type="dxa"/>
          </w:tcPr>
          <w:p w14:paraId="2D1D3135" w14:textId="27422A13" w:rsidR="00D13443" w:rsidRDefault="00031B1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April</w:t>
            </w:r>
          </w:p>
        </w:tc>
      </w:tr>
      <w:tr w:rsidR="00B1196E" w14:paraId="692BF69D" w14:textId="77777777" w:rsidTr="00646532">
        <w:trPr>
          <w:trHeight w:val="248"/>
        </w:trPr>
        <w:tc>
          <w:tcPr>
            <w:tcW w:w="1803" w:type="dxa"/>
          </w:tcPr>
          <w:p w14:paraId="168DFA2A" w14:textId="19FB44A8" w:rsidR="00B1196E" w:rsidRDefault="0032676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Runde 6</w:t>
            </w:r>
          </w:p>
        </w:tc>
        <w:tc>
          <w:tcPr>
            <w:tcW w:w="3579" w:type="dxa"/>
          </w:tcPr>
          <w:p w14:paraId="5FC2DFB8" w14:textId="40BC6D07" w:rsidR="00B1196E" w:rsidRDefault="0032676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FORK </w:t>
            </w:r>
            <w:r w:rsidR="00F54619">
              <w:rPr>
                <w:rFonts w:ascii="Calibri" w:hAnsi="Calibri" w:cs="Calibri"/>
              </w:rPr>
              <w:t>– Bekkevold Gård</w:t>
            </w:r>
          </w:p>
        </w:tc>
        <w:tc>
          <w:tcPr>
            <w:tcW w:w="1984" w:type="dxa"/>
          </w:tcPr>
          <w:p w14:paraId="520D741A" w14:textId="25354D53" w:rsidR="00B1196E" w:rsidRDefault="003C3E9D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25. April </w:t>
            </w:r>
          </w:p>
        </w:tc>
      </w:tr>
      <w:tr w:rsidR="00613414" w14:paraId="717471CE" w14:textId="77777777" w:rsidTr="00646532">
        <w:trPr>
          <w:trHeight w:val="248"/>
        </w:trPr>
        <w:tc>
          <w:tcPr>
            <w:tcW w:w="1803" w:type="dxa"/>
          </w:tcPr>
          <w:p w14:paraId="4AB7EA80" w14:textId="393CDD16" w:rsidR="00613414" w:rsidRPr="00171B1D" w:rsidRDefault="00613414" w:rsidP="00613414">
            <w:pPr>
              <w:rPr>
                <w:rFonts w:ascii="Calibri" w:hAnsi="Calibri" w:cs="Calibri"/>
              </w:rPr>
            </w:pPr>
            <w:r w:rsidRPr="00171B1D">
              <w:rPr>
                <w:rFonts w:ascii="Calibri" w:hAnsi="Calibri" w:cs="Calibri"/>
              </w:rPr>
              <w:t xml:space="preserve">Runde </w:t>
            </w:r>
            <w:r w:rsidR="004969D3">
              <w:rPr>
                <w:rFonts w:ascii="Calibri" w:hAnsi="Calibri" w:cs="Calibri"/>
              </w:rPr>
              <w:t>7</w:t>
            </w:r>
          </w:p>
        </w:tc>
        <w:tc>
          <w:tcPr>
            <w:tcW w:w="3579" w:type="dxa"/>
          </w:tcPr>
          <w:p w14:paraId="0CAC0D57" w14:textId="720C2DD0" w:rsidR="00613414" w:rsidRPr="00171B1D" w:rsidRDefault="00FD7949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Borge Rideklubb - Fredriksborg</w:t>
            </w:r>
          </w:p>
        </w:tc>
        <w:tc>
          <w:tcPr>
            <w:tcW w:w="1984" w:type="dxa"/>
          </w:tcPr>
          <w:p w14:paraId="3F88781B" w14:textId="25FD10EB" w:rsidR="00613414" w:rsidRPr="00FD7949" w:rsidRDefault="00FD7949" w:rsidP="00FD7949">
            <w:pPr>
              <w:rPr>
                <w:rFonts w:ascii="Calibri" w:hAnsi="Calibri" w:cs="Calibri"/>
              </w:rPr>
            </w:pPr>
            <w:r w:rsidRPr="00FD7949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Mai</w:t>
            </w:r>
          </w:p>
        </w:tc>
      </w:tr>
      <w:tr w:rsidR="00D13443" w14:paraId="1CDCA997" w14:textId="77777777" w:rsidTr="00646532">
        <w:trPr>
          <w:trHeight w:val="248"/>
        </w:trPr>
        <w:tc>
          <w:tcPr>
            <w:tcW w:w="1803" w:type="dxa"/>
          </w:tcPr>
          <w:p w14:paraId="1D424ABD" w14:textId="791F20BC" w:rsidR="00D13443" w:rsidRPr="00171B1D" w:rsidRDefault="00FD7949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8 </w:t>
            </w:r>
          </w:p>
        </w:tc>
        <w:tc>
          <w:tcPr>
            <w:tcW w:w="3579" w:type="dxa"/>
          </w:tcPr>
          <w:p w14:paraId="133A04C3" w14:textId="26291A1E" w:rsidR="00D13443" w:rsidRDefault="00FD7949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FORK – Bekkevold Gård</w:t>
            </w:r>
          </w:p>
        </w:tc>
        <w:tc>
          <w:tcPr>
            <w:tcW w:w="1984" w:type="dxa"/>
          </w:tcPr>
          <w:p w14:paraId="33D566FC" w14:textId="04E1588C" w:rsidR="00D13443" w:rsidRDefault="005C544A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 Mai</w:t>
            </w:r>
          </w:p>
        </w:tc>
      </w:tr>
      <w:tr w:rsidR="00421764" w14:paraId="22578DE9" w14:textId="77777777" w:rsidTr="00646532">
        <w:trPr>
          <w:trHeight w:val="248"/>
        </w:trPr>
        <w:tc>
          <w:tcPr>
            <w:tcW w:w="1803" w:type="dxa"/>
          </w:tcPr>
          <w:p w14:paraId="5808CA67" w14:textId="0B39ECE5" w:rsidR="00421764" w:rsidRDefault="00421764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Runde 9 &amp; 10</w:t>
            </w:r>
          </w:p>
        </w:tc>
        <w:tc>
          <w:tcPr>
            <w:tcW w:w="3579" w:type="dxa"/>
          </w:tcPr>
          <w:p w14:paraId="6449C268" w14:textId="29944A39" w:rsidR="00421764" w:rsidRDefault="0024534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AGR – U16 stevne</w:t>
            </w:r>
          </w:p>
        </w:tc>
        <w:tc>
          <w:tcPr>
            <w:tcW w:w="1984" w:type="dxa"/>
          </w:tcPr>
          <w:p w14:paraId="7CB40CAF" w14:textId="5687561D" w:rsidR="00421764" w:rsidRDefault="0024534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 &amp; 14. Juni</w:t>
            </w:r>
          </w:p>
        </w:tc>
      </w:tr>
      <w:tr w:rsidR="00D13443" w14:paraId="04064324" w14:textId="77777777" w:rsidTr="00646532">
        <w:trPr>
          <w:trHeight w:val="248"/>
        </w:trPr>
        <w:tc>
          <w:tcPr>
            <w:tcW w:w="1803" w:type="dxa"/>
          </w:tcPr>
          <w:p w14:paraId="5D478790" w14:textId="6697A525" w:rsidR="00D13443" w:rsidRPr="00171B1D" w:rsidRDefault="005C544A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</w:t>
            </w:r>
            <w:r w:rsidR="00245341">
              <w:rPr>
                <w:rFonts w:ascii="Calibri" w:hAnsi="Calibri" w:cs="Calibri"/>
              </w:rPr>
              <w:t xml:space="preserve">11 </w:t>
            </w:r>
            <w:r>
              <w:rPr>
                <w:rFonts w:ascii="Calibri" w:hAnsi="Calibri" w:cs="Calibri"/>
              </w:rPr>
              <w:t>&amp; 1</w:t>
            </w:r>
            <w:r w:rsidR="00245341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79" w:type="dxa"/>
          </w:tcPr>
          <w:p w14:paraId="1C287808" w14:textId="18A4F23F" w:rsidR="00D13443" w:rsidRDefault="005C544A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MOHSK </w:t>
            </w:r>
            <w:r w:rsidR="00480E81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Kubbe</w:t>
            </w:r>
            <w:r w:rsidR="00480E81">
              <w:rPr>
                <w:rFonts w:ascii="Calibri" w:hAnsi="Calibri" w:cs="Calibri"/>
              </w:rPr>
              <w:t>rød Gård</w:t>
            </w:r>
          </w:p>
        </w:tc>
        <w:tc>
          <w:tcPr>
            <w:tcW w:w="1984" w:type="dxa"/>
          </w:tcPr>
          <w:p w14:paraId="579180C7" w14:textId="3785FF67" w:rsidR="00D13443" w:rsidRDefault="00480E8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 &amp; 23. August</w:t>
            </w:r>
          </w:p>
        </w:tc>
      </w:tr>
      <w:tr w:rsidR="00480E81" w14:paraId="6E250763" w14:textId="77777777" w:rsidTr="00646532">
        <w:trPr>
          <w:trHeight w:val="248"/>
        </w:trPr>
        <w:tc>
          <w:tcPr>
            <w:tcW w:w="1803" w:type="dxa"/>
          </w:tcPr>
          <w:p w14:paraId="510F8C1F" w14:textId="4A57E64D" w:rsidR="00480E81" w:rsidRPr="00171B1D" w:rsidRDefault="00480E8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Runde </w:t>
            </w:r>
            <w:r w:rsidR="006D32EB">
              <w:rPr>
                <w:rFonts w:ascii="Calibri" w:hAnsi="Calibri" w:cs="Calibri"/>
              </w:rPr>
              <w:t>1</w:t>
            </w:r>
            <w:r w:rsidR="00245341">
              <w:rPr>
                <w:rFonts w:ascii="Calibri" w:hAnsi="Calibri" w:cs="Calibri"/>
              </w:rPr>
              <w:t>3</w:t>
            </w:r>
          </w:p>
        </w:tc>
        <w:tc>
          <w:tcPr>
            <w:tcW w:w="3579" w:type="dxa"/>
          </w:tcPr>
          <w:p w14:paraId="5C7F6D88" w14:textId="7A809890" w:rsidR="00480E81" w:rsidRDefault="00480E8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MOHSK – Liselotte Lefdals Rideskole</w:t>
            </w:r>
          </w:p>
        </w:tc>
        <w:tc>
          <w:tcPr>
            <w:tcW w:w="1984" w:type="dxa"/>
          </w:tcPr>
          <w:p w14:paraId="1F99E64E" w14:textId="3269D00A" w:rsidR="00480E81" w:rsidRDefault="00480E81" w:rsidP="006134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14. November </w:t>
            </w:r>
          </w:p>
        </w:tc>
      </w:tr>
    </w:tbl>
    <w:p w14:paraId="129B2451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24AA0E1A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2F23BF97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1E5E1F56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3863F848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0E01C04F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21D8AF2D" w14:textId="77777777" w:rsidR="00010A60" w:rsidRDefault="00010A60" w:rsidP="71DA8426">
      <w:pPr>
        <w:spacing w:after="0"/>
        <w:ind w:left="2124" w:hanging="2124"/>
        <w:rPr>
          <w:rFonts w:ascii="Calibri" w:hAnsi="Calibri" w:cs="Calibri"/>
        </w:rPr>
      </w:pPr>
    </w:p>
    <w:p w14:paraId="73849DFA" w14:textId="77777777" w:rsidR="00B1196E" w:rsidRDefault="00B1196E" w:rsidP="00613414">
      <w:pPr>
        <w:spacing w:after="0"/>
        <w:ind w:left="2124" w:hanging="2124"/>
        <w:rPr>
          <w:rFonts w:ascii="Calibri" w:hAnsi="Calibri" w:cs="Calibri"/>
        </w:rPr>
      </w:pPr>
    </w:p>
    <w:p w14:paraId="395449A6" w14:textId="77777777" w:rsidR="00B1196E" w:rsidRDefault="00B1196E" w:rsidP="00613414">
      <w:pPr>
        <w:spacing w:after="0"/>
        <w:ind w:left="2124" w:hanging="2124"/>
        <w:rPr>
          <w:rFonts w:ascii="Calibri" w:hAnsi="Calibri" w:cs="Calibri"/>
        </w:rPr>
      </w:pPr>
    </w:p>
    <w:p w14:paraId="422B0602" w14:textId="77777777" w:rsidR="00B1196E" w:rsidRDefault="00B1196E" w:rsidP="00613414">
      <w:pPr>
        <w:spacing w:after="0"/>
        <w:ind w:left="2124" w:hanging="2124"/>
        <w:rPr>
          <w:rFonts w:ascii="Calibri" w:hAnsi="Calibri" w:cs="Calibri"/>
        </w:rPr>
      </w:pPr>
    </w:p>
    <w:p w14:paraId="10AF73C9" w14:textId="77777777" w:rsidR="00B1196E" w:rsidRDefault="00B1196E" w:rsidP="00613414">
      <w:pPr>
        <w:spacing w:after="0"/>
        <w:ind w:left="2124" w:hanging="2124"/>
        <w:rPr>
          <w:rFonts w:ascii="Calibri" w:hAnsi="Calibri" w:cs="Calibri"/>
        </w:rPr>
      </w:pPr>
    </w:p>
    <w:p w14:paraId="45EF52E0" w14:textId="77777777" w:rsidR="00B1196E" w:rsidRDefault="00B1196E" w:rsidP="00613414">
      <w:pPr>
        <w:spacing w:after="0"/>
        <w:ind w:left="2124" w:hanging="2124"/>
        <w:rPr>
          <w:rFonts w:ascii="Calibri" w:hAnsi="Calibri" w:cs="Calibri"/>
        </w:rPr>
      </w:pPr>
    </w:p>
    <w:p w14:paraId="6E35799F" w14:textId="77777777" w:rsidR="00245341" w:rsidRDefault="00245341" w:rsidP="003E0BCD">
      <w:pPr>
        <w:spacing w:after="0"/>
        <w:ind w:left="2124" w:hanging="2124"/>
        <w:rPr>
          <w:rFonts w:ascii="Calibri" w:hAnsi="Calibri" w:cs="Calibri"/>
        </w:rPr>
      </w:pPr>
    </w:p>
    <w:p w14:paraId="24404C95" w14:textId="292AE8E6" w:rsidR="003E0BCD" w:rsidRDefault="00613414" w:rsidP="003E0BCD">
      <w:pPr>
        <w:spacing w:after="0"/>
        <w:ind w:left="2124" w:hanging="2124"/>
        <w:rPr>
          <w:rFonts w:ascii="Calibri" w:hAnsi="Calibri" w:cs="Calibri"/>
        </w:rPr>
      </w:pPr>
      <w:r w:rsidRPr="00613414">
        <w:rPr>
          <w:rFonts w:ascii="Calibri" w:hAnsi="Calibri" w:cs="Calibri"/>
        </w:rPr>
        <w:t>Dolly Cup er et aktivitetsinitiativ som gir barn</w:t>
      </w:r>
      <w:r w:rsidR="006D32EB">
        <w:rPr>
          <w:rFonts w:ascii="Calibri" w:hAnsi="Calibri" w:cs="Calibri"/>
        </w:rPr>
        <w:t xml:space="preserve"> </w:t>
      </w:r>
      <w:r w:rsidRPr="00613414">
        <w:rPr>
          <w:rFonts w:ascii="Calibri" w:hAnsi="Calibri" w:cs="Calibri"/>
        </w:rPr>
        <w:t xml:space="preserve">mulighet til å prøve sprangridning i en </w:t>
      </w:r>
    </w:p>
    <w:p w14:paraId="6063CB60" w14:textId="67D9A949" w:rsidR="00613414" w:rsidRPr="00613414" w:rsidRDefault="00613414" w:rsidP="003E0BCD">
      <w:pPr>
        <w:spacing w:after="0"/>
        <w:ind w:left="2124" w:hanging="2124"/>
        <w:rPr>
          <w:rFonts w:ascii="Calibri" w:hAnsi="Calibri" w:cs="Calibri"/>
        </w:rPr>
      </w:pPr>
      <w:r w:rsidRPr="00613414">
        <w:rPr>
          <w:rFonts w:ascii="Calibri" w:hAnsi="Calibri" w:cs="Calibri"/>
        </w:rPr>
        <w:t>stevnelignend</w:t>
      </w:r>
      <w:r w:rsidR="003E0BCD">
        <w:rPr>
          <w:rFonts w:ascii="Calibri" w:hAnsi="Calibri" w:cs="Calibri"/>
        </w:rPr>
        <w:t xml:space="preserve">e </w:t>
      </w:r>
      <w:r w:rsidRPr="00613414">
        <w:rPr>
          <w:rFonts w:ascii="Calibri" w:hAnsi="Calibri" w:cs="Calibri"/>
        </w:rPr>
        <w:t>setting – uten konkurranse som element.</w:t>
      </w:r>
    </w:p>
    <w:p w14:paraId="55771A0D" w14:textId="77777777" w:rsidR="00613414" w:rsidRDefault="00613414" w:rsidP="006D32EB">
      <w:pPr>
        <w:spacing w:after="0"/>
        <w:ind w:left="2124" w:hanging="2124"/>
        <w:rPr>
          <w:rFonts w:ascii="Calibri" w:hAnsi="Calibri" w:cs="Calibri"/>
        </w:rPr>
      </w:pPr>
      <w:r w:rsidRPr="00613414">
        <w:rPr>
          <w:rFonts w:ascii="Calibri" w:hAnsi="Calibri" w:cs="Calibri"/>
        </w:rPr>
        <w:t>Barn under 12 år får ri baner i 20, 40 og 60 cm tilpasset deres behov og med den hjelpen de trenger</w:t>
      </w:r>
      <w:r>
        <w:rPr>
          <w:rFonts w:ascii="Calibri" w:hAnsi="Calibri" w:cs="Calibri"/>
        </w:rPr>
        <w:t xml:space="preserve"> </w:t>
      </w:r>
    </w:p>
    <w:p w14:paraId="15E5E602" w14:textId="38F47D10" w:rsidR="00613414" w:rsidRDefault="00613414" w:rsidP="006D32EB">
      <w:pPr>
        <w:spacing w:after="0"/>
        <w:ind w:left="2124" w:hanging="2124"/>
        <w:rPr>
          <w:rFonts w:ascii="Calibri" w:hAnsi="Calibri" w:cs="Calibri"/>
        </w:rPr>
      </w:pPr>
      <w:r w:rsidRPr="00613414">
        <w:rPr>
          <w:rFonts w:ascii="Calibri" w:hAnsi="Calibri" w:cs="Calibri"/>
        </w:rPr>
        <w:t xml:space="preserve">for å fullføre på </w:t>
      </w:r>
      <w:r>
        <w:rPr>
          <w:rFonts w:ascii="Calibri" w:hAnsi="Calibri" w:cs="Calibri"/>
        </w:rPr>
        <w:t xml:space="preserve">en </w:t>
      </w:r>
      <w:r w:rsidRPr="00613414">
        <w:rPr>
          <w:rFonts w:ascii="Calibri" w:hAnsi="Calibri" w:cs="Calibri"/>
        </w:rPr>
        <w:t xml:space="preserve">god måte for hest og rytter. </w:t>
      </w:r>
      <w:r w:rsidR="00C42D0C">
        <w:rPr>
          <w:rFonts w:ascii="Calibri" w:hAnsi="Calibri" w:cs="Calibri"/>
        </w:rPr>
        <w:t xml:space="preserve">Barna kan delta i Dolly Cup ut det året de fyller 12 år. </w:t>
      </w:r>
    </w:p>
    <w:p w14:paraId="5198666E" w14:textId="77777777" w:rsidR="00206603" w:rsidRDefault="00206603" w:rsidP="00613414">
      <w:pPr>
        <w:spacing w:after="0"/>
        <w:ind w:left="2124" w:hanging="2124"/>
        <w:rPr>
          <w:rFonts w:ascii="Calibri" w:hAnsi="Calibri" w:cs="Calibri"/>
        </w:rPr>
      </w:pPr>
    </w:p>
    <w:p w14:paraId="7E90BB86" w14:textId="77777777" w:rsidR="00155653" w:rsidRDefault="00613414" w:rsidP="00155653">
      <w:pPr>
        <w:spacing w:after="0"/>
        <w:ind w:left="2124" w:hanging="2124"/>
        <w:rPr>
          <w:rFonts w:ascii="Calibri" w:hAnsi="Calibri" w:cs="Calibri"/>
        </w:rPr>
      </w:pPr>
      <w:r>
        <w:rPr>
          <w:rFonts w:ascii="Calibri" w:hAnsi="Calibri" w:cs="Calibri"/>
        </w:rPr>
        <w:t xml:space="preserve">Dolly Cup </w:t>
      </w:r>
      <w:r w:rsidR="00346DDC">
        <w:rPr>
          <w:rFonts w:ascii="Calibri" w:hAnsi="Calibri" w:cs="Calibri"/>
        </w:rPr>
        <w:t xml:space="preserve">arrangeres på alle MOHSK sine stevner i 2026 – </w:t>
      </w:r>
      <w:r w:rsidR="007D29E2">
        <w:rPr>
          <w:rFonts w:ascii="Calibri" w:hAnsi="Calibri" w:cs="Calibri"/>
        </w:rPr>
        <w:t xml:space="preserve">samt hos våre </w:t>
      </w:r>
      <w:r w:rsidR="00155653">
        <w:rPr>
          <w:rFonts w:ascii="Calibri" w:hAnsi="Calibri" w:cs="Calibri"/>
        </w:rPr>
        <w:t xml:space="preserve">vennskapsklubber </w:t>
      </w:r>
    </w:p>
    <w:p w14:paraId="113223F8" w14:textId="2F0E1F1E" w:rsidR="00613414" w:rsidRDefault="00155653" w:rsidP="00155653">
      <w:pPr>
        <w:spacing w:after="0"/>
        <w:ind w:left="2124" w:hanging="2124"/>
        <w:rPr>
          <w:rFonts w:ascii="Calibri" w:hAnsi="Calibri" w:cs="Calibri"/>
        </w:rPr>
      </w:pPr>
      <w:r>
        <w:rPr>
          <w:rFonts w:ascii="Calibri" w:hAnsi="Calibri" w:cs="Calibri"/>
        </w:rPr>
        <w:t xml:space="preserve">når muligheten byr seg. </w:t>
      </w:r>
    </w:p>
    <w:p w14:paraId="74EEBAF0" w14:textId="0007972C" w:rsidR="00010A60" w:rsidRPr="00206603" w:rsidRDefault="00206603" w:rsidP="00613414">
      <w:pPr>
        <w:spacing w:after="0"/>
        <w:ind w:left="2124" w:hanging="2124"/>
        <w:rPr>
          <w:rFonts w:ascii="Calibri" w:hAnsi="Calibri" w:cs="Calibri"/>
        </w:rPr>
      </w:pPr>
      <w:r w:rsidRPr="00206603">
        <w:rPr>
          <w:rFonts w:ascii="Calibri" w:hAnsi="Calibri" w:cs="Calibri"/>
        </w:rPr>
        <w:t>S</w:t>
      </w:r>
      <w:r w:rsidR="003B267F" w:rsidRPr="00206603">
        <w:rPr>
          <w:rFonts w:ascii="Calibri" w:hAnsi="Calibri" w:cs="Calibri"/>
        </w:rPr>
        <w:t xml:space="preserve">amme ekvipasje kan ri 1 eller flere høyder. </w:t>
      </w:r>
    </w:p>
    <w:p w14:paraId="343445CF" w14:textId="7793BF7A" w:rsidR="0078519C" w:rsidRPr="00CD2E1A" w:rsidRDefault="0078519C" w:rsidP="007518A6">
      <w:pPr>
        <w:spacing w:after="0"/>
        <w:ind w:left="2124"/>
        <w:rPr>
          <w:rFonts w:ascii="Calibri" w:hAnsi="Calibri" w:cs="Calibri"/>
        </w:rPr>
      </w:pPr>
    </w:p>
    <w:p w14:paraId="49196C4C" w14:textId="4A9889DF" w:rsidR="00BC0EA6" w:rsidRPr="00155653" w:rsidRDefault="00866EBF" w:rsidP="006C3C24">
      <w:pPr>
        <w:spacing w:after="0"/>
        <w:rPr>
          <w:rFonts w:ascii="Calibri" w:hAnsi="Calibri" w:cs="Calibri"/>
        </w:rPr>
      </w:pPr>
      <w:r w:rsidRPr="000E1C60">
        <w:rPr>
          <w:rFonts w:ascii="Calibri" w:hAnsi="Calibri" w:cs="Calibri"/>
          <w:b/>
          <w:bCs/>
        </w:rPr>
        <w:t>Bedømming</w:t>
      </w:r>
      <w:r w:rsidR="000E1C60" w:rsidRPr="000E1C60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279</w:t>
      </w:r>
      <w:r w:rsidR="00D7797B">
        <w:rPr>
          <w:rFonts w:ascii="Calibri" w:hAnsi="Calibri" w:cs="Calibri"/>
        </w:rPr>
        <w:t xml:space="preserve">. </w:t>
      </w:r>
      <w:r w:rsidR="00BC0EA6" w:rsidRPr="006C3C24">
        <w:rPr>
          <w:rFonts w:ascii="Calibri" w:hAnsi="Calibri" w:cs="Calibri"/>
        </w:rPr>
        <w:t>Trenger ikke grønt kort eller lisens</w:t>
      </w:r>
      <w:r w:rsidR="00155653">
        <w:rPr>
          <w:rFonts w:ascii="Calibri" w:hAnsi="Calibri" w:cs="Calibri"/>
          <w:b/>
          <w:bCs/>
        </w:rPr>
        <w:t xml:space="preserve">. </w:t>
      </w:r>
      <w:r w:rsidR="00155653">
        <w:rPr>
          <w:rFonts w:ascii="Calibri" w:hAnsi="Calibri" w:cs="Calibri"/>
        </w:rPr>
        <w:t>Rytter må være medlem i en rideklubb tilknyttet NRYF.</w:t>
      </w:r>
    </w:p>
    <w:p w14:paraId="4D46589B" w14:textId="41116ADF" w:rsidR="00FA520B" w:rsidRDefault="00FA520B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8BCEC82" w14:textId="58EE0521" w:rsidR="006C3C24" w:rsidRDefault="18DFA15E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71DA8426">
        <w:rPr>
          <w:rFonts w:ascii="Calibri" w:hAnsi="Calibri" w:cs="Calibri"/>
          <w:b/>
          <w:bCs/>
        </w:rPr>
        <w:t>Banen vil være lik og vi</w:t>
      </w:r>
      <w:r w:rsidR="2FE57C75" w:rsidRPr="71DA8426">
        <w:rPr>
          <w:rFonts w:ascii="Calibri" w:hAnsi="Calibri" w:cs="Calibri"/>
          <w:b/>
          <w:bCs/>
        </w:rPr>
        <w:t xml:space="preserve"> inviterer til felles banegåing </w:t>
      </w:r>
      <w:r w:rsidR="3DC01A09" w:rsidRPr="71DA8426">
        <w:rPr>
          <w:rFonts w:ascii="Calibri" w:hAnsi="Calibri" w:cs="Calibri"/>
          <w:b/>
          <w:bCs/>
        </w:rPr>
        <w:t>før start</w:t>
      </w:r>
      <w:r w:rsidR="00655B31">
        <w:rPr>
          <w:rFonts w:ascii="Calibri" w:hAnsi="Calibri" w:cs="Calibri"/>
          <w:b/>
          <w:bCs/>
        </w:rPr>
        <w:t xml:space="preserve">. </w:t>
      </w:r>
    </w:p>
    <w:p w14:paraId="367D35BA" w14:textId="77777777" w:rsidR="006C3C24" w:rsidRDefault="006C3C24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17888247" w14:textId="35E6D240" w:rsidR="00060096" w:rsidRPr="003664F3" w:rsidRDefault="00060096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60096">
        <w:rPr>
          <w:rFonts w:ascii="Calibri" w:hAnsi="Calibri" w:cs="Calibri"/>
          <w:b/>
          <w:bCs/>
        </w:rPr>
        <w:t>Påmelding</w:t>
      </w:r>
      <w:r w:rsidRPr="00060096">
        <w:rPr>
          <w:rFonts w:ascii="Calibri" w:hAnsi="Calibri" w:cs="Calibri"/>
        </w:rPr>
        <w:t xml:space="preserve"> til</w:t>
      </w:r>
      <w:r w:rsidR="00655B31">
        <w:rPr>
          <w:rFonts w:ascii="Calibri" w:hAnsi="Calibri" w:cs="Calibri"/>
        </w:rPr>
        <w:t xml:space="preserve"> </w:t>
      </w:r>
      <w:hyperlink r:id="rId11" w:history="1">
        <w:r w:rsidR="00655B31" w:rsidRPr="00977001">
          <w:rPr>
            <w:rStyle w:val="Hyperkobling"/>
            <w:rFonts w:ascii="Calibri" w:hAnsi="Calibri" w:cs="Calibri"/>
          </w:rPr>
          <w:t>thea@stallkubberod.no</w:t>
        </w:r>
      </w:hyperlink>
      <w:r w:rsidR="00655B31">
        <w:rPr>
          <w:rFonts w:ascii="Calibri" w:hAnsi="Calibri" w:cs="Calibri"/>
        </w:rPr>
        <w:t xml:space="preserve"> </w:t>
      </w:r>
      <w:r w:rsidRPr="00060096">
        <w:rPr>
          <w:rFonts w:ascii="Calibri" w:hAnsi="Calibri" w:cs="Calibri"/>
        </w:rPr>
        <w:t>med navn på rytter og hest i tillegg til ønsket høyde.</w:t>
      </w:r>
    </w:p>
    <w:p w14:paraId="24F68300" w14:textId="77777777" w:rsidR="00060096" w:rsidRDefault="00060096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3E141EC7" w14:textId="4DC56080" w:rsidR="00FB1B06" w:rsidRDefault="001168E5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no"/>
        </w:rPr>
      </w:pPr>
      <w:r>
        <w:rPr>
          <w:rFonts w:ascii="Calibri" w:hAnsi="Calibri" w:cs="Calibri"/>
          <w:b/>
          <w:bCs/>
          <w:lang w:val="no"/>
        </w:rPr>
        <w:lastRenderedPageBreak/>
        <w:t>Betaling</w:t>
      </w:r>
      <w:r w:rsidR="00EC5021" w:rsidRPr="003664F3">
        <w:rPr>
          <w:rFonts w:ascii="Calibri" w:hAnsi="Calibri" w:cs="Calibri"/>
          <w:b/>
          <w:bCs/>
          <w:lang w:val="no"/>
        </w:rPr>
        <w:t xml:space="preserve">: </w:t>
      </w:r>
      <w:r w:rsidR="00EC5021" w:rsidRPr="003664F3">
        <w:rPr>
          <w:rFonts w:ascii="Calibri" w:hAnsi="Calibri" w:cs="Calibri"/>
          <w:lang w:val="no"/>
        </w:rPr>
        <w:t xml:space="preserve">Hver ekvipasje betaler en </w:t>
      </w:r>
      <w:r w:rsidR="00BC31B2">
        <w:rPr>
          <w:rFonts w:ascii="Calibri" w:hAnsi="Calibri" w:cs="Calibri"/>
          <w:lang w:val="no"/>
        </w:rPr>
        <w:t>startav</w:t>
      </w:r>
      <w:r w:rsidR="00EC5021" w:rsidRPr="003664F3">
        <w:rPr>
          <w:rFonts w:ascii="Calibri" w:hAnsi="Calibri" w:cs="Calibri"/>
          <w:lang w:val="no"/>
        </w:rPr>
        <w:t xml:space="preserve">gift på kr. </w:t>
      </w:r>
      <w:r w:rsidR="00BA288D" w:rsidRPr="003664F3">
        <w:rPr>
          <w:rFonts w:ascii="Calibri" w:hAnsi="Calibri" w:cs="Calibri"/>
          <w:lang w:val="no"/>
        </w:rPr>
        <w:t>1</w:t>
      </w:r>
      <w:r w:rsidR="00303EFE">
        <w:rPr>
          <w:rFonts w:ascii="Calibri" w:hAnsi="Calibri" w:cs="Calibri"/>
          <w:lang w:val="no"/>
        </w:rPr>
        <w:t>60</w:t>
      </w:r>
      <w:r w:rsidR="00EC5021" w:rsidRPr="003664F3">
        <w:rPr>
          <w:rFonts w:ascii="Calibri" w:hAnsi="Calibri" w:cs="Calibri"/>
          <w:lang w:val="no"/>
        </w:rPr>
        <w:t>,- før start</w:t>
      </w:r>
      <w:r w:rsidR="00060096">
        <w:rPr>
          <w:rFonts w:ascii="Calibri" w:hAnsi="Calibri" w:cs="Calibri"/>
          <w:lang w:val="no"/>
        </w:rPr>
        <w:t xml:space="preserve"> som </w:t>
      </w:r>
      <w:r w:rsidR="00155653">
        <w:rPr>
          <w:rFonts w:ascii="Calibri" w:hAnsi="Calibri" w:cs="Calibri"/>
          <w:lang w:val="no"/>
        </w:rPr>
        <w:t xml:space="preserve">vippses til arrangørklubb før start </w:t>
      </w:r>
      <w:r w:rsidR="002F4653" w:rsidRPr="00371B79">
        <w:rPr>
          <w:rFonts w:ascii="Calibri" w:hAnsi="Calibri" w:cs="Calibri"/>
          <w:lang w:val="no"/>
        </w:rPr>
        <w:t xml:space="preserve"> – </w:t>
      </w:r>
      <w:r w:rsidR="00155653">
        <w:rPr>
          <w:rFonts w:ascii="Calibri" w:hAnsi="Calibri" w:cs="Calibri"/>
          <w:lang w:val="no"/>
        </w:rPr>
        <w:t xml:space="preserve"> merk betalingen </w:t>
      </w:r>
      <w:r w:rsidR="002F4653" w:rsidRPr="00371B79">
        <w:rPr>
          <w:rFonts w:ascii="Calibri" w:hAnsi="Calibri" w:cs="Calibri"/>
          <w:lang w:val="no"/>
        </w:rPr>
        <w:t>startavgift</w:t>
      </w:r>
      <w:r w:rsidR="00155653">
        <w:rPr>
          <w:rFonts w:ascii="Calibri" w:hAnsi="Calibri" w:cs="Calibri"/>
          <w:lang w:val="no"/>
        </w:rPr>
        <w:t xml:space="preserve"> Dolly Cup</w:t>
      </w:r>
      <w:r w:rsidR="002F4653" w:rsidRPr="00371B79">
        <w:rPr>
          <w:rFonts w:ascii="Calibri" w:hAnsi="Calibri" w:cs="Calibri"/>
          <w:lang w:val="no"/>
        </w:rPr>
        <w:t>.</w:t>
      </w:r>
      <w:r w:rsidR="002F4653">
        <w:rPr>
          <w:rFonts w:ascii="Calibri" w:hAnsi="Calibri" w:cs="Calibri"/>
          <w:lang w:val="no"/>
        </w:rPr>
        <w:t xml:space="preserve"> </w:t>
      </w:r>
    </w:p>
    <w:p w14:paraId="5CD4481A" w14:textId="77777777" w:rsidR="00AF0831" w:rsidRPr="003664F3" w:rsidRDefault="00AF0831" w:rsidP="00EC50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no"/>
        </w:rPr>
      </w:pPr>
    </w:p>
    <w:p w14:paraId="778D983B" w14:textId="70BE629C" w:rsidR="008070A8" w:rsidRDefault="0024673F" w:rsidP="23791781">
      <w:pPr>
        <w:spacing w:after="0"/>
        <w:rPr>
          <w:rFonts w:ascii="Calibri" w:hAnsi="Calibri" w:cs="Calibri"/>
        </w:rPr>
      </w:pPr>
      <w:r w:rsidRPr="71DA8426">
        <w:rPr>
          <w:rFonts w:ascii="Calibri" w:hAnsi="Calibri" w:cs="Calibri"/>
          <w:b/>
          <w:bCs/>
        </w:rPr>
        <w:t>Premiering:</w:t>
      </w:r>
      <w:r w:rsidRPr="71DA8426">
        <w:rPr>
          <w:rFonts w:ascii="Calibri" w:hAnsi="Calibri" w:cs="Calibri"/>
        </w:rPr>
        <w:t xml:space="preserve"> </w:t>
      </w:r>
      <w:r w:rsidR="00174C60">
        <w:rPr>
          <w:rFonts w:ascii="Calibri" w:hAnsi="Calibri" w:cs="Calibri"/>
        </w:rPr>
        <w:t xml:space="preserve">Sløyfe </w:t>
      </w:r>
      <w:r w:rsidR="001612C7" w:rsidRPr="71DA8426">
        <w:rPr>
          <w:rFonts w:ascii="Calibri" w:hAnsi="Calibri" w:cs="Calibri"/>
        </w:rPr>
        <w:t>for</w:t>
      </w:r>
      <w:r w:rsidR="00827C53" w:rsidRPr="71DA8426">
        <w:rPr>
          <w:rFonts w:ascii="Calibri" w:hAnsi="Calibri" w:cs="Calibri"/>
        </w:rPr>
        <w:t xml:space="preserve"> hver klasse</w:t>
      </w:r>
      <w:r w:rsidR="009C6E78" w:rsidRPr="71DA8426">
        <w:rPr>
          <w:rFonts w:ascii="Calibri" w:hAnsi="Calibri" w:cs="Calibri"/>
        </w:rPr>
        <w:t xml:space="preserve"> </w:t>
      </w:r>
      <w:r w:rsidR="00CD3F59" w:rsidRPr="71DA8426">
        <w:rPr>
          <w:rFonts w:ascii="Calibri" w:hAnsi="Calibri" w:cs="Calibri"/>
        </w:rPr>
        <w:t>til alle som deltar</w:t>
      </w:r>
      <w:r w:rsidR="00056FD6" w:rsidRPr="71DA8426">
        <w:rPr>
          <w:rFonts w:ascii="Calibri" w:hAnsi="Calibri" w:cs="Calibri"/>
        </w:rPr>
        <w:t xml:space="preserve">. </w:t>
      </w:r>
      <w:r w:rsidR="008070A8">
        <w:rPr>
          <w:rFonts w:ascii="Calibri" w:hAnsi="Calibri" w:cs="Calibri"/>
        </w:rPr>
        <w:t xml:space="preserve">Alle ryttere inviteres inn på banen til felles premieutdeling til fots når siste ryttere er ferdig med å ri. </w:t>
      </w:r>
    </w:p>
    <w:p w14:paraId="40486E51" w14:textId="77777777" w:rsidR="00B42F4C" w:rsidRDefault="00B42F4C" w:rsidP="23791781">
      <w:pPr>
        <w:spacing w:after="0"/>
        <w:rPr>
          <w:rFonts w:ascii="Calibri" w:hAnsi="Calibri" w:cs="Calibri"/>
        </w:rPr>
      </w:pPr>
    </w:p>
    <w:p w14:paraId="0EF94642" w14:textId="77777777" w:rsidR="005E1856" w:rsidRDefault="0024673F" w:rsidP="71DA8426">
      <w:pPr>
        <w:spacing w:after="0"/>
        <w:rPr>
          <w:rFonts w:ascii="Calibri" w:hAnsi="Calibri" w:cs="Calibri"/>
        </w:rPr>
      </w:pPr>
      <w:r w:rsidRPr="71DA8426">
        <w:rPr>
          <w:rFonts w:ascii="Calibri" w:hAnsi="Calibri" w:cs="Calibri"/>
        </w:rPr>
        <w:t xml:space="preserve">Pokal </w:t>
      </w:r>
      <w:r w:rsidR="003B6F65" w:rsidRPr="71DA8426">
        <w:rPr>
          <w:rFonts w:ascii="Calibri" w:hAnsi="Calibri" w:cs="Calibri"/>
        </w:rPr>
        <w:t xml:space="preserve">deles ut </w:t>
      </w:r>
      <w:r w:rsidR="005E1856">
        <w:rPr>
          <w:rFonts w:ascii="Calibri" w:hAnsi="Calibri" w:cs="Calibri"/>
        </w:rPr>
        <w:t>på MOHSK sitt stevne på Liselotte Lefdals Rideskole den 14. November</w:t>
      </w:r>
      <w:r w:rsidR="008070A8">
        <w:rPr>
          <w:rFonts w:ascii="Calibri" w:hAnsi="Calibri" w:cs="Calibri"/>
        </w:rPr>
        <w:t xml:space="preserve"> </w:t>
      </w:r>
      <w:r w:rsidR="009C6E78" w:rsidRPr="71DA8426">
        <w:rPr>
          <w:rFonts w:ascii="Calibri" w:hAnsi="Calibri" w:cs="Calibri"/>
        </w:rPr>
        <w:t>til</w:t>
      </w:r>
      <w:r w:rsidR="00827C53" w:rsidRPr="71DA8426">
        <w:rPr>
          <w:rFonts w:ascii="Calibri" w:hAnsi="Calibri" w:cs="Calibri"/>
        </w:rPr>
        <w:t xml:space="preserve"> alle </w:t>
      </w:r>
      <w:r w:rsidR="006A7BE1">
        <w:rPr>
          <w:rFonts w:ascii="Calibri" w:hAnsi="Calibri" w:cs="Calibri"/>
        </w:rPr>
        <w:t>ryttere</w:t>
      </w:r>
      <w:r w:rsidR="00056FD6" w:rsidRPr="71DA8426">
        <w:rPr>
          <w:rFonts w:ascii="Calibri" w:hAnsi="Calibri" w:cs="Calibri"/>
        </w:rPr>
        <w:t xml:space="preserve"> </w:t>
      </w:r>
      <w:r w:rsidR="00827C53" w:rsidRPr="71DA8426">
        <w:rPr>
          <w:rFonts w:ascii="Calibri" w:hAnsi="Calibri" w:cs="Calibri"/>
        </w:rPr>
        <w:t xml:space="preserve">som </w:t>
      </w:r>
      <w:r w:rsidR="006A7BE1">
        <w:rPr>
          <w:rFonts w:ascii="Calibri" w:hAnsi="Calibri" w:cs="Calibri"/>
        </w:rPr>
        <w:t xml:space="preserve">har deltatt på minst 3. Dolly Cup arrangementer i løpet av året. </w:t>
      </w:r>
    </w:p>
    <w:p w14:paraId="50DA9E2F" w14:textId="25001383" w:rsidR="004C2BA4" w:rsidRDefault="00E91BEF" w:rsidP="71DA842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På Moss og Omegns Jubileumsstevne </w:t>
      </w:r>
      <w:r w:rsidR="00EA1FF3">
        <w:rPr>
          <w:rFonts w:ascii="Calibri" w:hAnsi="Calibri" w:cs="Calibri"/>
        </w:rPr>
        <w:t>i August vil det bli loddet ut 1 flott barnehinder til en av deltakerne i Dolly Cup.</w:t>
      </w:r>
    </w:p>
    <w:p w14:paraId="3D09C124" w14:textId="77777777" w:rsidR="00BE1211" w:rsidRDefault="00BE1211" w:rsidP="71DA8426">
      <w:pPr>
        <w:spacing w:after="0"/>
        <w:rPr>
          <w:rFonts w:ascii="Calibri" w:hAnsi="Calibri" w:cs="Calibri"/>
        </w:rPr>
      </w:pPr>
    </w:p>
    <w:p w14:paraId="4432E32A" w14:textId="7B2E64F6" w:rsidR="00BE1211" w:rsidRPr="002B273B" w:rsidRDefault="00BE1211" w:rsidP="71DA8426">
      <w:pPr>
        <w:spacing w:after="0"/>
        <w:rPr>
          <w:rFonts w:ascii="Calibri" w:hAnsi="Calibri" w:cs="Calibri"/>
          <w:b/>
          <w:bCs/>
        </w:rPr>
      </w:pPr>
      <w:r w:rsidRPr="002B273B">
        <w:rPr>
          <w:rFonts w:ascii="Calibri" w:hAnsi="Calibri" w:cs="Calibri"/>
          <w:b/>
          <w:bCs/>
        </w:rPr>
        <w:t>Dolly oppdragskort</w:t>
      </w:r>
      <w:r w:rsidR="00E91BEF" w:rsidRPr="002B273B">
        <w:rPr>
          <w:rFonts w:ascii="Calibri" w:hAnsi="Calibri" w:cs="Calibri"/>
          <w:b/>
          <w:bCs/>
        </w:rPr>
        <w:t xml:space="preserve">: </w:t>
      </w:r>
    </w:p>
    <w:p w14:paraId="2344172C" w14:textId="5F276955" w:rsidR="00EA1FF3" w:rsidRDefault="00EA1FF3" w:rsidP="71DA842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Alle barn som fullfører </w:t>
      </w:r>
      <w:r w:rsidR="008F7FFC">
        <w:rPr>
          <w:rFonts w:ascii="Calibri" w:hAnsi="Calibri" w:cs="Calibri"/>
        </w:rPr>
        <w:t xml:space="preserve">Dolly’s oppdragskort kan levere kortet i </w:t>
      </w:r>
      <w:r w:rsidR="00A434D9">
        <w:rPr>
          <w:rFonts w:ascii="Calibri" w:hAnsi="Calibri" w:cs="Calibri"/>
        </w:rPr>
        <w:t>sekretariatet</w:t>
      </w:r>
      <w:r w:rsidR="008F7FFC">
        <w:rPr>
          <w:rFonts w:ascii="Calibri" w:hAnsi="Calibri" w:cs="Calibri"/>
        </w:rPr>
        <w:t xml:space="preserve"> </w:t>
      </w:r>
      <w:r w:rsidR="00A434D9">
        <w:rPr>
          <w:rFonts w:ascii="Calibri" w:hAnsi="Calibri" w:cs="Calibri"/>
        </w:rPr>
        <w:t>under</w:t>
      </w:r>
      <w:r w:rsidR="002B273B">
        <w:rPr>
          <w:rFonts w:ascii="Calibri" w:hAnsi="Calibri" w:cs="Calibri"/>
        </w:rPr>
        <w:t xml:space="preserve"> ett av </w:t>
      </w:r>
      <w:r w:rsidR="00174C60">
        <w:rPr>
          <w:rFonts w:ascii="Calibri" w:hAnsi="Calibri" w:cs="Calibri"/>
        </w:rPr>
        <w:t>MOHSK</w:t>
      </w:r>
      <w:r w:rsidR="00625930">
        <w:rPr>
          <w:rFonts w:ascii="Calibri" w:hAnsi="Calibri" w:cs="Calibri"/>
        </w:rPr>
        <w:t xml:space="preserve"> sine</w:t>
      </w:r>
      <w:r w:rsidR="002B273B">
        <w:rPr>
          <w:rFonts w:ascii="Calibri" w:hAnsi="Calibri" w:cs="Calibri"/>
        </w:rPr>
        <w:t xml:space="preserve"> </w:t>
      </w:r>
      <w:r w:rsidR="00A434D9">
        <w:rPr>
          <w:rFonts w:ascii="Calibri" w:hAnsi="Calibri" w:cs="Calibri"/>
        </w:rPr>
        <w:t xml:space="preserve"> stevne</w:t>
      </w:r>
      <w:r w:rsidR="002B273B">
        <w:rPr>
          <w:rFonts w:ascii="Calibri" w:hAnsi="Calibri" w:cs="Calibri"/>
        </w:rPr>
        <w:t>r</w:t>
      </w:r>
      <w:r w:rsidR="00A434D9">
        <w:rPr>
          <w:rFonts w:ascii="Calibri" w:hAnsi="Calibri" w:cs="Calibri"/>
        </w:rPr>
        <w:t xml:space="preserve"> og få en fin premie! </w:t>
      </w:r>
    </w:p>
    <w:p w14:paraId="14291328" w14:textId="77777777" w:rsidR="002B273B" w:rsidRDefault="00817A2C" w:rsidP="71DA8426">
      <w:pPr>
        <w:spacing w:after="0"/>
        <w:rPr>
          <w:rFonts w:ascii="Calibri" w:hAnsi="Calibri" w:cs="Calibri"/>
        </w:rPr>
      </w:pPr>
      <w:r w:rsidRPr="00817A2C">
        <w:rPr>
          <w:rFonts w:ascii="Calibri" w:hAnsi="Calibri" w:cs="Calibri"/>
        </w:rPr>
        <w:t>Kortet sendes på mail til all</w:t>
      </w:r>
      <w:r>
        <w:rPr>
          <w:rFonts w:ascii="Calibri" w:hAnsi="Calibri" w:cs="Calibri"/>
        </w:rPr>
        <w:t xml:space="preserve">e deltakere ved bekreftelse av påmelding til arrangementet. </w:t>
      </w:r>
    </w:p>
    <w:p w14:paraId="7A75F228" w14:textId="756DE64D" w:rsidR="00A434D9" w:rsidRPr="00817A2C" w:rsidRDefault="00DD4B96" w:rsidP="71DA842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Hver deltager kan levere 1. kort per sesong. </w:t>
      </w:r>
    </w:p>
    <w:p w14:paraId="234D37F1" w14:textId="77777777" w:rsidR="00BE1211" w:rsidRDefault="00BE1211" w:rsidP="71DA8426">
      <w:pPr>
        <w:spacing w:after="0"/>
        <w:rPr>
          <w:rFonts w:ascii="Calibri" w:hAnsi="Calibri" w:cs="Calibri"/>
          <w:color w:val="FF0000"/>
          <w:lang w:val="no"/>
        </w:rPr>
      </w:pPr>
    </w:p>
    <w:sectPr w:rsidR="00BE1211" w:rsidSect="00B767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018E4" w14:textId="77777777" w:rsidR="00F02AF2" w:rsidRDefault="00F02AF2" w:rsidP="007D39E5">
      <w:pPr>
        <w:spacing w:after="0" w:line="240" w:lineRule="auto"/>
      </w:pPr>
      <w:r>
        <w:separator/>
      </w:r>
    </w:p>
  </w:endnote>
  <w:endnote w:type="continuationSeparator" w:id="0">
    <w:p w14:paraId="6A4B2ECA" w14:textId="77777777" w:rsidR="00F02AF2" w:rsidRDefault="00F02AF2" w:rsidP="007D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848C9" w14:textId="199750CC" w:rsidR="007B5F9B" w:rsidRDefault="004776E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035CC7" wp14:editId="78D4B6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68935"/>
              <wp:effectExtent l="0" t="0" r="14605" b="0"/>
              <wp:wrapNone/>
              <wp:docPr id="255220903" name="Tekstboks 2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5B2B00" w14:textId="718D4B94" w:rsidR="004776E4" w:rsidRPr="004776E4" w:rsidRDefault="004776E4" w:rsidP="004776E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776E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5D035CC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Classified: General Business" style="position:absolute;margin-left:0;margin-top:0;width:132.3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" filled="f" stroked="f">
              <v:textbox style="mso-fit-shape-to-text:t" inset="20pt,0,0,15pt">
                <w:txbxContent>
                  <w:p w14:paraId="115B2B00" w14:textId="718D4B94" w:rsidR="004776E4" w:rsidRPr="004776E4" w:rsidRDefault="004776E4" w:rsidP="004776E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776E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46BAA" w14:textId="3FFFCE56" w:rsidR="007B5F9B" w:rsidRDefault="004776E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9B9F98" wp14:editId="391B5DA1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68935"/>
              <wp:effectExtent l="0" t="0" r="14605" b="0"/>
              <wp:wrapNone/>
              <wp:docPr id="2082530537" name="Tekstboks 3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6D4DF" w14:textId="3291548A" w:rsidR="004776E4" w:rsidRPr="004776E4" w:rsidRDefault="004776E4" w:rsidP="004776E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776E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539B9F98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Classified: General Business" style="position:absolute;margin-left:0;margin-top:0;width:132.3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" filled="f" stroked="f">
              <v:textbox style="mso-fit-shape-to-text:t" inset="20pt,0,0,15pt">
                <w:txbxContent>
                  <w:p w14:paraId="6036D4DF" w14:textId="3291548A" w:rsidR="004776E4" w:rsidRPr="004776E4" w:rsidRDefault="004776E4" w:rsidP="004776E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776E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8C22D" w14:textId="40C6E31E" w:rsidR="007B5F9B" w:rsidRDefault="004776E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03D6DB" wp14:editId="1024F10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68935"/>
              <wp:effectExtent l="0" t="0" r="14605" b="0"/>
              <wp:wrapNone/>
              <wp:docPr id="160043762" name="Tekstboks 1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A4B58D" w14:textId="28D5DF21" w:rsidR="004776E4" w:rsidRPr="004776E4" w:rsidRDefault="004776E4" w:rsidP="004776E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776E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2903D6DB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Classified: General Business" style="position:absolute;margin-left:0;margin-top:0;width:132.3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" filled="f" stroked="f">
              <v:textbox style="mso-fit-shape-to-text:t" inset="20pt,0,0,15pt">
                <w:txbxContent>
                  <w:p w14:paraId="6BA4B58D" w14:textId="28D5DF21" w:rsidR="004776E4" w:rsidRPr="004776E4" w:rsidRDefault="004776E4" w:rsidP="004776E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776E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6A79C" w14:textId="77777777" w:rsidR="00F02AF2" w:rsidRDefault="00F02AF2" w:rsidP="007D39E5">
      <w:pPr>
        <w:spacing w:after="0" w:line="240" w:lineRule="auto"/>
      </w:pPr>
      <w:r>
        <w:separator/>
      </w:r>
    </w:p>
  </w:footnote>
  <w:footnote w:type="continuationSeparator" w:id="0">
    <w:p w14:paraId="54D39E0E" w14:textId="77777777" w:rsidR="00F02AF2" w:rsidRDefault="00F02AF2" w:rsidP="007D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AEADA" w14:textId="77777777" w:rsidR="007B5F9B" w:rsidRDefault="007B5F9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2DEDD" w14:textId="77777777" w:rsidR="007B5F9B" w:rsidRDefault="007B5F9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9BCA7" w14:textId="77777777" w:rsidR="007B5F9B" w:rsidRDefault="007B5F9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0306D"/>
    <w:multiLevelType w:val="hybridMultilevel"/>
    <w:tmpl w:val="CBBA3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C1CAB"/>
    <w:multiLevelType w:val="hybridMultilevel"/>
    <w:tmpl w:val="7D9EA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A6A4E"/>
    <w:multiLevelType w:val="hybridMultilevel"/>
    <w:tmpl w:val="C194D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488785">
    <w:abstractNumId w:val="2"/>
  </w:num>
  <w:num w:numId="2" w16cid:durableId="1368604026">
    <w:abstractNumId w:val="1"/>
  </w:num>
  <w:num w:numId="3" w16cid:durableId="59155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87"/>
    <w:rsid w:val="00000D80"/>
    <w:rsid w:val="00001535"/>
    <w:rsid w:val="00007E44"/>
    <w:rsid w:val="00010A60"/>
    <w:rsid w:val="0001516E"/>
    <w:rsid w:val="0002741A"/>
    <w:rsid w:val="00031939"/>
    <w:rsid w:val="00031B14"/>
    <w:rsid w:val="000334EE"/>
    <w:rsid w:val="00050CDC"/>
    <w:rsid w:val="00056FD6"/>
    <w:rsid w:val="00057397"/>
    <w:rsid w:val="00060096"/>
    <w:rsid w:val="000705C2"/>
    <w:rsid w:val="00074D4B"/>
    <w:rsid w:val="000833FE"/>
    <w:rsid w:val="0008397B"/>
    <w:rsid w:val="00087605"/>
    <w:rsid w:val="00090330"/>
    <w:rsid w:val="00097FC2"/>
    <w:rsid w:val="000A415D"/>
    <w:rsid w:val="000B25CB"/>
    <w:rsid w:val="000B4BA2"/>
    <w:rsid w:val="000C01D6"/>
    <w:rsid w:val="000C0922"/>
    <w:rsid w:val="000E0EE3"/>
    <w:rsid w:val="000E1C60"/>
    <w:rsid w:val="000F13CB"/>
    <w:rsid w:val="0010443A"/>
    <w:rsid w:val="00104F42"/>
    <w:rsid w:val="0011409B"/>
    <w:rsid w:val="001168E5"/>
    <w:rsid w:val="00134C5E"/>
    <w:rsid w:val="00144FCF"/>
    <w:rsid w:val="00155653"/>
    <w:rsid w:val="00156980"/>
    <w:rsid w:val="001612C7"/>
    <w:rsid w:val="001613FD"/>
    <w:rsid w:val="001634A4"/>
    <w:rsid w:val="00165608"/>
    <w:rsid w:val="00171B1D"/>
    <w:rsid w:val="00174C60"/>
    <w:rsid w:val="001766BD"/>
    <w:rsid w:val="001939A8"/>
    <w:rsid w:val="001B2CAD"/>
    <w:rsid w:val="001B74CE"/>
    <w:rsid w:val="001C52C1"/>
    <w:rsid w:val="001D6A26"/>
    <w:rsid w:val="001F1388"/>
    <w:rsid w:val="001F171B"/>
    <w:rsid w:val="001F4A39"/>
    <w:rsid w:val="00206603"/>
    <w:rsid w:val="002103BD"/>
    <w:rsid w:val="00212DA5"/>
    <w:rsid w:val="002145A6"/>
    <w:rsid w:val="002243DA"/>
    <w:rsid w:val="00230E37"/>
    <w:rsid w:val="00234FE8"/>
    <w:rsid w:val="00245341"/>
    <w:rsid w:val="00246070"/>
    <w:rsid w:val="0024626C"/>
    <w:rsid w:val="0024673F"/>
    <w:rsid w:val="002535F1"/>
    <w:rsid w:val="00255EDB"/>
    <w:rsid w:val="0025721D"/>
    <w:rsid w:val="00260181"/>
    <w:rsid w:val="002746C8"/>
    <w:rsid w:val="00277D5B"/>
    <w:rsid w:val="002819BA"/>
    <w:rsid w:val="00283242"/>
    <w:rsid w:val="00286568"/>
    <w:rsid w:val="002B1AE1"/>
    <w:rsid w:val="002B273B"/>
    <w:rsid w:val="002B3469"/>
    <w:rsid w:val="002C2B1D"/>
    <w:rsid w:val="002C7666"/>
    <w:rsid w:val="002D28D7"/>
    <w:rsid w:val="002D442E"/>
    <w:rsid w:val="002E2125"/>
    <w:rsid w:val="002E343E"/>
    <w:rsid w:val="002F4653"/>
    <w:rsid w:val="00302096"/>
    <w:rsid w:val="00303DC8"/>
    <w:rsid w:val="00303EFE"/>
    <w:rsid w:val="003040E0"/>
    <w:rsid w:val="00304AC9"/>
    <w:rsid w:val="00315D6C"/>
    <w:rsid w:val="00326764"/>
    <w:rsid w:val="00331D9A"/>
    <w:rsid w:val="003355AF"/>
    <w:rsid w:val="0034644D"/>
    <w:rsid w:val="00346DDC"/>
    <w:rsid w:val="00351A5C"/>
    <w:rsid w:val="00353EF5"/>
    <w:rsid w:val="0036303C"/>
    <w:rsid w:val="00364233"/>
    <w:rsid w:val="003664F3"/>
    <w:rsid w:val="00370C64"/>
    <w:rsid w:val="00371B79"/>
    <w:rsid w:val="00383B3F"/>
    <w:rsid w:val="003866C5"/>
    <w:rsid w:val="00387226"/>
    <w:rsid w:val="003918C5"/>
    <w:rsid w:val="003A105E"/>
    <w:rsid w:val="003B00D5"/>
    <w:rsid w:val="003B267F"/>
    <w:rsid w:val="003B43C4"/>
    <w:rsid w:val="003B6F65"/>
    <w:rsid w:val="003C3E9D"/>
    <w:rsid w:val="003C3F97"/>
    <w:rsid w:val="003C551F"/>
    <w:rsid w:val="003D0E04"/>
    <w:rsid w:val="003D1A5B"/>
    <w:rsid w:val="003D397A"/>
    <w:rsid w:val="003E0BCD"/>
    <w:rsid w:val="003F3E8A"/>
    <w:rsid w:val="003F404C"/>
    <w:rsid w:val="00401014"/>
    <w:rsid w:val="00413592"/>
    <w:rsid w:val="004170B8"/>
    <w:rsid w:val="00421764"/>
    <w:rsid w:val="00425ABD"/>
    <w:rsid w:val="0043315F"/>
    <w:rsid w:val="004347AD"/>
    <w:rsid w:val="004439C5"/>
    <w:rsid w:val="004467BB"/>
    <w:rsid w:val="00451B19"/>
    <w:rsid w:val="00464E43"/>
    <w:rsid w:val="00474663"/>
    <w:rsid w:val="004776E4"/>
    <w:rsid w:val="00480E81"/>
    <w:rsid w:val="0048112F"/>
    <w:rsid w:val="00495626"/>
    <w:rsid w:val="004969D3"/>
    <w:rsid w:val="004978F4"/>
    <w:rsid w:val="004A2427"/>
    <w:rsid w:val="004C0832"/>
    <w:rsid w:val="004C0A81"/>
    <w:rsid w:val="004C2BA4"/>
    <w:rsid w:val="004C43D9"/>
    <w:rsid w:val="004D5626"/>
    <w:rsid w:val="004D6732"/>
    <w:rsid w:val="004D7C05"/>
    <w:rsid w:val="004E4CE9"/>
    <w:rsid w:val="0050023D"/>
    <w:rsid w:val="00507EA2"/>
    <w:rsid w:val="005109B2"/>
    <w:rsid w:val="0051496D"/>
    <w:rsid w:val="00523066"/>
    <w:rsid w:val="005269F4"/>
    <w:rsid w:val="00530E58"/>
    <w:rsid w:val="00533E37"/>
    <w:rsid w:val="00536954"/>
    <w:rsid w:val="005468B8"/>
    <w:rsid w:val="00556F29"/>
    <w:rsid w:val="00557532"/>
    <w:rsid w:val="005745A2"/>
    <w:rsid w:val="005770D2"/>
    <w:rsid w:val="00585BD6"/>
    <w:rsid w:val="00590E04"/>
    <w:rsid w:val="0059496D"/>
    <w:rsid w:val="005A5117"/>
    <w:rsid w:val="005A7525"/>
    <w:rsid w:val="005A7F97"/>
    <w:rsid w:val="005C544A"/>
    <w:rsid w:val="005C6D98"/>
    <w:rsid w:val="005C746E"/>
    <w:rsid w:val="005D60DD"/>
    <w:rsid w:val="005E1856"/>
    <w:rsid w:val="005E2373"/>
    <w:rsid w:val="005F3450"/>
    <w:rsid w:val="005F5B83"/>
    <w:rsid w:val="00613414"/>
    <w:rsid w:val="00613F99"/>
    <w:rsid w:val="00622B8D"/>
    <w:rsid w:val="00625930"/>
    <w:rsid w:val="006268B3"/>
    <w:rsid w:val="00634205"/>
    <w:rsid w:val="00635F0B"/>
    <w:rsid w:val="00646532"/>
    <w:rsid w:val="0065474E"/>
    <w:rsid w:val="0065574A"/>
    <w:rsid w:val="00655B31"/>
    <w:rsid w:val="00663E19"/>
    <w:rsid w:val="00671F49"/>
    <w:rsid w:val="00681A12"/>
    <w:rsid w:val="00684BCB"/>
    <w:rsid w:val="006938CD"/>
    <w:rsid w:val="006945D9"/>
    <w:rsid w:val="006A7BE1"/>
    <w:rsid w:val="006B0981"/>
    <w:rsid w:val="006B260C"/>
    <w:rsid w:val="006B5433"/>
    <w:rsid w:val="006B7C78"/>
    <w:rsid w:val="006B7F43"/>
    <w:rsid w:val="006C3C24"/>
    <w:rsid w:val="006D1533"/>
    <w:rsid w:val="006D32EB"/>
    <w:rsid w:val="006D4BE0"/>
    <w:rsid w:val="006E681E"/>
    <w:rsid w:val="006F0810"/>
    <w:rsid w:val="006F304A"/>
    <w:rsid w:val="006F537A"/>
    <w:rsid w:val="00703929"/>
    <w:rsid w:val="007121AA"/>
    <w:rsid w:val="007137C4"/>
    <w:rsid w:val="00715E02"/>
    <w:rsid w:val="007250B2"/>
    <w:rsid w:val="007409CD"/>
    <w:rsid w:val="007518A6"/>
    <w:rsid w:val="00753087"/>
    <w:rsid w:val="00773322"/>
    <w:rsid w:val="00780DB0"/>
    <w:rsid w:val="00782FD0"/>
    <w:rsid w:val="0078519C"/>
    <w:rsid w:val="00785D0A"/>
    <w:rsid w:val="00787D30"/>
    <w:rsid w:val="00787DAF"/>
    <w:rsid w:val="007A5A52"/>
    <w:rsid w:val="007B5F9B"/>
    <w:rsid w:val="007C20AC"/>
    <w:rsid w:val="007D29E2"/>
    <w:rsid w:val="007D3246"/>
    <w:rsid w:val="007D39E5"/>
    <w:rsid w:val="007E0812"/>
    <w:rsid w:val="007E3713"/>
    <w:rsid w:val="008070A8"/>
    <w:rsid w:val="008168D7"/>
    <w:rsid w:val="00817A2C"/>
    <w:rsid w:val="00822C9E"/>
    <w:rsid w:val="00824BEF"/>
    <w:rsid w:val="00826DB4"/>
    <w:rsid w:val="00827C53"/>
    <w:rsid w:val="00852C8B"/>
    <w:rsid w:val="008574E0"/>
    <w:rsid w:val="008602B6"/>
    <w:rsid w:val="00860AD3"/>
    <w:rsid w:val="00862A00"/>
    <w:rsid w:val="00863C79"/>
    <w:rsid w:val="00866EBF"/>
    <w:rsid w:val="0087280A"/>
    <w:rsid w:val="00872C0C"/>
    <w:rsid w:val="00875239"/>
    <w:rsid w:val="00885436"/>
    <w:rsid w:val="00890076"/>
    <w:rsid w:val="00891E58"/>
    <w:rsid w:val="008A1DE1"/>
    <w:rsid w:val="008B785C"/>
    <w:rsid w:val="008C343E"/>
    <w:rsid w:val="008E43C8"/>
    <w:rsid w:val="008F7FFC"/>
    <w:rsid w:val="009068A1"/>
    <w:rsid w:val="009214CF"/>
    <w:rsid w:val="009243AD"/>
    <w:rsid w:val="00924A86"/>
    <w:rsid w:val="00925E79"/>
    <w:rsid w:val="00926E05"/>
    <w:rsid w:val="009312BD"/>
    <w:rsid w:val="009370A3"/>
    <w:rsid w:val="00942035"/>
    <w:rsid w:val="00950442"/>
    <w:rsid w:val="009513A0"/>
    <w:rsid w:val="009527B2"/>
    <w:rsid w:val="00971810"/>
    <w:rsid w:val="0097207A"/>
    <w:rsid w:val="00976FB6"/>
    <w:rsid w:val="00977820"/>
    <w:rsid w:val="00983CF4"/>
    <w:rsid w:val="009A7378"/>
    <w:rsid w:val="009B3B59"/>
    <w:rsid w:val="009B4B1A"/>
    <w:rsid w:val="009B54A8"/>
    <w:rsid w:val="009C010E"/>
    <w:rsid w:val="009C2C0F"/>
    <w:rsid w:val="009C555E"/>
    <w:rsid w:val="009C6E78"/>
    <w:rsid w:val="009D20DE"/>
    <w:rsid w:val="009D7B7E"/>
    <w:rsid w:val="009E2813"/>
    <w:rsid w:val="009E50F4"/>
    <w:rsid w:val="00A040AE"/>
    <w:rsid w:val="00A25091"/>
    <w:rsid w:val="00A41222"/>
    <w:rsid w:val="00A41B19"/>
    <w:rsid w:val="00A434D9"/>
    <w:rsid w:val="00A43556"/>
    <w:rsid w:val="00A4604F"/>
    <w:rsid w:val="00A53ED9"/>
    <w:rsid w:val="00A55E39"/>
    <w:rsid w:val="00A62208"/>
    <w:rsid w:val="00AA61B1"/>
    <w:rsid w:val="00AB248A"/>
    <w:rsid w:val="00AC3B31"/>
    <w:rsid w:val="00AC4735"/>
    <w:rsid w:val="00AC4E6D"/>
    <w:rsid w:val="00AC746F"/>
    <w:rsid w:val="00AC791D"/>
    <w:rsid w:val="00AE1CE9"/>
    <w:rsid w:val="00AE1F17"/>
    <w:rsid w:val="00AE66F2"/>
    <w:rsid w:val="00AF0831"/>
    <w:rsid w:val="00AF7C65"/>
    <w:rsid w:val="00B1196E"/>
    <w:rsid w:val="00B16237"/>
    <w:rsid w:val="00B268E1"/>
    <w:rsid w:val="00B303CD"/>
    <w:rsid w:val="00B4115D"/>
    <w:rsid w:val="00B42F4C"/>
    <w:rsid w:val="00B44A22"/>
    <w:rsid w:val="00B5031F"/>
    <w:rsid w:val="00B54072"/>
    <w:rsid w:val="00B767FA"/>
    <w:rsid w:val="00B80B0E"/>
    <w:rsid w:val="00B823C4"/>
    <w:rsid w:val="00B82C87"/>
    <w:rsid w:val="00B9034D"/>
    <w:rsid w:val="00B94008"/>
    <w:rsid w:val="00BA288D"/>
    <w:rsid w:val="00BB68FC"/>
    <w:rsid w:val="00BB7FAC"/>
    <w:rsid w:val="00BC0EA6"/>
    <w:rsid w:val="00BC1493"/>
    <w:rsid w:val="00BC31B2"/>
    <w:rsid w:val="00BD1A75"/>
    <w:rsid w:val="00BD3266"/>
    <w:rsid w:val="00BD7C07"/>
    <w:rsid w:val="00BE1211"/>
    <w:rsid w:val="00C04BFA"/>
    <w:rsid w:val="00C17FC9"/>
    <w:rsid w:val="00C35E13"/>
    <w:rsid w:val="00C405F3"/>
    <w:rsid w:val="00C42D0C"/>
    <w:rsid w:val="00C47953"/>
    <w:rsid w:val="00C538FA"/>
    <w:rsid w:val="00C7769E"/>
    <w:rsid w:val="00C815DE"/>
    <w:rsid w:val="00C8455C"/>
    <w:rsid w:val="00C86371"/>
    <w:rsid w:val="00C904B1"/>
    <w:rsid w:val="00CA2108"/>
    <w:rsid w:val="00CA34B2"/>
    <w:rsid w:val="00CA35FD"/>
    <w:rsid w:val="00CB1BCE"/>
    <w:rsid w:val="00CC58DC"/>
    <w:rsid w:val="00CD2960"/>
    <w:rsid w:val="00CD2E1A"/>
    <w:rsid w:val="00CD3F59"/>
    <w:rsid w:val="00D00396"/>
    <w:rsid w:val="00D0118A"/>
    <w:rsid w:val="00D13443"/>
    <w:rsid w:val="00D2415F"/>
    <w:rsid w:val="00D3632F"/>
    <w:rsid w:val="00D36DCF"/>
    <w:rsid w:val="00D41434"/>
    <w:rsid w:val="00D4406E"/>
    <w:rsid w:val="00D52B93"/>
    <w:rsid w:val="00D71D04"/>
    <w:rsid w:val="00D76C23"/>
    <w:rsid w:val="00D7797B"/>
    <w:rsid w:val="00D84D82"/>
    <w:rsid w:val="00D94C0E"/>
    <w:rsid w:val="00DB3730"/>
    <w:rsid w:val="00DB4498"/>
    <w:rsid w:val="00DB7F00"/>
    <w:rsid w:val="00DC1EF7"/>
    <w:rsid w:val="00DC3B5E"/>
    <w:rsid w:val="00DD4220"/>
    <w:rsid w:val="00DD4438"/>
    <w:rsid w:val="00DD4B96"/>
    <w:rsid w:val="00DE5C69"/>
    <w:rsid w:val="00DF351E"/>
    <w:rsid w:val="00DF5E8B"/>
    <w:rsid w:val="00E11749"/>
    <w:rsid w:val="00E14B48"/>
    <w:rsid w:val="00E1716C"/>
    <w:rsid w:val="00E3618D"/>
    <w:rsid w:val="00E43F09"/>
    <w:rsid w:val="00E65735"/>
    <w:rsid w:val="00E723BA"/>
    <w:rsid w:val="00E91BEF"/>
    <w:rsid w:val="00E97C90"/>
    <w:rsid w:val="00EA06C4"/>
    <w:rsid w:val="00EA1FF3"/>
    <w:rsid w:val="00EA778E"/>
    <w:rsid w:val="00EB09D4"/>
    <w:rsid w:val="00EB4D69"/>
    <w:rsid w:val="00EB51FE"/>
    <w:rsid w:val="00EC2A95"/>
    <w:rsid w:val="00EC5021"/>
    <w:rsid w:val="00EF1983"/>
    <w:rsid w:val="00F02AF2"/>
    <w:rsid w:val="00F05716"/>
    <w:rsid w:val="00F065E3"/>
    <w:rsid w:val="00F126B1"/>
    <w:rsid w:val="00F324A9"/>
    <w:rsid w:val="00F33637"/>
    <w:rsid w:val="00F356AA"/>
    <w:rsid w:val="00F402E7"/>
    <w:rsid w:val="00F433FC"/>
    <w:rsid w:val="00F43B3E"/>
    <w:rsid w:val="00F52C32"/>
    <w:rsid w:val="00F531B7"/>
    <w:rsid w:val="00F54619"/>
    <w:rsid w:val="00F61F36"/>
    <w:rsid w:val="00F62F43"/>
    <w:rsid w:val="00F731F8"/>
    <w:rsid w:val="00F74A99"/>
    <w:rsid w:val="00F77E32"/>
    <w:rsid w:val="00F8016C"/>
    <w:rsid w:val="00F802FA"/>
    <w:rsid w:val="00FA520B"/>
    <w:rsid w:val="00FB1B06"/>
    <w:rsid w:val="00FB2AF6"/>
    <w:rsid w:val="00FD7949"/>
    <w:rsid w:val="00FF5A83"/>
    <w:rsid w:val="00FF7156"/>
    <w:rsid w:val="01C836AD"/>
    <w:rsid w:val="040E05B8"/>
    <w:rsid w:val="04CB3329"/>
    <w:rsid w:val="04DDD3E7"/>
    <w:rsid w:val="06D4C5F1"/>
    <w:rsid w:val="0C419BBB"/>
    <w:rsid w:val="1306F9F6"/>
    <w:rsid w:val="18DFA15E"/>
    <w:rsid w:val="1A9B588C"/>
    <w:rsid w:val="1C3728ED"/>
    <w:rsid w:val="200A0533"/>
    <w:rsid w:val="23791781"/>
    <w:rsid w:val="253F4019"/>
    <w:rsid w:val="25CF3E6E"/>
    <w:rsid w:val="2607B0FA"/>
    <w:rsid w:val="2FE57C75"/>
    <w:rsid w:val="307CF8A0"/>
    <w:rsid w:val="38D2BC9E"/>
    <w:rsid w:val="3DC01A09"/>
    <w:rsid w:val="3EB519D0"/>
    <w:rsid w:val="42D1C7CB"/>
    <w:rsid w:val="454C74B4"/>
    <w:rsid w:val="4A6D7777"/>
    <w:rsid w:val="4CC52384"/>
    <w:rsid w:val="5E349480"/>
    <w:rsid w:val="68C66A1D"/>
    <w:rsid w:val="70AD4D77"/>
    <w:rsid w:val="71DA8426"/>
    <w:rsid w:val="7323D31C"/>
    <w:rsid w:val="75FCE74C"/>
    <w:rsid w:val="7A93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1387E"/>
  <w15:docId w15:val="{5CE1DEB6-3AE7-4633-8B19-280DD87C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255EDB"/>
    <w:pPr>
      <w:keepNext/>
      <w:pBdr>
        <w:top w:val="single" w:sz="4" w:space="1" w:color="auto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verskrift2">
    <w:name w:val="heading 2"/>
    <w:basedOn w:val="Normal"/>
    <w:next w:val="Normal"/>
    <w:link w:val="Overskrift2Tegn"/>
    <w:qFormat/>
    <w:rsid w:val="00255ED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unhideWhenUsed/>
    <w:rsid w:val="007D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7D39E5"/>
  </w:style>
  <w:style w:type="paragraph" w:styleId="Bunntekst">
    <w:name w:val="footer"/>
    <w:basedOn w:val="Normal"/>
    <w:link w:val="BunntekstTegn"/>
    <w:uiPriority w:val="99"/>
    <w:semiHidden/>
    <w:unhideWhenUsed/>
    <w:rsid w:val="007D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7D39E5"/>
  </w:style>
  <w:style w:type="character" w:customStyle="1" w:styleId="Overskrift1Tegn">
    <w:name w:val="Overskrift 1 Tegn"/>
    <w:basedOn w:val="Standardskriftforavsnitt"/>
    <w:link w:val="Overskrift1"/>
    <w:rsid w:val="00255E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rsid w:val="00255EDB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styleId="Hyperkobling">
    <w:name w:val="Hyperlink"/>
    <w:rsid w:val="00255EDB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55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55EDB"/>
    <w:rPr>
      <w:rFonts w:ascii="Tahoma" w:hAnsi="Tahoma" w:cs="Tahoma"/>
      <w:sz w:val="16"/>
      <w:szCs w:val="16"/>
    </w:rPr>
  </w:style>
  <w:style w:type="character" w:styleId="Fulgthyperkobling">
    <w:name w:val="FollowedHyperlink"/>
    <w:basedOn w:val="Standardskriftforavsnitt"/>
    <w:uiPriority w:val="99"/>
    <w:semiHidden/>
    <w:unhideWhenUsed/>
    <w:rsid w:val="001F1388"/>
    <w:rPr>
      <w:color w:val="800080" w:themeColor="followed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87DAF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60096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D4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D7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63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hea@stallkubberod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ri\AppData\Local\Microsoft\Windows\Temporary%20Internet%20Files\Content.Outlook\NM3IIFHV\Sprang%20dok%20mal%20(2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CD34872593F41891FCB6B3F215895" ma:contentTypeVersion="19" ma:contentTypeDescription="Opprett et nytt dokument." ma:contentTypeScope="" ma:versionID="8f92664a1fb697585ce9cda5a6f7667a">
  <xsd:schema xmlns:xsd="http://www.w3.org/2001/XMLSchema" xmlns:xs="http://www.w3.org/2001/XMLSchema" xmlns:p="http://schemas.microsoft.com/office/2006/metadata/properties" xmlns:ns2="8fa3b00c-49de-465c-b2ad-5dc8ee6aed33" xmlns:ns3="9d2c2683-8c36-4351-aa30-ed53450a6b9e" xmlns:ns4="9e538389-cabc-4d4e-918a-8beb7ac0ecaa" targetNamespace="http://schemas.microsoft.com/office/2006/metadata/properties" ma:root="true" ma:fieldsID="46f1265211351ce5800bff865e0c5f86" ns2:_="" ns3:_="" ns4:_="">
    <xsd:import namespace="8fa3b00c-49de-465c-b2ad-5dc8ee6aed33"/>
    <xsd:import namespace="9d2c2683-8c36-4351-aa30-ed53450a6b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3b00c-49de-465c-b2ad-5dc8ee6ae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2683-8c36-4351-aa30-ed53450a6b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fc01393-1bc5-4a21-be4c-40a46eb269e3}" ma:internalName="TaxCatchAll" ma:showField="CatchAllData" ma:web="9d2c2683-8c36-4351-aa30-ed53450a6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a3b00c-49de-465c-b2ad-5dc8ee6aed33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A6E96BA8-AE2E-4D92-9C6F-90ECE4F418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F52E22-4E2B-4819-928B-47872FD54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a3b00c-49de-465c-b2ad-5dc8ee6aed33"/>
    <ds:schemaRef ds:uri="9d2c2683-8c36-4351-aa30-ed53450a6b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6378C1-72BD-4B90-97A0-5E2B44B50E13}">
  <ds:schemaRefs>
    <ds:schemaRef ds:uri="http://schemas.microsoft.com/office/2006/metadata/properties"/>
    <ds:schemaRef ds:uri="http://schemas.microsoft.com/office/infopath/2007/PartnerControls"/>
    <ds:schemaRef ds:uri="8fa3b00c-49de-465c-b2ad-5dc8ee6aed33"/>
    <ds:schemaRef ds:uri="9e538389-cabc-4d4e-918a-8beb7ac0ecaa"/>
  </ds:schemaRefs>
</ds:datastoreItem>
</file>

<file path=docMetadata/LabelInfo.xml><?xml version="1.0" encoding="utf-8"?>
<clbl:labelList xmlns:clbl="http://schemas.microsoft.com/office/2020/mipLabelMetadata">
  <clbl:label id="{f0e726ee-e78c-4f89-89b8-3dcd0cc07248}" enabled="1" method="Standard" siteId="{80184e22-072c-440e-a8a9-22f52b8264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C:\Users\Siri\AppData\Local\Microsoft\Windows\Temporary Internet Files\Content.Outlook\NM3IIFHV\Sprang dok mal (2).dotx</Template>
  <TotalTime>0</TotalTime>
  <Pages>2</Pages>
  <Words>370</Words>
  <Characters>1965</Characters>
  <Application>Microsoft Office Word</Application>
  <DocSecurity>0</DocSecurity>
  <Lines>16</Lines>
  <Paragraphs>4</Paragraphs>
  <ScaleCrop>false</ScaleCrop>
  <Company>NIF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</dc:creator>
  <cp:keywords/>
  <cp:lastModifiedBy>Arendal og Grimstad Rideklubb .</cp:lastModifiedBy>
  <cp:revision>2</cp:revision>
  <cp:lastPrinted>2014-12-11T04:07:00Z</cp:lastPrinted>
  <dcterms:created xsi:type="dcterms:W3CDTF">2026-05-23T05:18:00Z</dcterms:created>
  <dcterms:modified xsi:type="dcterms:W3CDTF">2026-05-23T05:18:00Z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0x0101007E3CD34872593F41891FCB6B3F215895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98a12f2,f365ca7,7c20e4e9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Classified: General Business</vt:lpwstr>
  </property>
</Properties>
</file>