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F1A" w:rsidRPr="00530EC3" w:rsidRDefault="000C7600" w:rsidP="000C7600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noProof/>
          <w:lang w:eastAsia="nb-NO"/>
        </w:rPr>
        <w:drawing>
          <wp:inline distT="0" distB="0" distL="0" distR="0">
            <wp:extent cx="2686050" cy="438150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7600">
        <w:rPr>
          <w:rFonts w:cstheme="minorHAnsi"/>
          <w:b/>
          <w:noProof/>
          <w:color w:val="020202"/>
          <w:sz w:val="72"/>
          <w:szCs w:val="72"/>
          <w:lang w:eastAsia="nb-NO"/>
        </w:rPr>
        <w:t>Elveløpet</w:t>
      </w:r>
      <w:r>
        <w:rPr>
          <w:rFonts w:cstheme="minorHAnsi"/>
          <w:b/>
          <w:noProof/>
          <w:color w:val="020202"/>
          <w:sz w:val="72"/>
          <w:szCs w:val="72"/>
          <w:lang w:eastAsia="nb-NO"/>
        </w:rPr>
        <w:t xml:space="preserve"> </w:t>
      </w:r>
      <w:r>
        <w:rPr>
          <w:rFonts w:cstheme="minorHAnsi"/>
          <w:b/>
          <w:noProof/>
          <w:color w:val="020202"/>
          <w:sz w:val="48"/>
          <w:szCs w:val="48"/>
          <w:lang w:eastAsia="nb-NO"/>
        </w:rPr>
        <w:t>2017</w:t>
      </w:r>
      <w:r>
        <w:rPr>
          <w:rFonts w:cstheme="minorHAnsi"/>
          <w:noProof/>
          <w:color w:val="020202"/>
          <w:sz w:val="96"/>
          <w:szCs w:val="96"/>
          <w:lang w:eastAsia="nb-NO"/>
        </w:rPr>
        <w:t xml:space="preserve"> </w:t>
      </w:r>
      <w:r>
        <w:rPr>
          <w:rFonts w:ascii="Cantarell" w:hAnsi="Cantarell" w:cs="Helvetica"/>
          <w:noProof/>
          <w:color w:val="020202"/>
          <w:lang w:eastAsia="nb-NO"/>
        </w:rPr>
        <w:t xml:space="preserve">            </w:t>
      </w:r>
      <w:r>
        <w:rPr>
          <w:b/>
          <w:sz w:val="96"/>
          <w:szCs w:val="96"/>
        </w:rPr>
        <w:t xml:space="preserve">           </w:t>
      </w:r>
      <w:r w:rsidR="00646F1A" w:rsidRPr="00FF23AD">
        <w:rPr>
          <w:rFonts w:cstheme="minorHAnsi"/>
          <w:b/>
          <w:color w:val="0070C0"/>
          <w:sz w:val="48"/>
          <w:szCs w:val="48"/>
        </w:rPr>
        <w:t xml:space="preserve">Velkommen til </w:t>
      </w:r>
      <w:r w:rsidR="00646F1A" w:rsidRPr="00FF23AD">
        <w:rPr>
          <w:rFonts w:cstheme="minorHAnsi"/>
          <w:b/>
          <w:color w:val="0070C0"/>
          <w:sz w:val="72"/>
          <w:szCs w:val="72"/>
        </w:rPr>
        <w:t>løpsfest</w:t>
      </w:r>
      <w:r w:rsidR="00646F1A" w:rsidRPr="00FF23AD">
        <w:rPr>
          <w:rFonts w:cstheme="minorHAnsi"/>
          <w:b/>
          <w:color w:val="0070C0"/>
          <w:sz w:val="48"/>
          <w:szCs w:val="48"/>
        </w:rPr>
        <w:t xml:space="preserve"> langs</w:t>
      </w:r>
    </w:p>
    <w:p w:rsidR="00646F1A" w:rsidRPr="00FF23AD" w:rsidRDefault="008779F5" w:rsidP="00646F1A">
      <w:pPr>
        <w:jc w:val="center"/>
        <w:rPr>
          <w:rFonts w:cstheme="minorHAnsi"/>
          <w:b/>
          <w:color w:val="0070C0"/>
          <w:sz w:val="48"/>
          <w:szCs w:val="48"/>
        </w:rPr>
      </w:pPr>
      <w:r>
        <w:rPr>
          <w:rFonts w:cstheme="minorHAnsi"/>
          <w:b/>
          <w:color w:val="0070C0"/>
          <w:sz w:val="48"/>
          <w:szCs w:val="48"/>
        </w:rPr>
        <w:t>Verdalselvas bredd torsdag 24.8.2017</w:t>
      </w:r>
      <w:r w:rsidR="00C401BE">
        <w:rPr>
          <w:rFonts w:cstheme="minorHAnsi"/>
          <w:b/>
          <w:color w:val="0070C0"/>
          <w:sz w:val="48"/>
          <w:szCs w:val="48"/>
        </w:rPr>
        <w:t xml:space="preserve"> kl 18</w:t>
      </w:r>
    </w:p>
    <w:p w:rsidR="00A01846" w:rsidRDefault="00AF52AE" w:rsidP="00AE19A1">
      <w:pPr>
        <w:rPr>
          <w:b/>
          <w:sz w:val="24"/>
          <w:szCs w:val="24"/>
        </w:rPr>
      </w:pPr>
      <w:r>
        <w:rPr>
          <w:b/>
          <w:sz w:val="24"/>
          <w:szCs w:val="24"/>
        </w:rPr>
        <w:t>På åpningsdagen av</w:t>
      </w:r>
      <w:r w:rsidR="00A01846">
        <w:rPr>
          <w:b/>
          <w:sz w:val="24"/>
          <w:szCs w:val="24"/>
        </w:rPr>
        <w:t xml:space="preserve"> «Øras Dager» kan du delta i det </w:t>
      </w:r>
      <w:r w:rsidR="008779F5">
        <w:rPr>
          <w:b/>
          <w:sz w:val="24"/>
          <w:szCs w:val="24"/>
        </w:rPr>
        <w:t>5 km lange «SPREK Elveløpet 2017</w:t>
      </w:r>
      <w:r w:rsidR="00A01846">
        <w:rPr>
          <w:b/>
          <w:sz w:val="24"/>
          <w:szCs w:val="24"/>
        </w:rPr>
        <w:t>»</w:t>
      </w:r>
      <w:r w:rsidR="00FB06E3">
        <w:rPr>
          <w:b/>
          <w:sz w:val="24"/>
          <w:szCs w:val="24"/>
        </w:rPr>
        <w:t>.</w:t>
      </w:r>
    </w:p>
    <w:p w:rsidR="00D1584A" w:rsidRDefault="00AE19A1" w:rsidP="00AE19A1">
      <w:pPr>
        <w:rPr>
          <w:b/>
          <w:sz w:val="24"/>
          <w:szCs w:val="24"/>
        </w:rPr>
      </w:pPr>
      <w:r w:rsidRPr="002356F5">
        <w:rPr>
          <w:b/>
          <w:sz w:val="24"/>
          <w:szCs w:val="24"/>
        </w:rPr>
        <w:t>Verdal Friidrettskl</w:t>
      </w:r>
      <w:r w:rsidR="008C193A">
        <w:rPr>
          <w:b/>
          <w:sz w:val="24"/>
          <w:szCs w:val="24"/>
        </w:rPr>
        <w:t>ubb, i samarbeid med SPREK Tren</w:t>
      </w:r>
      <w:r w:rsidRPr="002356F5">
        <w:rPr>
          <w:b/>
          <w:sz w:val="24"/>
          <w:szCs w:val="24"/>
        </w:rPr>
        <w:t>ingssenter, inviterer barn, ungdom, voksne og familier til en flott tur-og løpsopplevelse</w:t>
      </w:r>
      <w:r w:rsidR="00097CF3" w:rsidRPr="002356F5">
        <w:rPr>
          <w:b/>
          <w:sz w:val="24"/>
          <w:szCs w:val="24"/>
        </w:rPr>
        <w:t xml:space="preserve"> med start</w:t>
      </w:r>
      <w:r w:rsidR="00FF23AD">
        <w:rPr>
          <w:b/>
          <w:sz w:val="24"/>
          <w:szCs w:val="24"/>
        </w:rPr>
        <w:t xml:space="preserve"> </w:t>
      </w:r>
      <w:r w:rsidR="00375DD1">
        <w:rPr>
          <w:b/>
          <w:sz w:val="24"/>
          <w:szCs w:val="24"/>
        </w:rPr>
        <w:t>o</w:t>
      </w:r>
      <w:r w:rsidR="00FF23AD">
        <w:rPr>
          <w:b/>
          <w:sz w:val="24"/>
          <w:szCs w:val="24"/>
        </w:rPr>
        <w:t>g mål</w:t>
      </w:r>
      <w:r w:rsidR="00AF52AE">
        <w:rPr>
          <w:b/>
          <w:sz w:val="24"/>
          <w:szCs w:val="24"/>
        </w:rPr>
        <w:t xml:space="preserve"> i martnasgata (ved Verdal jernbanestasjon)</w:t>
      </w:r>
      <w:r w:rsidR="00F046A0">
        <w:rPr>
          <w:b/>
          <w:sz w:val="24"/>
          <w:szCs w:val="24"/>
        </w:rPr>
        <w:t xml:space="preserve"> </w:t>
      </w:r>
      <w:r w:rsidR="00097CF3" w:rsidRPr="002356F5">
        <w:rPr>
          <w:b/>
          <w:sz w:val="24"/>
          <w:szCs w:val="24"/>
        </w:rPr>
        <w:t>i Verdal sentrum.</w:t>
      </w:r>
      <w:r w:rsidR="002356F5">
        <w:rPr>
          <w:b/>
          <w:sz w:val="24"/>
          <w:szCs w:val="24"/>
        </w:rPr>
        <w:t xml:space="preserve"> </w:t>
      </w:r>
    </w:p>
    <w:p w:rsidR="00D1584A" w:rsidRDefault="00FB06E3" w:rsidP="00AE19A1">
      <w:pPr>
        <w:rPr>
          <w:b/>
          <w:sz w:val="24"/>
          <w:szCs w:val="24"/>
        </w:rPr>
      </w:pPr>
      <w:r>
        <w:rPr>
          <w:b/>
          <w:sz w:val="24"/>
          <w:szCs w:val="24"/>
        </w:rPr>
        <w:t>NYTT AV ÅRET: K</w:t>
      </w:r>
      <w:r w:rsidR="00D1584A">
        <w:rPr>
          <w:b/>
          <w:sz w:val="24"/>
          <w:szCs w:val="24"/>
        </w:rPr>
        <w:t>ontrollmålt løype og elektronisk tidtaking i konkurranseklassene.</w:t>
      </w:r>
    </w:p>
    <w:p w:rsidR="00F276BF" w:rsidRPr="002356F5" w:rsidRDefault="003C5374" w:rsidP="00AE19A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Fra Jernbaneparken går </w:t>
      </w:r>
      <w:r w:rsidR="008A60EA" w:rsidRPr="002356F5">
        <w:rPr>
          <w:b/>
          <w:sz w:val="24"/>
          <w:szCs w:val="24"/>
        </w:rPr>
        <w:t>SPREK Elveløpet</w:t>
      </w:r>
      <w:r w:rsidR="00CF357D">
        <w:rPr>
          <w:b/>
          <w:sz w:val="24"/>
          <w:szCs w:val="24"/>
        </w:rPr>
        <w:t xml:space="preserve"> </w:t>
      </w:r>
      <w:r w:rsidR="007845DF">
        <w:rPr>
          <w:b/>
          <w:sz w:val="24"/>
          <w:szCs w:val="24"/>
        </w:rPr>
        <w:t xml:space="preserve">ut </w:t>
      </w:r>
      <w:r w:rsidR="00F276BF" w:rsidRPr="002356F5">
        <w:rPr>
          <w:b/>
          <w:sz w:val="24"/>
          <w:szCs w:val="24"/>
        </w:rPr>
        <w:t>på Elvepromenaden i idylliske omgivelser langs Verdalselva.</w:t>
      </w:r>
      <w:r w:rsidR="007845DF">
        <w:rPr>
          <w:b/>
          <w:sz w:val="24"/>
          <w:szCs w:val="24"/>
        </w:rPr>
        <w:t xml:space="preserve"> </w:t>
      </w:r>
      <w:r w:rsidR="00F046A0">
        <w:rPr>
          <w:b/>
          <w:sz w:val="24"/>
          <w:szCs w:val="24"/>
        </w:rPr>
        <w:t>L</w:t>
      </w:r>
      <w:r w:rsidR="00AF52AE">
        <w:rPr>
          <w:b/>
          <w:sz w:val="24"/>
          <w:szCs w:val="24"/>
        </w:rPr>
        <w:t xml:space="preserve">øypa er flat og lettløpt, </w:t>
      </w:r>
      <w:r w:rsidR="007F1D7B">
        <w:rPr>
          <w:b/>
          <w:sz w:val="24"/>
          <w:szCs w:val="24"/>
        </w:rPr>
        <w:t>stort sett med</w:t>
      </w:r>
      <w:r w:rsidR="00F276BF" w:rsidRPr="002356F5">
        <w:rPr>
          <w:b/>
          <w:sz w:val="24"/>
          <w:szCs w:val="24"/>
        </w:rPr>
        <w:t xml:space="preserve"> grus som underlag.</w:t>
      </w:r>
      <w:r w:rsidR="008A60EA" w:rsidRPr="002356F5">
        <w:rPr>
          <w:b/>
          <w:sz w:val="24"/>
          <w:szCs w:val="24"/>
        </w:rPr>
        <w:t xml:space="preserve"> Passer like</w:t>
      </w:r>
      <w:r w:rsidR="00A01846">
        <w:rPr>
          <w:b/>
          <w:sz w:val="24"/>
          <w:szCs w:val="24"/>
        </w:rPr>
        <w:t xml:space="preserve"> </w:t>
      </w:r>
      <w:r w:rsidR="008A60EA" w:rsidRPr="002356F5">
        <w:rPr>
          <w:b/>
          <w:sz w:val="24"/>
          <w:szCs w:val="24"/>
        </w:rPr>
        <w:t xml:space="preserve">godt for deg som vil ta en tur med barnevogna som </w:t>
      </w:r>
      <w:r w:rsidR="00FF23AD">
        <w:rPr>
          <w:b/>
          <w:sz w:val="24"/>
          <w:szCs w:val="24"/>
        </w:rPr>
        <w:t xml:space="preserve">for </w:t>
      </w:r>
      <w:r w:rsidR="008A60EA" w:rsidRPr="002356F5">
        <w:rPr>
          <w:b/>
          <w:sz w:val="24"/>
          <w:szCs w:val="24"/>
        </w:rPr>
        <w:t>deg som vil løpe en hurtig 5-km.</w:t>
      </w:r>
    </w:p>
    <w:p w:rsidR="00097CF3" w:rsidRPr="005E739A" w:rsidRDefault="009D18B0" w:rsidP="009C4DF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nb-NO"/>
        </w:rPr>
        <w:t xml:space="preserve">  </w:t>
      </w:r>
      <w:r w:rsidRPr="005E739A">
        <w:rPr>
          <w:b/>
          <w:noProof/>
          <w:sz w:val="28"/>
          <w:szCs w:val="28"/>
          <w:lang w:eastAsia="nb-NO"/>
        </w:rPr>
        <w:drawing>
          <wp:inline distT="0" distB="0" distL="0" distR="0">
            <wp:extent cx="1485899" cy="9906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Bilder 2014-3\2014-08-23.VERDAL FIK 30 år\DSC_12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338" cy="101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nb-NO"/>
        </w:rPr>
        <w:t xml:space="preserve">  </w:t>
      </w:r>
      <w:r w:rsidR="0033536B">
        <w:rPr>
          <w:b/>
          <w:noProof/>
          <w:sz w:val="28"/>
          <w:szCs w:val="28"/>
          <w:lang w:eastAsia="nb-NO"/>
        </w:rPr>
        <w:drawing>
          <wp:inline distT="0" distB="0" distL="0" distR="0">
            <wp:extent cx="1322606" cy="991274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5ac6277b705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351821" cy="101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nb-NO"/>
        </w:rPr>
        <w:t xml:space="preserve">  </w:t>
      </w:r>
      <w:r w:rsidR="005E739A" w:rsidRPr="005E739A">
        <w:rPr>
          <w:b/>
          <w:noProof/>
          <w:sz w:val="28"/>
          <w:szCs w:val="28"/>
          <w:lang w:eastAsia="nb-NO"/>
        </w:rPr>
        <w:drawing>
          <wp:inline distT="0" distB="0" distL="0" distR="0">
            <wp:extent cx="1490663" cy="993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Bilder 2014-3\2014-08-23.VERDAL FIK 30 år\DSC_12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609" cy="99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15D" w:rsidRDefault="00097CF3" w:rsidP="00AE19A1">
      <w:pPr>
        <w:rPr>
          <w:b/>
          <w:sz w:val="24"/>
          <w:szCs w:val="24"/>
        </w:rPr>
      </w:pPr>
      <w:r w:rsidRPr="002356F5">
        <w:rPr>
          <w:b/>
          <w:sz w:val="28"/>
          <w:szCs w:val="28"/>
        </w:rPr>
        <w:t>Mosjonskl</w:t>
      </w:r>
      <w:r w:rsidR="00140642" w:rsidRPr="002356F5">
        <w:rPr>
          <w:b/>
          <w:sz w:val="28"/>
          <w:szCs w:val="28"/>
        </w:rPr>
        <w:t>asse</w:t>
      </w:r>
      <w:r w:rsidR="008779F5">
        <w:rPr>
          <w:b/>
          <w:sz w:val="24"/>
          <w:szCs w:val="24"/>
        </w:rPr>
        <w:t xml:space="preserve"> med/uten tid. </w:t>
      </w:r>
      <w:r w:rsidR="00140642" w:rsidRPr="002356F5">
        <w:rPr>
          <w:b/>
          <w:sz w:val="24"/>
          <w:szCs w:val="24"/>
        </w:rPr>
        <w:t xml:space="preserve"> Påmelding ved start</w:t>
      </w:r>
      <w:r w:rsidR="00FF5865">
        <w:rPr>
          <w:b/>
          <w:sz w:val="24"/>
          <w:szCs w:val="24"/>
        </w:rPr>
        <w:t xml:space="preserve"> innen kl 17</w:t>
      </w:r>
      <w:r w:rsidR="00FB06E3">
        <w:rPr>
          <w:b/>
          <w:sz w:val="24"/>
          <w:szCs w:val="24"/>
        </w:rPr>
        <w:t>.</w:t>
      </w:r>
      <w:r w:rsidR="00FF5865">
        <w:rPr>
          <w:b/>
          <w:sz w:val="24"/>
          <w:szCs w:val="24"/>
        </w:rPr>
        <w:t>30</w:t>
      </w:r>
      <w:r w:rsidR="00140642" w:rsidRPr="002356F5">
        <w:rPr>
          <w:b/>
          <w:sz w:val="24"/>
          <w:szCs w:val="24"/>
        </w:rPr>
        <w:t>. Startkontigent kr 100. Max kr</w:t>
      </w:r>
      <w:r w:rsidR="00140642" w:rsidRPr="0022796B">
        <w:rPr>
          <w:b/>
          <w:color w:val="000000" w:themeColor="text1"/>
          <w:sz w:val="24"/>
          <w:szCs w:val="24"/>
        </w:rPr>
        <w:t xml:space="preserve"> </w:t>
      </w:r>
      <w:r w:rsidR="0022796B" w:rsidRPr="0022796B">
        <w:rPr>
          <w:b/>
          <w:color w:val="000000" w:themeColor="text1"/>
          <w:sz w:val="24"/>
          <w:szCs w:val="24"/>
        </w:rPr>
        <w:t>300</w:t>
      </w:r>
      <w:r w:rsidR="00140642" w:rsidRPr="0022796B">
        <w:rPr>
          <w:b/>
          <w:color w:val="000000" w:themeColor="text1"/>
          <w:sz w:val="24"/>
          <w:szCs w:val="24"/>
        </w:rPr>
        <w:t xml:space="preserve"> </w:t>
      </w:r>
      <w:r w:rsidR="00140642" w:rsidRPr="002356F5">
        <w:rPr>
          <w:b/>
          <w:sz w:val="24"/>
          <w:szCs w:val="24"/>
        </w:rPr>
        <w:t>pr familie.</w:t>
      </w:r>
    </w:p>
    <w:p w:rsidR="00140642" w:rsidRDefault="00140642" w:rsidP="00AE19A1">
      <w:pPr>
        <w:rPr>
          <w:b/>
          <w:sz w:val="24"/>
          <w:szCs w:val="24"/>
        </w:rPr>
      </w:pPr>
      <w:r w:rsidRPr="002356F5">
        <w:rPr>
          <w:b/>
          <w:sz w:val="28"/>
          <w:szCs w:val="28"/>
        </w:rPr>
        <w:t>4 konkurranseklasser</w:t>
      </w:r>
      <w:r w:rsidR="0065489C">
        <w:rPr>
          <w:b/>
          <w:sz w:val="24"/>
          <w:szCs w:val="24"/>
        </w:rPr>
        <w:t xml:space="preserve"> med tid: j/g</w:t>
      </w:r>
      <w:r w:rsidRPr="002356F5">
        <w:rPr>
          <w:b/>
          <w:sz w:val="24"/>
          <w:szCs w:val="24"/>
        </w:rPr>
        <w:t xml:space="preserve"> under 15 år</w:t>
      </w:r>
      <w:r w:rsidR="0065489C">
        <w:rPr>
          <w:b/>
          <w:sz w:val="24"/>
          <w:szCs w:val="24"/>
        </w:rPr>
        <w:t xml:space="preserve"> og kvinner/men</w:t>
      </w:r>
      <w:r w:rsidR="00AF52AE">
        <w:rPr>
          <w:b/>
          <w:sz w:val="24"/>
          <w:szCs w:val="24"/>
        </w:rPr>
        <w:t>n 15 år og eldre med start kl 18</w:t>
      </w:r>
      <w:r w:rsidR="00FB06E3">
        <w:rPr>
          <w:b/>
          <w:sz w:val="24"/>
          <w:szCs w:val="24"/>
        </w:rPr>
        <w:t>.</w:t>
      </w:r>
      <w:r w:rsidR="00D52325">
        <w:rPr>
          <w:b/>
          <w:sz w:val="24"/>
          <w:szCs w:val="24"/>
        </w:rPr>
        <w:t>00</w:t>
      </w:r>
      <w:r w:rsidR="00FB06E3">
        <w:rPr>
          <w:b/>
          <w:sz w:val="24"/>
          <w:szCs w:val="24"/>
        </w:rPr>
        <w:t>.</w:t>
      </w:r>
      <w:r w:rsidRPr="002356F5">
        <w:rPr>
          <w:b/>
          <w:sz w:val="24"/>
          <w:szCs w:val="24"/>
        </w:rPr>
        <w:t xml:space="preserve"> Påmelding til </w:t>
      </w:r>
      <w:hyperlink r:id="rId10" w:history="1">
        <w:r w:rsidR="009E5DB3" w:rsidRPr="001A3D28">
          <w:rPr>
            <w:rStyle w:val="Hyperkobling"/>
            <w:b/>
            <w:sz w:val="24"/>
            <w:szCs w:val="24"/>
          </w:rPr>
          <w:t>ann.vehus@ntebb.no</w:t>
        </w:r>
      </w:hyperlink>
      <w:r w:rsidR="00826C2A">
        <w:rPr>
          <w:rStyle w:val="Hyperkobling"/>
          <w:b/>
          <w:sz w:val="24"/>
          <w:szCs w:val="24"/>
        </w:rPr>
        <w:t xml:space="preserve"> </w:t>
      </w:r>
      <w:r w:rsidR="00826C2A">
        <w:rPr>
          <w:rStyle w:val="Hyperkobling"/>
          <w:b/>
          <w:sz w:val="24"/>
          <w:szCs w:val="24"/>
          <w:u w:val="none"/>
        </w:rPr>
        <w:t xml:space="preserve"> </w:t>
      </w:r>
      <w:r w:rsidR="00826C2A">
        <w:rPr>
          <w:rStyle w:val="Hyperkobling"/>
          <w:b/>
          <w:color w:val="auto"/>
          <w:sz w:val="24"/>
          <w:szCs w:val="24"/>
          <w:u w:val="none"/>
        </w:rPr>
        <w:t xml:space="preserve">eller online via Min idrett </w:t>
      </w:r>
      <w:r w:rsidR="008779F5">
        <w:rPr>
          <w:b/>
          <w:sz w:val="24"/>
          <w:szCs w:val="24"/>
        </w:rPr>
        <w:t>innen 21</w:t>
      </w:r>
      <w:r w:rsidRPr="002356F5">
        <w:rPr>
          <w:b/>
          <w:sz w:val="24"/>
          <w:szCs w:val="24"/>
        </w:rPr>
        <w:t xml:space="preserve">.08. Startkontigent kr </w:t>
      </w:r>
      <w:r w:rsidR="0022796B">
        <w:rPr>
          <w:b/>
          <w:color w:val="000000" w:themeColor="text1"/>
          <w:sz w:val="24"/>
          <w:szCs w:val="24"/>
        </w:rPr>
        <w:t>2</w:t>
      </w:r>
      <w:r w:rsidRPr="0022796B">
        <w:rPr>
          <w:b/>
          <w:color w:val="000000" w:themeColor="text1"/>
          <w:sz w:val="24"/>
          <w:szCs w:val="24"/>
        </w:rPr>
        <w:t>00</w:t>
      </w:r>
      <w:r w:rsidR="00D8657E">
        <w:rPr>
          <w:b/>
          <w:color w:val="000000" w:themeColor="text1"/>
          <w:sz w:val="24"/>
          <w:szCs w:val="24"/>
        </w:rPr>
        <w:t xml:space="preserve"> (</w:t>
      </w:r>
      <w:r w:rsidR="00B3479D">
        <w:rPr>
          <w:b/>
          <w:color w:val="000000" w:themeColor="text1"/>
          <w:sz w:val="24"/>
          <w:szCs w:val="24"/>
        </w:rPr>
        <w:t xml:space="preserve">oppgi </w:t>
      </w:r>
      <w:r w:rsidR="00D8657E">
        <w:rPr>
          <w:b/>
          <w:color w:val="000000" w:themeColor="text1"/>
          <w:sz w:val="24"/>
          <w:szCs w:val="24"/>
        </w:rPr>
        <w:t>brikkenummer hvis du har</w:t>
      </w:r>
      <w:r w:rsidR="00B3479D">
        <w:rPr>
          <w:b/>
          <w:color w:val="000000" w:themeColor="text1"/>
          <w:sz w:val="24"/>
          <w:szCs w:val="24"/>
        </w:rPr>
        <w:t xml:space="preserve"> egen brikke</w:t>
      </w:r>
      <w:r w:rsidR="00D8657E">
        <w:rPr>
          <w:b/>
          <w:color w:val="000000" w:themeColor="text1"/>
          <w:sz w:val="24"/>
          <w:szCs w:val="24"/>
        </w:rPr>
        <w:t>)</w:t>
      </w:r>
    </w:p>
    <w:p w:rsidR="002356F5" w:rsidRDefault="002356F5" w:rsidP="00AE19A1">
      <w:pPr>
        <w:rPr>
          <w:b/>
          <w:sz w:val="24"/>
          <w:szCs w:val="24"/>
        </w:rPr>
      </w:pPr>
      <w:r w:rsidRPr="002356F5">
        <w:rPr>
          <w:b/>
          <w:sz w:val="28"/>
          <w:szCs w:val="28"/>
        </w:rPr>
        <w:t>Premiering:</w:t>
      </w: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 xml:space="preserve">Medalje til alle deltakere. </w:t>
      </w:r>
      <w:r w:rsidR="001B03B0">
        <w:rPr>
          <w:b/>
          <w:sz w:val="24"/>
          <w:szCs w:val="24"/>
        </w:rPr>
        <w:t>Flotte premier i</w:t>
      </w:r>
      <w:r>
        <w:rPr>
          <w:b/>
          <w:sz w:val="24"/>
          <w:szCs w:val="24"/>
        </w:rPr>
        <w:t xml:space="preserve"> konkurranseklassene, ellers </w:t>
      </w:r>
      <w:r w:rsidR="001B03B0">
        <w:rPr>
          <w:b/>
          <w:sz w:val="24"/>
          <w:szCs w:val="24"/>
        </w:rPr>
        <w:t xml:space="preserve">mange </w:t>
      </w:r>
      <w:r>
        <w:rPr>
          <w:b/>
          <w:sz w:val="24"/>
          <w:szCs w:val="24"/>
        </w:rPr>
        <w:t>uttrekkspremier blant alle deltakere uansett klasse.</w:t>
      </w:r>
    </w:p>
    <w:p w:rsidR="00277B56" w:rsidRDefault="0026215D" w:rsidP="00826C2A">
      <w:pPr>
        <w:jc w:val="center"/>
        <w:rPr>
          <w:rFonts w:ascii="Cantarell" w:hAnsi="Cantarell" w:cs="Helvetica"/>
          <w:noProof/>
          <w:color w:val="020202"/>
          <w:lang w:eastAsia="nb-NO"/>
        </w:rPr>
      </w:pPr>
      <w:r>
        <w:rPr>
          <w:noProof/>
          <w:lang w:eastAsia="nb-NO"/>
        </w:rPr>
        <w:drawing>
          <wp:inline distT="0" distB="0" distL="0" distR="0">
            <wp:extent cx="1124857" cy="30480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857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C2A">
        <w:rPr>
          <w:rFonts w:ascii="Calibri" w:hAnsi="Calibri" w:cs="Calibri"/>
          <w:noProof/>
          <w:color w:val="44546A"/>
          <w:lang w:eastAsia="nb-NO"/>
        </w:rPr>
        <w:t xml:space="preserve">  </w:t>
      </w:r>
      <w:r w:rsidR="009D18B0">
        <w:rPr>
          <w:rFonts w:ascii="Calibri" w:hAnsi="Calibri" w:cs="Calibri"/>
          <w:noProof/>
          <w:color w:val="44546A"/>
          <w:lang w:eastAsia="nb-NO"/>
        </w:rPr>
        <w:t xml:space="preserve">  </w:t>
      </w:r>
      <w:r w:rsidR="00826C2A">
        <w:rPr>
          <w:rFonts w:ascii="Calibri" w:hAnsi="Calibri" w:cs="Calibri"/>
          <w:noProof/>
          <w:color w:val="44546A"/>
          <w:lang w:eastAsia="nb-NO"/>
        </w:rPr>
        <w:t xml:space="preserve">  </w:t>
      </w:r>
      <w:r>
        <w:rPr>
          <w:rFonts w:ascii="Calibri" w:hAnsi="Calibri" w:cs="Calibri"/>
          <w:noProof/>
          <w:color w:val="44546A"/>
          <w:lang w:eastAsia="nb-NO"/>
        </w:rPr>
        <w:drawing>
          <wp:inline distT="0" distB="0" distL="0" distR="0">
            <wp:extent cx="1197061" cy="295275"/>
            <wp:effectExtent l="0" t="0" r="3175" b="0"/>
            <wp:docPr id="7" name="Bilde 7" descr="sveberg signa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sveberg signatur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061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6C2A">
        <w:rPr>
          <w:rFonts w:ascii="Calibri" w:hAnsi="Calibri" w:cs="Calibri"/>
          <w:noProof/>
          <w:color w:val="44546A"/>
          <w:lang w:eastAsia="nb-NO"/>
        </w:rPr>
        <w:t xml:space="preserve">   </w:t>
      </w:r>
      <w:r w:rsidR="009D18B0">
        <w:rPr>
          <w:rFonts w:ascii="Calibri" w:hAnsi="Calibri" w:cs="Calibri"/>
          <w:noProof/>
          <w:color w:val="44546A"/>
          <w:lang w:eastAsia="nb-NO"/>
        </w:rPr>
        <w:t xml:space="preserve">   </w:t>
      </w:r>
      <w:r w:rsidR="00826C2A">
        <w:rPr>
          <w:rFonts w:ascii="Calibri" w:hAnsi="Calibri" w:cs="Calibri"/>
          <w:noProof/>
          <w:color w:val="44546A"/>
          <w:lang w:eastAsia="nb-NO"/>
        </w:rPr>
        <w:t xml:space="preserve"> </w:t>
      </w:r>
      <w:r w:rsidR="009D18B0">
        <w:rPr>
          <w:noProof/>
          <w:lang w:eastAsia="nb-NO"/>
        </w:rPr>
        <w:drawing>
          <wp:inline distT="0" distB="0" distL="0" distR="0">
            <wp:extent cx="771525" cy="375047"/>
            <wp:effectExtent l="0" t="0" r="0" b="6350"/>
            <wp:docPr id="21" name="Bil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7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5395">
        <w:rPr>
          <w:noProof/>
          <w:lang w:eastAsia="nb-NO"/>
        </w:rPr>
        <w:drawing>
          <wp:inline distT="0" distB="0" distL="0" distR="0">
            <wp:extent cx="1133475" cy="323850"/>
            <wp:effectExtent l="0" t="0" r="952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930" cy="32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DF1" w:rsidRDefault="00526165" w:rsidP="00826C2A">
      <w:pPr>
        <w:jc w:val="center"/>
        <w:rPr>
          <w:rFonts w:ascii="Cantarell" w:hAnsi="Cantarell" w:cs="Helvetica"/>
          <w:noProof/>
          <w:color w:val="020202"/>
          <w:lang w:eastAsia="nb-NO"/>
        </w:rPr>
      </w:pPr>
      <w:r>
        <w:rPr>
          <w:noProof/>
          <w:lang w:eastAsia="nb-NO"/>
        </w:rPr>
        <w:drawing>
          <wp:inline distT="0" distB="0" distL="0" distR="0">
            <wp:extent cx="1009650" cy="381000"/>
            <wp:effectExtent l="0" t="0" r="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C2A">
        <w:rPr>
          <w:noProof/>
          <w:lang w:eastAsia="nb-NO"/>
        </w:rPr>
        <w:t xml:space="preserve">     </w:t>
      </w:r>
      <w:r>
        <w:rPr>
          <w:noProof/>
          <w:lang w:eastAsia="nb-NO"/>
        </w:rPr>
        <w:drawing>
          <wp:inline distT="0" distB="0" distL="0" distR="0">
            <wp:extent cx="828675" cy="390525"/>
            <wp:effectExtent l="0" t="0" r="9525" b="9525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C2A">
        <w:rPr>
          <w:noProof/>
          <w:lang w:eastAsia="nb-NO"/>
        </w:rPr>
        <w:t xml:space="preserve">     </w:t>
      </w:r>
      <w:r w:rsidR="00826C2A">
        <w:rPr>
          <w:noProof/>
          <w:lang w:eastAsia="nb-NO"/>
        </w:rPr>
        <w:drawing>
          <wp:inline distT="0" distB="0" distL="0" distR="0">
            <wp:extent cx="1533525" cy="360829"/>
            <wp:effectExtent l="0" t="0" r="0" b="1270"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6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C2A">
        <w:rPr>
          <w:noProof/>
          <w:lang w:eastAsia="nb-NO"/>
        </w:rPr>
        <w:t xml:space="preserve">    </w:t>
      </w:r>
      <w:r w:rsidR="00826C2A">
        <w:rPr>
          <w:noProof/>
          <w:lang w:eastAsia="nb-NO"/>
        </w:rPr>
        <w:drawing>
          <wp:inline distT="0" distB="0" distL="0" distR="0">
            <wp:extent cx="1000125" cy="346534"/>
            <wp:effectExtent l="0" t="0" r="0" b="0"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931" cy="349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F1A" w:rsidRPr="00530EC3" w:rsidRDefault="009C4DF1" w:rsidP="00826C2A">
      <w:pPr>
        <w:jc w:val="center"/>
        <w:rPr>
          <w:b/>
          <w:color w:val="0070C0"/>
          <w:sz w:val="48"/>
          <w:szCs w:val="48"/>
        </w:rPr>
      </w:pPr>
      <w:r>
        <w:rPr>
          <w:rFonts w:ascii="Cantarell" w:hAnsi="Cantarell" w:cs="Helvetica"/>
          <w:noProof/>
          <w:color w:val="020202"/>
          <w:lang w:eastAsia="nb-NO"/>
        </w:rPr>
        <w:drawing>
          <wp:inline distT="0" distB="0" distL="0" distR="0">
            <wp:extent cx="244169" cy="238125"/>
            <wp:effectExtent l="0" t="0" r="381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-flat-vector-logo (3)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98" cy="23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0EC3">
        <w:rPr>
          <w:rFonts w:ascii="Cantarell" w:hAnsi="Cantarell" w:cs="Helvetica"/>
          <w:noProof/>
          <w:color w:val="020202"/>
          <w:lang w:eastAsia="nb-NO"/>
        </w:rPr>
        <w:t xml:space="preserve">Løping og friidrett </w:t>
      </w:r>
      <w:r>
        <w:rPr>
          <w:rFonts w:ascii="Cantarell" w:hAnsi="Cantarell" w:cs="Helvetica"/>
          <w:noProof/>
          <w:color w:val="020202"/>
          <w:lang w:eastAsia="nb-NO"/>
        </w:rPr>
        <w:t xml:space="preserve">i </w:t>
      </w:r>
      <w:r w:rsidRPr="00530EC3">
        <w:rPr>
          <w:rFonts w:ascii="Cantarell" w:hAnsi="Cantarell" w:cs="Helvetica"/>
          <w:noProof/>
          <w:color w:val="020202"/>
          <w:lang w:eastAsia="nb-NO"/>
        </w:rPr>
        <w:t>Verdal</w:t>
      </w:r>
      <w:r w:rsidR="00530EC3">
        <w:rPr>
          <w:rFonts w:ascii="Cantarell" w:hAnsi="Cantarell" w:cs="Helvetica"/>
          <w:noProof/>
          <w:color w:val="020202"/>
          <w:lang w:eastAsia="nb-NO"/>
        </w:rPr>
        <w:t xml:space="preserve">            </w:t>
      </w:r>
      <w:r>
        <w:rPr>
          <w:b/>
          <w:noProof/>
          <w:color w:val="0070C0"/>
          <w:sz w:val="48"/>
          <w:szCs w:val="48"/>
          <w:lang w:eastAsia="nb-NO"/>
        </w:rPr>
        <w:drawing>
          <wp:inline distT="0" distB="0" distL="0" distR="0">
            <wp:extent cx="342900" cy="306532"/>
            <wp:effectExtent l="0" t="0" r="0" b="0"/>
            <wp:docPr id="20" name="Bilde 20" descr="H:\Office2010\Temp\Logo Verdal F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Office2010\Temp\Logo Verdal FIK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88" cy="30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0EC3">
        <w:rPr>
          <w:rFonts w:ascii="Cantarell" w:hAnsi="Cantarell" w:cs="Helvetica"/>
          <w:noProof/>
          <w:color w:val="020202"/>
          <w:lang w:eastAsia="nb-NO"/>
        </w:rPr>
        <w:t xml:space="preserve"> </w:t>
      </w:r>
      <w:hyperlink r:id="rId22" w:history="1">
        <w:r w:rsidRPr="00427FC6">
          <w:rPr>
            <w:rStyle w:val="Hyperkobling"/>
            <w:rFonts w:ascii="Cantarell" w:hAnsi="Cantarell" w:cs="Helvetica"/>
            <w:noProof/>
            <w:lang w:eastAsia="nb-NO"/>
          </w:rPr>
          <w:t>www.verdalfik.no</w:t>
        </w:r>
      </w:hyperlink>
    </w:p>
    <w:sectPr w:rsidR="00646F1A" w:rsidRPr="00530EC3" w:rsidSect="003A7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C19" w:rsidRDefault="00416C19" w:rsidP="00653F62">
      <w:pPr>
        <w:spacing w:after="0" w:line="240" w:lineRule="auto"/>
      </w:pPr>
      <w:r>
        <w:separator/>
      </w:r>
    </w:p>
  </w:endnote>
  <w:endnote w:type="continuationSeparator" w:id="0">
    <w:p w:rsidR="00416C19" w:rsidRDefault="00416C19" w:rsidP="0065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tarell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C19" w:rsidRDefault="00416C19" w:rsidP="00653F62">
      <w:pPr>
        <w:spacing w:after="0" w:line="240" w:lineRule="auto"/>
      </w:pPr>
      <w:r>
        <w:separator/>
      </w:r>
    </w:p>
  </w:footnote>
  <w:footnote w:type="continuationSeparator" w:id="0">
    <w:p w:rsidR="00416C19" w:rsidRDefault="00416C19" w:rsidP="00653F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352"/>
    <w:rsid w:val="000107C6"/>
    <w:rsid w:val="00064850"/>
    <w:rsid w:val="00097CF3"/>
    <w:rsid w:val="000B41D8"/>
    <w:rsid w:val="000C7600"/>
    <w:rsid w:val="000D2D94"/>
    <w:rsid w:val="00140642"/>
    <w:rsid w:val="00151352"/>
    <w:rsid w:val="001B03B0"/>
    <w:rsid w:val="00226791"/>
    <w:rsid w:val="0022796B"/>
    <w:rsid w:val="002356F5"/>
    <w:rsid w:val="0026215D"/>
    <w:rsid w:val="00277B56"/>
    <w:rsid w:val="0033536B"/>
    <w:rsid w:val="00353310"/>
    <w:rsid w:val="00375DD1"/>
    <w:rsid w:val="00377717"/>
    <w:rsid w:val="00390438"/>
    <w:rsid w:val="003A7007"/>
    <w:rsid w:val="003C273A"/>
    <w:rsid w:val="003C5374"/>
    <w:rsid w:val="003F1449"/>
    <w:rsid w:val="00416C19"/>
    <w:rsid w:val="0043696E"/>
    <w:rsid w:val="00437E0E"/>
    <w:rsid w:val="0044026A"/>
    <w:rsid w:val="004F1EA1"/>
    <w:rsid w:val="004F48EF"/>
    <w:rsid w:val="004F6CC6"/>
    <w:rsid w:val="00526165"/>
    <w:rsid w:val="00530EC3"/>
    <w:rsid w:val="005E739A"/>
    <w:rsid w:val="005F3D59"/>
    <w:rsid w:val="005F709B"/>
    <w:rsid w:val="00646F1A"/>
    <w:rsid w:val="00653F62"/>
    <w:rsid w:val="0065489C"/>
    <w:rsid w:val="006574C7"/>
    <w:rsid w:val="00674A76"/>
    <w:rsid w:val="0068223B"/>
    <w:rsid w:val="00690A91"/>
    <w:rsid w:val="006B775D"/>
    <w:rsid w:val="00746A0B"/>
    <w:rsid w:val="00752334"/>
    <w:rsid w:val="00762D6B"/>
    <w:rsid w:val="007845DF"/>
    <w:rsid w:val="007A42A6"/>
    <w:rsid w:val="007B3EEB"/>
    <w:rsid w:val="007F1D7B"/>
    <w:rsid w:val="0080002C"/>
    <w:rsid w:val="008051EF"/>
    <w:rsid w:val="00826C2A"/>
    <w:rsid w:val="008523C6"/>
    <w:rsid w:val="008779F5"/>
    <w:rsid w:val="008A1974"/>
    <w:rsid w:val="008A60EA"/>
    <w:rsid w:val="008B1989"/>
    <w:rsid w:val="008C193A"/>
    <w:rsid w:val="008D101A"/>
    <w:rsid w:val="009227CD"/>
    <w:rsid w:val="00954197"/>
    <w:rsid w:val="009C4DF1"/>
    <w:rsid w:val="009C768D"/>
    <w:rsid w:val="009D18B0"/>
    <w:rsid w:val="009D221B"/>
    <w:rsid w:val="009D7427"/>
    <w:rsid w:val="009E5DB3"/>
    <w:rsid w:val="00A01846"/>
    <w:rsid w:val="00A045C0"/>
    <w:rsid w:val="00A16370"/>
    <w:rsid w:val="00A5137F"/>
    <w:rsid w:val="00A52AA9"/>
    <w:rsid w:val="00A74A96"/>
    <w:rsid w:val="00AE19A1"/>
    <w:rsid w:val="00AF2640"/>
    <w:rsid w:val="00AF52AE"/>
    <w:rsid w:val="00B32E72"/>
    <w:rsid w:val="00B3479D"/>
    <w:rsid w:val="00B5186C"/>
    <w:rsid w:val="00B64AF2"/>
    <w:rsid w:val="00BD4EDC"/>
    <w:rsid w:val="00C15395"/>
    <w:rsid w:val="00C401BE"/>
    <w:rsid w:val="00C61295"/>
    <w:rsid w:val="00C63726"/>
    <w:rsid w:val="00CF357D"/>
    <w:rsid w:val="00D1584A"/>
    <w:rsid w:val="00D52325"/>
    <w:rsid w:val="00D53A94"/>
    <w:rsid w:val="00D8657E"/>
    <w:rsid w:val="00DD2371"/>
    <w:rsid w:val="00DE1848"/>
    <w:rsid w:val="00DE4B8E"/>
    <w:rsid w:val="00DE7D30"/>
    <w:rsid w:val="00E108D7"/>
    <w:rsid w:val="00E40839"/>
    <w:rsid w:val="00E51878"/>
    <w:rsid w:val="00ED7F31"/>
    <w:rsid w:val="00F046A0"/>
    <w:rsid w:val="00F276BF"/>
    <w:rsid w:val="00F27C61"/>
    <w:rsid w:val="00FB06E3"/>
    <w:rsid w:val="00FF23AD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2C5A3630-E40C-47A9-A607-72E9E8AD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00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151352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51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5186C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235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116CD4E8C14D42D0B3B28E047566347A@VidarPC" TargetMode="External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hyperlink" Target="mailto:ann.vehus@ntebb.no" TargetMode="External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7.png"/><Relationship Id="rId22" Type="http://schemas.openxmlformats.org/officeDocument/2006/relationships/hyperlink" Target="http://www.verdalfi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B8442AC1</Template>
  <TotalTime>1</TotalTime>
  <Pages>1</Pages>
  <Words>228</Words>
  <Characters>1214</Characters>
  <Application>Microsoft Office Word</Application>
  <DocSecurity>4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Polaris Media ASA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Odd Pedersen</dc:creator>
  <cp:lastModifiedBy>Ingeborg Østerås</cp:lastModifiedBy>
  <cp:revision>2</cp:revision>
  <cp:lastPrinted>2015-08-10T08:39:00Z</cp:lastPrinted>
  <dcterms:created xsi:type="dcterms:W3CDTF">2017-08-09T09:46:00Z</dcterms:created>
  <dcterms:modified xsi:type="dcterms:W3CDTF">2017-08-09T09:46:00Z</dcterms:modified>
</cp:coreProperties>
</file>