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0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3538"/>
        <w:gridCol w:w="1400"/>
      </w:tblGrid>
      <w:tr w:rsidR="00011E5C" w14:paraId="6FE3D508" w14:textId="77777777" w:rsidTr="00011E5C">
        <w:trPr>
          <w:cantSplit/>
        </w:trPr>
        <w:tc>
          <w:tcPr>
            <w:tcW w:w="8500" w:type="dxa"/>
            <w:gridSpan w:val="3"/>
            <w:vMerge w:val="restart"/>
            <w:tcBorders>
              <w:right w:val="single" w:sz="6" w:space="0" w:color="auto"/>
            </w:tcBorders>
            <w:vAlign w:val="center"/>
          </w:tcPr>
          <w:p w14:paraId="58B30D73" w14:textId="77777777" w:rsidR="00011E5C" w:rsidRDefault="00011E5C" w:rsidP="00011E5C">
            <w:pPr>
              <w:rPr>
                <w:sz w:val="12"/>
              </w:rPr>
            </w:pPr>
          </w:p>
          <w:p w14:paraId="59215146" w14:textId="6817E338" w:rsidR="00011E5C" w:rsidRDefault="00011E5C" w:rsidP="00011E5C">
            <w:pPr>
              <w:rPr>
                <w:sz w:val="16"/>
              </w:rPr>
            </w:pPr>
            <w:r>
              <w:t>Møtereferat</w:t>
            </w:r>
          </w:p>
        </w:tc>
        <w:tc>
          <w:tcPr>
            <w:tcW w:w="1400" w:type="dxa"/>
            <w:tcBorders>
              <w:left w:val="single" w:sz="6" w:space="0" w:color="auto"/>
            </w:tcBorders>
          </w:tcPr>
          <w:p w14:paraId="6E37DB45" w14:textId="77777777" w:rsidR="00011E5C" w:rsidRDefault="00011E5C">
            <w:pPr>
              <w:rPr>
                <w:sz w:val="16"/>
              </w:rPr>
            </w:pPr>
            <w:r>
              <w:rPr>
                <w:sz w:val="16"/>
              </w:rPr>
              <w:t>Side</w:t>
            </w:r>
          </w:p>
        </w:tc>
      </w:tr>
      <w:tr w:rsidR="00011E5C" w14:paraId="0B3A4B42" w14:textId="77777777" w:rsidTr="00011E5C">
        <w:trPr>
          <w:cantSplit/>
          <w:trHeight w:hRule="exact" w:val="280"/>
        </w:trPr>
        <w:tc>
          <w:tcPr>
            <w:tcW w:w="8500" w:type="dxa"/>
            <w:gridSpan w:val="3"/>
            <w:vMerge/>
            <w:tcBorders>
              <w:right w:val="single" w:sz="6" w:space="0" w:color="auto"/>
            </w:tcBorders>
          </w:tcPr>
          <w:p w14:paraId="04000726" w14:textId="74E5B056" w:rsidR="00011E5C" w:rsidRDefault="00011E5C"/>
        </w:tc>
        <w:tc>
          <w:tcPr>
            <w:tcW w:w="1400" w:type="dxa"/>
            <w:tcBorders>
              <w:left w:val="nil"/>
            </w:tcBorders>
          </w:tcPr>
          <w:p w14:paraId="101EDE13" w14:textId="77777777" w:rsidR="00011E5C" w:rsidRDefault="00011E5C">
            <w:r>
              <w:fldChar w:fldCharType="begin"/>
            </w:r>
            <w:r>
              <w:instrText xml:space="preserve"> PAGE  \* Arabic  \* MERGEFORMAT 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  <w:r>
              <w:t xml:space="preserve"> av </w:t>
            </w:r>
            <w:r w:rsidR="00B336E9">
              <w:fldChar w:fldCharType="begin"/>
            </w:r>
            <w:r w:rsidR="00B336E9">
              <w:instrText xml:space="preserve"> NUMPAGES   \* MERGEFORMAT </w:instrText>
            </w:r>
            <w:r w:rsidR="00B336E9">
              <w:fldChar w:fldCharType="separate"/>
            </w:r>
            <w:r>
              <w:rPr>
                <w:noProof/>
              </w:rPr>
              <w:t>1</w:t>
            </w:r>
            <w:r w:rsidR="00B336E9">
              <w:rPr>
                <w:noProof/>
              </w:rPr>
              <w:fldChar w:fldCharType="end"/>
            </w:r>
          </w:p>
        </w:tc>
      </w:tr>
      <w:tr w:rsidR="00011E5C" w14:paraId="6253C565" w14:textId="77777777" w:rsidTr="00011E5C">
        <w:trPr>
          <w:cantSplit/>
          <w:trHeight w:val="96"/>
        </w:trPr>
        <w:tc>
          <w:tcPr>
            <w:tcW w:w="8500" w:type="dxa"/>
            <w:gridSpan w:val="3"/>
            <w:vMerge/>
            <w:tcBorders>
              <w:bottom w:val="nil"/>
              <w:right w:val="single" w:sz="6" w:space="0" w:color="auto"/>
            </w:tcBorders>
          </w:tcPr>
          <w:p w14:paraId="1C680BBD" w14:textId="2AAACC8D" w:rsidR="00011E5C" w:rsidRDefault="00011E5C">
            <w:pPr>
              <w:rPr>
                <w:sz w:val="16"/>
              </w:rPr>
            </w:pPr>
          </w:p>
        </w:tc>
        <w:tc>
          <w:tcPr>
            <w:tcW w:w="1400" w:type="dxa"/>
            <w:tcBorders>
              <w:left w:val="single" w:sz="6" w:space="0" w:color="auto"/>
              <w:bottom w:val="nil"/>
            </w:tcBorders>
          </w:tcPr>
          <w:p w14:paraId="5E9702D0" w14:textId="77777777" w:rsidR="00011E5C" w:rsidRDefault="00011E5C"/>
        </w:tc>
      </w:tr>
      <w:tr w:rsidR="00E30D92" w14:paraId="4D1680D5" w14:textId="77777777" w:rsidTr="00011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50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C899BE" w14:textId="77777777" w:rsidR="00E30D92" w:rsidRDefault="00E30D92">
            <w:pPr>
              <w:rPr>
                <w:sz w:val="16"/>
              </w:rPr>
            </w:pPr>
            <w:r>
              <w:rPr>
                <w:sz w:val="16"/>
              </w:rPr>
              <w:t xml:space="preserve">Emne 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BEF700" w14:textId="77777777" w:rsidR="00E30D92" w:rsidRDefault="00E30D9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Møtenr</w:t>
            </w:r>
            <w:proofErr w:type="spellEnd"/>
            <w:r>
              <w:rPr>
                <w:sz w:val="16"/>
              </w:rPr>
              <w:t>.</w:t>
            </w:r>
          </w:p>
        </w:tc>
      </w:tr>
      <w:tr w:rsidR="00E30D92" w14:paraId="4C8375CF" w14:textId="77777777" w:rsidTr="00011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80"/>
        </w:trPr>
        <w:tc>
          <w:tcPr>
            <w:tcW w:w="850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9504E" w14:textId="5038DA4A" w:rsidR="00E30D92" w:rsidRDefault="00B1017D" w:rsidP="00011E5C">
            <w:pPr>
              <w:jc w:val="center"/>
            </w:pPr>
            <w:bookmarkStart w:id="0" w:name="TITLE"/>
            <w:bookmarkEnd w:id="0"/>
            <w:r>
              <w:t>Rekruttutvalget</w:t>
            </w:r>
            <w:r w:rsidR="00223FB4">
              <w:t xml:space="preserve"> _2022</w:t>
            </w:r>
            <w:r w:rsidR="00E30D92">
              <w:fldChar w:fldCharType="begin"/>
            </w:r>
            <w:r w:rsidR="00E30D92">
              <w:instrText xml:space="preserve"> REF TITLE \* CHARFORMAT\* MERGEFORMAT </w:instrText>
            </w:r>
            <w:r w:rsidR="00E30D92">
              <w:fldChar w:fldCharType="end"/>
            </w:r>
          </w:p>
        </w:tc>
        <w:tc>
          <w:tcPr>
            <w:tcW w:w="14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AB3E0" w14:textId="77777777" w:rsidR="00E30D92" w:rsidRDefault="00E30D92"/>
        </w:tc>
      </w:tr>
      <w:tr w:rsidR="00E30D92" w14:paraId="43211050" w14:textId="77777777" w:rsidTr="00011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4B7371" w14:textId="77777777" w:rsidR="00E30D92" w:rsidRDefault="00E30D92">
            <w:pPr>
              <w:rPr>
                <w:sz w:val="16"/>
              </w:rPr>
            </w:pPr>
            <w:r>
              <w:rPr>
                <w:sz w:val="16"/>
              </w:rPr>
              <w:t>Dato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98AFCF" w14:textId="77777777" w:rsidR="00E30D92" w:rsidRDefault="00E30D92">
            <w:pPr>
              <w:rPr>
                <w:sz w:val="16"/>
              </w:rPr>
            </w:pPr>
            <w:r>
              <w:rPr>
                <w:sz w:val="16"/>
              </w:rPr>
              <w:t>Kl.</w:t>
            </w:r>
          </w:p>
        </w:tc>
        <w:tc>
          <w:tcPr>
            <w:tcW w:w="493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9D7868" w14:textId="77777777" w:rsidR="00E30D92" w:rsidRDefault="00E30D92">
            <w:pPr>
              <w:rPr>
                <w:sz w:val="16"/>
              </w:rPr>
            </w:pPr>
            <w:r>
              <w:rPr>
                <w:sz w:val="16"/>
              </w:rPr>
              <w:t>Sted</w:t>
            </w:r>
          </w:p>
        </w:tc>
      </w:tr>
      <w:tr w:rsidR="00E30D92" w14:paraId="649E174F" w14:textId="77777777" w:rsidTr="00555A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280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A16E" w14:textId="3503646B" w:rsidR="00E30D92" w:rsidRDefault="00187AE0" w:rsidP="00555A1A">
            <w:pPr>
              <w:jc w:val="center"/>
            </w:pPr>
            <w:r>
              <w:t>28</w:t>
            </w:r>
            <w:r w:rsidR="000867B4">
              <w:t>.02</w:t>
            </w:r>
            <w:r w:rsidR="00555A1A">
              <w:t>.2022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CE708" w14:textId="34AE5A2E" w:rsidR="00E30D92" w:rsidRDefault="00555A1A">
            <w:r>
              <w:t>1</w:t>
            </w:r>
            <w:r w:rsidR="00187AE0">
              <w:t>8</w:t>
            </w:r>
            <w:r>
              <w:t>:</w:t>
            </w:r>
            <w:r w:rsidR="00187AE0">
              <w:t>0</w:t>
            </w:r>
            <w:r w:rsidR="000867B4">
              <w:t>0</w:t>
            </w:r>
            <w:r>
              <w:t xml:space="preserve"> – </w:t>
            </w:r>
            <w:r w:rsidR="00187AE0">
              <w:t>19</w:t>
            </w:r>
            <w:r>
              <w:t>:</w:t>
            </w:r>
            <w:r w:rsidR="000867B4">
              <w:t>3</w:t>
            </w:r>
            <w:r>
              <w:t>0</w:t>
            </w:r>
          </w:p>
        </w:tc>
        <w:tc>
          <w:tcPr>
            <w:tcW w:w="493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F13A" w14:textId="75CA3992" w:rsidR="00E30D92" w:rsidRDefault="00B1017D">
            <w:r>
              <w:t>Klubbhuset Ormåsen</w:t>
            </w:r>
          </w:p>
        </w:tc>
      </w:tr>
      <w:tr w:rsidR="00E30D92" w14:paraId="569A3987" w14:textId="77777777" w:rsidTr="00011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50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F1185A" w14:textId="77777777" w:rsidR="00E30D92" w:rsidRDefault="00E30D92">
            <w:pPr>
              <w:rPr>
                <w:sz w:val="16"/>
              </w:rPr>
            </w:pPr>
            <w:r>
              <w:rPr>
                <w:sz w:val="16"/>
              </w:rPr>
              <w:t>Referat ved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4008B0" w14:textId="77777777" w:rsidR="00E30D92" w:rsidRDefault="00E30D92">
            <w:pPr>
              <w:rPr>
                <w:sz w:val="16"/>
              </w:rPr>
            </w:pPr>
            <w:r>
              <w:rPr>
                <w:sz w:val="16"/>
              </w:rPr>
              <w:t>Dato for sign.</w:t>
            </w:r>
          </w:p>
        </w:tc>
      </w:tr>
      <w:tr w:rsidR="00E30D92" w14:paraId="3217ACEA" w14:textId="77777777" w:rsidTr="00011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80"/>
        </w:trPr>
        <w:tc>
          <w:tcPr>
            <w:tcW w:w="850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D7F7" w14:textId="21530715" w:rsidR="00E30D92" w:rsidRDefault="00555A1A">
            <w:bookmarkStart w:id="1" w:name="from_name"/>
            <w:bookmarkEnd w:id="1"/>
            <w:r>
              <w:t>Arnstein Thorsen</w:t>
            </w:r>
            <w:r w:rsidR="00E30D92">
              <w:fldChar w:fldCharType="begin"/>
            </w:r>
            <w:r w:rsidR="00E30D92">
              <w:instrText xml:space="preserve"> REF from_name \* CHARFORMAT\* MERGEFORMAT </w:instrText>
            </w:r>
            <w:r w:rsidR="00E30D92">
              <w:fldChar w:fldCharType="end"/>
            </w:r>
          </w:p>
        </w:tc>
        <w:bookmarkStart w:id="2" w:name="DATED"/>
        <w:bookmarkEnd w:id="2"/>
        <w:tc>
          <w:tcPr>
            <w:tcW w:w="14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1C76" w14:textId="77777777" w:rsidR="00E30D92" w:rsidRDefault="00E30D92">
            <w:r>
              <w:fldChar w:fldCharType="begin"/>
            </w:r>
            <w:r>
              <w:instrText xml:space="preserve"> REF DATED \* CHARFORMAT\* MERGEFORMAT </w:instrText>
            </w:r>
            <w:r>
              <w:fldChar w:fldCharType="end"/>
            </w:r>
          </w:p>
        </w:tc>
      </w:tr>
      <w:tr w:rsidR="00E30D92" w14:paraId="3A4B0B5C" w14:textId="77777777" w:rsidTr="00011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990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515162E0" w14:textId="77777777" w:rsidR="00E30D92" w:rsidRDefault="00E30D92">
            <w:pPr>
              <w:rPr>
                <w:sz w:val="16"/>
              </w:rPr>
            </w:pPr>
            <w:r>
              <w:rPr>
                <w:sz w:val="16"/>
              </w:rPr>
              <w:t>Deltakere</w:t>
            </w:r>
          </w:p>
        </w:tc>
      </w:tr>
      <w:tr w:rsidR="00E30D92" w:rsidRPr="00322AF9" w14:paraId="472C2B17" w14:textId="77777777" w:rsidTr="00011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80"/>
        </w:trPr>
        <w:tc>
          <w:tcPr>
            <w:tcW w:w="990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F960C" w14:textId="6AE91F8A" w:rsidR="00E30D92" w:rsidRPr="00E540F7" w:rsidRDefault="00901C69">
            <w:pPr>
              <w:rPr>
                <w:lang w:val="da-DK"/>
              </w:rPr>
            </w:pPr>
            <w:r>
              <w:rPr>
                <w:lang w:val="da-DK"/>
              </w:rPr>
              <w:t>Stein Bjørnstad</w:t>
            </w:r>
          </w:p>
        </w:tc>
      </w:tr>
      <w:tr w:rsidR="00E30D92" w14:paraId="70948DBA" w14:textId="77777777" w:rsidTr="00011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990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047DFE61" w14:textId="77777777" w:rsidR="00E30D92" w:rsidRDefault="00E30D92">
            <w:pPr>
              <w:rPr>
                <w:sz w:val="16"/>
              </w:rPr>
            </w:pPr>
            <w:r>
              <w:rPr>
                <w:sz w:val="16"/>
              </w:rPr>
              <w:t>Fraværende</w:t>
            </w:r>
          </w:p>
        </w:tc>
      </w:tr>
      <w:tr w:rsidR="00E30D92" w14:paraId="4AE8178F" w14:textId="77777777" w:rsidTr="00011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80"/>
        </w:trPr>
        <w:tc>
          <w:tcPr>
            <w:tcW w:w="990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0E0E0525" w14:textId="305DBE0E" w:rsidR="00E30D92" w:rsidRDefault="00B1017D">
            <w:r>
              <w:t xml:space="preserve">Amanda Axelson; Anne </w:t>
            </w:r>
            <w:proofErr w:type="spellStart"/>
            <w:r w:rsidR="00901C69">
              <w:t>Skønhaug</w:t>
            </w:r>
            <w:proofErr w:type="spellEnd"/>
            <w:r w:rsidR="00901C69">
              <w:t xml:space="preserve"> Bjørnstad; Marte Jerven</w:t>
            </w:r>
          </w:p>
        </w:tc>
      </w:tr>
      <w:tr w:rsidR="00E30D92" w14:paraId="612CBC3B" w14:textId="77777777" w:rsidTr="00011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9900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4DCAEDA" w14:textId="77777777" w:rsidR="00E30D92" w:rsidRDefault="00E30D92">
            <w:r>
              <w:rPr>
                <w:sz w:val="16"/>
              </w:rPr>
              <w:t>Kopi</w:t>
            </w:r>
          </w:p>
        </w:tc>
      </w:tr>
      <w:tr w:rsidR="00E30D92" w14:paraId="4526AA31" w14:textId="77777777" w:rsidTr="00011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80"/>
        </w:trPr>
        <w:tc>
          <w:tcPr>
            <w:tcW w:w="990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E17E0" w14:textId="4A2683CB" w:rsidR="00E30D92" w:rsidRDefault="007A7BB6">
            <w:r>
              <w:t xml:space="preserve">Grete </w:t>
            </w:r>
            <w:proofErr w:type="spellStart"/>
            <w:r>
              <w:t>Thorsby</w:t>
            </w:r>
            <w:proofErr w:type="spellEnd"/>
          </w:p>
        </w:tc>
      </w:tr>
    </w:tbl>
    <w:p w14:paraId="775BEE04" w14:textId="77777777" w:rsidR="00E30D92" w:rsidRDefault="00E30D92"/>
    <w:tbl>
      <w:tblPr>
        <w:tblW w:w="9900" w:type="dxa"/>
        <w:tblInd w:w="70" w:type="dxa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6400"/>
        <w:gridCol w:w="1276"/>
        <w:gridCol w:w="1324"/>
      </w:tblGrid>
      <w:tr w:rsidR="00E30D92" w14:paraId="6F37AA0D" w14:textId="77777777" w:rsidTr="007D48E3">
        <w:trPr>
          <w:tblHeader/>
        </w:trPr>
        <w:tc>
          <w:tcPr>
            <w:tcW w:w="900" w:type="dxa"/>
            <w:tcBorders>
              <w:bottom w:val="single" w:sz="6" w:space="0" w:color="auto"/>
            </w:tcBorders>
          </w:tcPr>
          <w:p w14:paraId="1CC715F4" w14:textId="77777777" w:rsidR="00E30D92" w:rsidRDefault="00E30D92">
            <w:pPr>
              <w:rPr>
                <w:b/>
              </w:rPr>
            </w:pPr>
            <w:r>
              <w:rPr>
                <w:b/>
              </w:rPr>
              <w:t>Punkt</w:t>
            </w:r>
          </w:p>
        </w:tc>
        <w:tc>
          <w:tcPr>
            <w:tcW w:w="6400" w:type="dxa"/>
            <w:tcBorders>
              <w:bottom w:val="single" w:sz="6" w:space="0" w:color="auto"/>
            </w:tcBorders>
          </w:tcPr>
          <w:p w14:paraId="1CA1E6EB" w14:textId="77777777" w:rsidR="00E30D92" w:rsidRDefault="00E30D92">
            <w:pPr>
              <w:rPr>
                <w:b/>
              </w:rPr>
            </w:pPr>
            <w:r>
              <w:rPr>
                <w:b/>
              </w:rPr>
              <w:t>Sak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0A247E78" w14:textId="77777777" w:rsidR="00E30D92" w:rsidRDefault="00E30D92">
            <w:pPr>
              <w:rPr>
                <w:b/>
              </w:rPr>
            </w:pPr>
            <w:r>
              <w:rPr>
                <w:b/>
              </w:rPr>
              <w:t>Ansvarlig</w:t>
            </w:r>
          </w:p>
        </w:tc>
        <w:tc>
          <w:tcPr>
            <w:tcW w:w="1324" w:type="dxa"/>
            <w:tcBorders>
              <w:bottom w:val="single" w:sz="6" w:space="0" w:color="auto"/>
            </w:tcBorders>
          </w:tcPr>
          <w:p w14:paraId="351484CE" w14:textId="77777777" w:rsidR="00E30D92" w:rsidRDefault="00E30D92">
            <w:pPr>
              <w:rPr>
                <w:b/>
              </w:rPr>
            </w:pPr>
            <w:r>
              <w:rPr>
                <w:b/>
              </w:rPr>
              <w:t>Frist</w:t>
            </w:r>
          </w:p>
        </w:tc>
      </w:tr>
      <w:tr w:rsidR="00E30D92" w14:paraId="65795F9B" w14:textId="77777777" w:rsidTr="007D48E3">
        <w:trPr>
          <w:tblHeader/>
        </w:trPr>
        <w:tc>
          <w:tcPr>
            <w:tcW w:w="99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39F0C" w14:textId="77777777" w:rsidR="00E30D92" w:rsidRDefault="00E30D92"/>
        </w:tc>
      </w:tr>
      <w:tr w:rsidR="00555A1A" w14:paraId="7A222190" w14:textId="77777777" w:rsidTr="007D48E3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513A" w14:textId="68F71905" w:rsidR="00555A1A" w:rsidRPr="00E540F7" w:rsidRDefault="00B149C9" w:rsidP="00B149C9">
            <w:pPr>
              <w:jc w:val="center"/>
              <w:rPr>
                <w:b/>
                <w:bCs/>
              </w:rPr>
            </w:pPr>
            <w:bookmarkStart w:id="3" w:name="STARTTEXT"/>
            <w:bookmarkEnd w:id="3"/>
            <w:r w:rsidRPr="00E540F7">
              <w:rPr>
                <w:b/>
                <w:bCs/>
              </w:rPr>
              <w:t>01</w:t>
            </w:r>
            <w:r w:rsidR="00901C69">
              <w:rPr>
                <w:b/>
                <w:bCs/>
              </w:rPr>
              <w:t>_22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E2A2" w14:textId="03A42175" w:rsidR="00555A1A" w:rsidRPr="00E540F7" w:rsidRDefault="00901C69">
            <w:pPr>
              <w:rPr>
                <w:b/>
                <w:bCs/>
              </w:rPr>
            </w:pPr>
            <w:r>
              <w:rPr>
                <w:b/>
                <w:bCs/>
              </w:rPr>
              <w:t>Generelt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1C0C" w14:textId="77777777" w:rsidR="00555A1A" w:rsidRDefault="00555A1A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BEDE" w14:textId="77777777" w:rsidR="00555A1A" w:rsidRDefault="00555A1A"/>
        </w:tc>
      </w:tr>
      <w:tr w:rsidR="00555A1A" w14:paraId="2F26E418" w14:textId="77777777" w:rsidTr="007D48E3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A795" w14:textId="77777777" w:rsidR="00555A1A" w:rsidRDefault="00555A1A" w:rsidP="00B149C9">
            <w:pPr>
              <w:jc w:val="center"/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B9CD" w14:textId="4F8932DE" w:rsidR="00322AF9" w:rsidRDefault="00901C69">
            <w:r>
              <w:t>Selv om det var noe frafall, ble møte gjennomført for å komme i gang.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A992" w14:textId="3AE7E206" w:rsidR="00322AF9" w:rsidRDefault="00322AF9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8120" w14:textId="77777777" w:rsidR="00847D97" w:rsidRDefault="00847D97"/>
          <w:p w14:paraId="0121B337" w14:textId="77777777" w:rsidR="00847D97" w:rsidRDefault="00847D97"/>
          <w:p w14:paraId="23AFED14" w14:textId="020F58F7" w:rsidR="00322AF9" w:rsidRDefault="00322AF9"/>
        </w:tc>
      </w:tr>
      <w:tr w:rsidR="00555A1A" w14:paraId="735F733B" w14:textId="77777777" w:rsidTr="007D48E3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84CC" w14:textId="77777777" w:rsidR="00555A1A" w:rsidRDefault="00555A1A" w:rsidP="00B149C9">
            <w:pPr>
              <w:jc w:val="center"/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3C70" w14:textId="5760FD80" w:rsidR="00555A1A" w:rsidRDefault="00555A1A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3C40" w14:textId="77777777" w:rsidR="00555A1A" w:rsidRDefault="00555A1A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397F" w14:textId="77777777" w:rsidR="00555A1A" w:rsidRDefault="00555A1A"/>
        </w:tc>
      </w:tr>
      <w:tr w:rsidR="00E540F7" w:rsidRPr="00E540F7" w14:paraId="0FFFB207" w14:textId="77777777" w:rsidTr="007D48E3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76C7" w14:textId="119F1174" w:rsidR="00E540F7" w:rsidRDefault="00322AF9" w:rsidP="00B149C9">
            <w:pPr>
              <w:jc w:val="center"/>
            </w:pPr>
            <w:r w:rsidRPr="007D48E3">
              <w:rPr>
                <w:b/>
                <w:bCs/>
              </w:rPr>
              <w:t>02</w:t>
            </w:r>
            <w:r w:rsidR="00901C69">
              <w:rPr>
                <w:b/>
                <w:bCs/>
              </w:rPr>
              <w:t>_22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6DF6" w14:textId="1478815C" w:rsidR="00E540F7" w:rsidRPr="00322AF9" w:rsidRDefault="00901C69">
            <w:pPr>
              <w:rPr>
                <w:b/>
                <w:bCs/>
              </w:rPr>
            </w:pPr>
            <w:r>
              <w:rPr>
                <w:b/>
                <w:bCs/>
              </w:rPr>
              <w:t>Plan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3CA7" w14:textId="77777777" w:rsidR="00E540F7" w:rsidRPr="00E540F7" w:rsidRDefault="00E540F7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94AE" w14:textId="77777777" w:rsidR="00E540F7" w:rsidRPr="00E540F7" w:rsidRDefault="00E540F7"/>
        </w:tc>
      </w:tr>
      <w:tr w:rsidR="00E540F7" w:rsidRPr="00E540F7" w14:paraId="6B8FE234" w14:textId="77777777" w:rsidTr="007D48E3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CFD3" w14:textId="77777777" w:rsidR="00E540F7" w:rsidRPr="00E540F7" w:rsidRDefault="00E540F7" w:rsidP="00B149C9">
            <w:pPr>
              <w:jc w:val="center"/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7A2F" w14:textId="77777777" w:rsidR="00847D97" w:rsidRDefault="00901C69">
            <w:r>
              <w:t>Siden det er tirsdagen som er treningskvelder, bør vi ha en oversikt på datoene.</w:t>
            </w:r>
          </w:p>
          <w:p w14:paraId="6DF1DDBB" w14:textId="77777777" w:rsidR="00901C69" w:rsidRDefault="00901C69">
            <w:r>
              <w:t xml:space="preserve">Disse skal inn </w:t>
            </w:r>
            <w:r w:rsidR="00254E9C">
              <w:t>klubbkalenderen.</w:t>
            </w:r>
          </w:p>
          <w:p w14:paraId="43B4BF38" w14:textId="77777777" w:rsidR="00254E9C" w:rsidRDefault="00254E9C">
            <w:r>
              <w:t>Her er fristen 1.april</w:t>
            </w:r>
          </w:p>
          <w:p w14:paraId="332042EE" w14:textId="77777777" w:rsidR="00254E9C" w:rsidRDefault="00254E9C"/>
          <w:p w14:paraId="554E302A" w14:textId="77777777" w:rsidR="00254E9C" w:rsidRDefault="00254E9C">
            <w:r>
              <w:t>Siden det er styremø</w:t>
            </w:r>
            <w:r w:rsidR="007A7BB6">
              <w:t>t</w:t>
            </w:r>
            <w:r>
              <w:t>e 16.03, har jeg satt opp et forslag.</w:t>
            </w:r>
          </w:p>
          <w:p w14:paraId="4BC1387A" w14:textId="77777777" w:rsidR="00C63F16" w:rsidRDefault="00C63F16"/>
          <w:p w14:paraId="2DED12AE" w14:textId="77777777" w:rsidR="00C63F16" w:rsidRDefault="00C63F16">
            <w:r>
              <w:t>Gi gjerne noen kommentarer på dette.</w:t>
            </w:r>
          </w:p>
          <w:p w14:paraId="1374A487" w14:textId="4FF610BD" w:rsidR="00C63F16" w:rsidRPr="00E540F7" w:rsidRDefault="00C63F1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A82D" w14:textId="77777777" w:rsidR="00847D97" w:rsidRDefault="00847D97"/>
          <w:p w14:paraId="20A7DC7F" w14:textId="77777777" w:rsidR="00E540F7" w:rsidRDefault="00322AF9">
            <w:r>
              <w:t>Arnstein</w:t>
            </w:r>
          </w:p>
          <w:p w14:paraId="61379D1C" w14:textId="77777777" w:rsidR="00847D97" w:rsidRDefault="00847D97"/>
          <w:p w14:paraId="01882403" w14:textId="6EF89FA6" w:rsidR="00847D97" w:rsidRDefault="00847D97">
            <w:r>
              <w:t>Info</w:t>
            </w:r>
          </w:p>
          <w:p w14:paraId="7CD87E78" w14:textId="2D932892" w:rsidR="00847D97" w:rsidRPr="00E540F7" w:rsidRDefault="00847D97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EF53" w14:textId="77777777" w:rsidR="00847D97" w:rsidRDefault="00847D97"/>
          <w:p w14:paraId="1878C0F9" w14:textId="3327ABA7" w:rsidR="00E540F7" w:rsidRPr="00E540F7" w:rsidRDefault="00322AF9">
            <w:r>
              <w:t>Neste møte</w:t>
            </w:r>
          </w:p>
        </w:tc>
      </w:tr>
      <w:tr w:rsidR="00555A1A" w14:paraId="6062EB0D" w14:textId="77777777" w:rsidTr="007D48E3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5F26" w14:textId="77777777" w:rsidR="00555A1A" w:rsidRDefault="00555A1A" w:rsidP="00B149C9">
            <w:pPr>
              <w:jc w:val="center"/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DEB1" w14:textId="77777777" w:rsidR="00555A1A" w:rsidRDefault="00555A1A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F462" w14:textId="77777777" w:rsidR="00555A1A" w:rsidRDefault="00555A1A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2367" w14:textId="77777777" w:rsidR="00555A1A" w:rsidRDefault="00555A1A"/>
        </w:tc>
      </w:tr>
      <w:tr w:rsidR="00555A1A" w14:paraId="48F79A5C" w14:textId="77777777" w:rsidTr="007D48E3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B396" w14:textId="484FA007" w:rsidR="00555A1A" w:rsidRPr="007D48E3" w:rsidRDefault="00B149C9" w:rsidP="00B149C9">
            <w:pPr>
              <w:jc w:val="center"/>
              <w:rPr>
                <w:b/>
                <w:bCs/>
              </w:rPr>
            </w:pPr>
            <w:r w:rsidRPr="007D48E3">
              <w:rPr>
                <w:b/>
                <w:bCs/>
              </w:rPr>
              <w:t>03</w:t>
            </w:r>
            <w:r w:rsidR="00254E9C">
              <w:rPr>
                <w:b/>
                <w:bCs/>
              </w:rPr>
              <w:t>_22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42FB" w14:textId="37E9A067" w:rsidR="00555A1A" w:rsidRPr="007D48E3" w:rsidRDefault="00254E9C">
            <w:pPr>
              <w:rPr>
                <w:b/>
                <w:bCs/>
              </w:rPr>
            </w:pPr>
            <w:r>
              <w:rPr>
                <w:b/>
                <w:bCs/>
              </w:rPr>
              <w:t>Arbeidsfordeling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6796" w14:textId="77777777" w:rsidR="00555A1A" w:rsidRDefault="00555A1A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9526" w14:textId="77777777" w:rsidR="00555A1A" w:rsidRDefault="00555A1A"/>
        </w:tc>
      </w:tr>
      <w:tr w:rsidR="00555A1A" w14:paraId="53E7B551" w14:textId="77777777" w:rsidTr="007D48E3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3097" w14:textId="77777777" w:rsidR="00555A1A" w:rsidRDefault="00555A1A" w:rsidP="00B149C9">
            <w:pPr>
              <w:jc w:val="center"/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FE53" w14:textId="77777777" w:rsidR="00847D97" w:rsidRDefault="00551043">
            <w:r>
              <w:t>Vi trenger også en oversikt på hvem som tar ansvaret for hver samling.</w:t>
            </w:r>
          </w:p>
          <w:p w14:paraId="663ACEAB" w14:textId="043E7C30" w:rsidR="00551043" w:rsidRDefault="005510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70B3" w14:textId="62556E66" w:rsidR="007D48E3" w:rsidRDefault="00322AF9">
            <w:r>
              <w:t>Info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8987" w14:textId="77777777" w:rsidR="00555A1A" w:rsidRDefault="00555A1A"/>
        </w:tc>
      </w:tr>
      <w:tr w:rsidR="00555A1A" w14:paraId="0801C00E" w14:textId="77777777" w:rsidTr="007D48E3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82C8" w14:textId="77777777" w:rsidR="00555A1A" w:rsidRDefault="00555A1A" w:rsidP="00B149C9">
            <w:pPr>
              <w:jc w:val="center"/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F424" w14:textId="77777777" w:rsidR="00555A1A" w:rsidRDefault="00555A1A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FFD7" w14:textId="77777777" w:rsidR="00555A1A" w:rsidRDefault="00555A1A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B133" w14:textId="77777777" w:rsidR="00555A1A" w:rsidRDefault="00555A1A"/>
        </w:tc>
      </w:tr>
      <w:tr w:rsidR="00555A1A" w14:paraId="01A9F037" w14:textId="77777777" w:rsidTr="007D48E3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AC19" w14:textId="0AF38A6A" w:rsidR="00555A1A" w:rsidRPr="007D48E3" w:rsidRDefault="00B149C9" w:rsidP="00B149C9">
            <w:pPr>
              <w:jc w:val="center"/>
              <w:rPr>
                <w:b/>
                <w:bCs/>
              </w:rPr>
            </w:pPr>
            <w:r w:rsidRPr="007D48E3">
              <w:rPr>
                <w:b/>
                <w:bCs/>
              </w:rPr>
              <w:t>04</w:t>
            </w:r>
            <w:r w:rsidR="00254E9C">
              <w:rPr>
                <w:b/>
                <w:bCs/>
              </w:rPr>
              <w:t>_22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36DD" w14:textId="1AEE4839" w:rsidR="00555A1A" w:rsidRPr="007D48E3" w:rsidRDefault="00551043">
            <w:pPr>
              <w:rPr>
                <w:b/>
                <w:bCs/>
              </w:rPr>
            </w:pPr>
            <w:r>
              <w:rPr>
                <w:b/>
                <w:bCs/>
              </w:rPr>
              <w:t>Vandelsattest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98D2" w14:textId="77777777" w:rsidR="00555A1A" w:rsidRDefault="00555A1A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96A4" w14:textId="77777777" w:rsidR="00555A1A" w:rsidRDefault="00555A1A"/>
        </w:tc>
      </w:tr>
      <w:tr w:rsidR="00555A1A" w14:paraId="6C7BF506" w14:textId="77777777" w:rsidTr="007D48E3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5247" w14:textId="77777777" w:rsidR="00555A1A" w:rsidRDefault="00555A1A" w:rsidP="00B149C9">
            <w:pPr>
              <w:jc w:val="center"/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2452" w14:textId="77777777" w:rsidR="00551043" w:rsidRDefault="00551043" w:rsidP="00254E9C">
            <w:r>
              <w:t>Alle som er involvert i aktiviteter med barn trenger en vandelsattest.</w:t>
            </w:r>
          </w:p>
          <w:p w14:paraId="12AF5AF2" w14:textId="77777777" w:rsidR="00551043" w:rsidRDefault="00551043" w:rsidP="00254E9C"/>
          <w:p w14:paraId="3BB34EC0" w14:textId="411E77E6" w:rsidR="00847D97" w:rsidRDefault="00551043" w:rsidP="00254E9C">
            <w:r>
              <w:t>Det er også en del av de administrative rutinene i Eiker O-Lag</w:t>
            </w:r>
            <w:r w:rsidR="00CC61C3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CAC8" w14:textId="77777777" w:rsidR="007D48E3" w:rsidRDefault="007D48E3"/>
          <w:p w14:paraId="350C3A13" w14:textId="56E906FD" w:rsidR="00847D97" w:rsidRDefault="00847D97"/>
          <w:p w14:paraId="44BE0801" w14:textId="4945DE03" w:rsidR="00847D97" w:rsidRDefault="00847D97"/>
          <w:p w14:paraId="219B1E60" w14:textId="6794C1D2" w:rsidR="00847D97" w:rsidRDefault="00847D97">
            <w:r>
              <w:t>INFO</w:t>
            </w:r>
          </w:p>
          <w:p w14:paraId="68E0F73C" w14:textId="64F83877" w:rsidR="00847D97" w:rsidRDefault="00847D97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B0AF" w14:textId="77777777" w:rsidR="00555A1A" w:rsidRDefault="00555A1A"/>
        </w:tc>
      </w:tr>
      <w:tr w:rsidR="00555A1A" w14:paraId="59D373E3" w14:textId="77777777" w:rsidTr="007D48E3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283F" w14:textId="77777777" w:rsidR="00555A1A" w:rsidRDefault="00555A1A" w:rsidP="00B149C9">
            <w:pPr>
              <w:jc w:val="center"/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E276" w14:textId="77777777" w:rsidR="00555A1A" w:rsidRDefault="00555A1A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A015" w14:textId="77777777" w:rsidR="00555A1A" w:rsidRDefault="00555A1A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2FF5" w14:textId="77777777" w:rsidR="00555A1A" w:rsidRDefault="00555A1A"/>
        </w:tc>
      </w:tr>
      <w:tr w:rsidR="00555A1A" w14:paraId="128664E3" w14:textId="77777777" w:rsidTr="007D48E3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FFDA" w14:textId="21B2E4E7" w:rsidR="00555A1A" w:rsidRPr="007D48E3" w:rsidRDefault="00B149C9" w:rsidP="00B149C9">
            <w:pPr>
              <w:jc w:val="center"/>
              <w:rPr>
                <w:b/>
                <w:bCs/>
              </w:rPr>
            </w:pPr>
            <w:r w:rsidRPr="007D48E3">
              <w:rPr>
                <w:b/>
                <w:bCs/>
              </w:rPr>
              <w:t>05</w:t>
            </w:r>
            <w:r w:rsidR="00CC61C3">
              <w:rPr>
                <w:b/>
                <w:bCs/>
              </w:rPr>
              <w:t>_22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257C" w14:textId="6D618FC0" w:rsidR="00555A1A" w:rsidRPr="007D48E3" w:rsidRDefault="00CC61C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PurplePen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F756" w14:textId="77777777" w:rsidR="00555A1A" w:rsidRDefault="00555A1A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90A9" w14:textId="77777777" w:rsidR="00555A1A" w:rsidRDefault="00555A1A"/>
        </w:tc>
      </w:tr>
      <w:tr w:rsidR="00555A1A" w14:paraId="38AE8477" w14:textId="77777777" w:rsidTr="007D48E3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04F6" w14:textId="77777777" w:rsidR="00555A1A" w:rsidRDefault="00555A1A" w:rsidP="00B149C9">
            <w:pPr>
              <w:jc w:val="center"/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22A0" w14:textId="4FA9C744" w:rsidR="00847D97" w:rsidRDefault="00CC61C3">
            <w:r>
              <w:t xml:space="preserve">Alle bør lære seg </w:t>
            </w:r>
            <w:proofErr w:type="spellStart"/>
            <w:r w:rsidR="007A7BB6">
              <w:t>P</w:t>
            </w:r>
            <w:r>
              <w:t>uple</w:t>
            </w:r>
            <w:proofErr w:type="spellEnd"/>
            <w:r w:rsidR="007A7BB6">
              <w:t xml:space="preserve"> P</w:t>
            </w:r>
            <w:r>
              <w:t>en for å tegne lø</w:t>
            </w:r>
            <w:r w:rsidR="007A7BB6">
              <w:t>y</w:t>
            </w:r>
            <w:r>
              <w:t>per.</w:t>
            </w:r>
          </w:p>
          <w:p w14:paraId="7DBDD965" w14:textId="77777777" w:rsidR="00CC61C3" w:rsidRDefault="00CC61C3">
            <w:r>
              <w:t xml:space="preserve">Sender egen </w:t>
            </w:r>
            <w:proofErr w:type="gramStart"/>
            <w:r>
              <w:t>mail</w:t>
            </w:r>
            <w:proofErr w:type="gramEnd"/>
            <w:r>
              <w:t xml:space="preserve"> på dette til utvalgsmedlemmer.</w:t>
            </w:r>
          </w:p>
          <w:p w14:paraId="68CC7F90" w14:textId="77777777" w:rsidR="007A7BB6" w:rsidRDefault="007A7BB6"/>
          <w:p w14:paraId="2BDF7739" w14:textId="77777777" w:rsidR="007A7BB6" w:rsidRPr="00C63F16" w:rsidRDefault="00B336E9">
            <w:pPr>
              <w:rPr>
                <w:lang w:val="en-GB"/>
              </w:rPr>
            </w:pPr>
            <w:hyperlink r:id="rId7" w:history="1">
              <w:r w:rsidR="007A7BB6" w:rsidRPr="007A7BB6">
                <w:rPr>
                  <w:rStyle w:val="Hyperlink"/>
                  <w:lang w:val="en-GB"/>
                </w:rPr>
                <w:t>Purple Pen 1.0 Download (Free) - PurplePen.exe (informer.com)</w:t>
              </w:r>
            </w:hyperlink>
          </w:p>
          <w:p w14:paraId="51349BE4" w14:textId="77777777" w:rsidR="007A7BB6" w:rsidRPr="00C63F16" w:rsidRDefault="007A7BB6">
            <w:pPr>
              <w:rPr>
                <w:lang w:val="en-GB"/>
              </w:rPr>
            </w:pPr>
          </w:p>
          <w:p w14:paraId="5F8A10E8" w14:textId="36ED85D9" w:rsidR="007A7BB6" w:rsidRPr="007A7BB6" w:rsidRDefault="007A7BB6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243B" w14:textId="00BCAC14" w:rsidR="00847D97" w:rsidRDefault="00CC61C3">
            <w:r>
              <w:lastRenderedPageBreak/>
              <w:t>Arnstein</w:t>
            </w:r>
          </w:p>
          <w:p w14:paraId="4EB76F52" w14:textId="0152D225" w:rsidR="00555A1A" w:rsidRDefault="00555A1A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6ADD" w14:textId="5D8B48FA" w:rsidR="00555A1A" w:rsidRDefault="00555A1A"/>
        </w:tc>
      </w:tr>
      <w:tr w:rsidR="00B149C9" w14:paraId="2944041C" w14:textId="77777777" w:rsidTr="007D48E3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89BE" w14:textId="41A6DE0E" w:rsidR="00B149C9" w:rsidRPr="005235F6" w:rsidRDefault="00B149C9" w:rsidP="00B149C9">
            <w:pPr>
              <w:jc w:val="center"/>
              <w:rPr>
                <w:b/>
                <w:bCs/>
              </w:rPr>
            </w:pPr>
            <w:r w:rsidRPr="005235F6">
              <w:rPr>
                <w:b/>
                <w:bCs/>
              </w:rPr>
              <w:t>06</w:t>
            </w:r>
            <w:r w:rsidR="00CC61C3">
              <w:rPr>
                <w:b/>
                <w:bCs/>
              </w:rPr>
              <w:t>_22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3B15" w14:textId="39A194BB" w:rsidR="00CC61C3" w:rsidRPr="005235F6" w:rsidRDefault="00CC61C3" w:rsidP="00CC61C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Neste Møte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4E40" w14:textId="77777777" w:rsidR="00B149C9" w:rsidRDefault="00B149C9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BAE0" w14:textId="77777777" w:rsidR="00B149C9" w:rsidRDefault="00B149C9"/>
        </w:tc>
      </w:tr>
      <w:tr w:rsidR="00B149C9" w14:paraId="3AED5245" w14:textId="77777777" w:rsidTr="007D48E3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A7B0" w14:textId="77777777" w:rsidR="00B149C9" w:rsidRDefault="00B149C9" w:rsidP="00B149C9">
            <w:pPr>
              <w:jc w:val="center"/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D47F" w14:textId="77777777" w:rsidR="00CC61C3" w:rsidRDefault="00CC61C3" w:rsidP="005235F6">
            <w:r>
              <w:t xml:space="preserve">Stein og jeg besluttet å ta neste møte </w:t>
            </w:r>
          </w:p>
          <w:p w14:paraId="3342F6CB" w14:textId="77777777" w:rsidR="005235F6" w:rsidRDefault="00CC61C3" w:rsidP="005235F6">
            <w:r>
              <w:t>tirsdag 23.03</w:t>
            </w:r>
          </w:p>
          <w:p w14:paraId="56A1C3CF" w14:textId="55E90B28" w:rsidR="00CC61C3" w:rsidRDefault="00CC61C3" w:rsidP="005235F6">
            <w:r>
              <w:t>kl.: 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B0DF" w14:textId="4CB413D9" w:rsidR="00B149C9" w:rsidRDefault="00B149C9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183A" w14:textId="336A52DC" w:rsidR="00B149C9" w:rsidRDefault="00B149C9"/>
        </w:tc>
      </w:tr>
      <w:tr w:rsidR="00B149C9" w14:paraId="7A7815E7" w14:textId="77777777" w:rsidTr="007D48E3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9688" w14:textId="77777777" w:rsidR="00B149C9" w:rsidRDefault="00B149C9" w:rsidP="00B149C9">
            <w:pPr>
              <w:jc w:val="center"/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C0AA" w14:textId="77777777" w:rsidR="00B149C9" w:rsidRDefault="00B149C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0AC1" w14:textId="77777777" w:rsidR="00B149C9" w:rsidRDefault="00B149C9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7584" w14:textId="77777777" w:rsidR="00B149C9" w:rsidRDefault="00B149C9"/>
        </w:tc>
      </w:tr>
      <w:tr w:rsidR="005235F6" w14:paraId="71254F67" w14:textId="77777777" w:rsidTr="007D48E3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FE5C" w14:textId="16C577A4" w:rsidR="005235F6" w:rsidRPr="008D532F" w:rsidRDefault="005235F6" w:rsidP="005235F6">
            <w:pPr>
              <w:jc w:val="center"/>
              <w:rPr>
                <w:b/>
                <w:bCs/>
              </w:rPr>
            </w:pPr>
            <w:r w:rsidRPr="008D532F">
              <w:rPr>
                <w:b/>
                <w:bCs/>
              </w:rPr>
              <w:t>07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FA0C" w14:textId="61470774" w:rsidR="005235F6" w:rsidRPr="008D532F" w:rsidRDefault="005235F6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640A" w14:textId="77777777" w:rsidR="005235F6" w:rsidRDefault="005235F6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D0FD" w14:textId="77777777" w:rsidR="005235F6" w:rsidRDefault="005235F6"/>
        </w:tc>
      </w:tr>
      <w:tr w:rsidR="00471BEF" w14:paraId="1CD57735" w14:textId="77777777" w:rsidTr="007D48E3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C328" w14:textId="77777777" w:rsidR="00471BEF" w:rsidRPr="008D532F" w:rsidRDefault="00471BEF" w:rsidP="005235F6">
            <w:pPr>
              <w:jc w:val="center"/>
              <w:rPr>
                <w:b/>
                <w:bCs/>
              </w:rPr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ABED" w14:textId="43F616A8" w:rsidR="00847D97" w:rsidRPr="00471BEF" w:rsidRDefault="00847D9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6721" w14:textId="7CF5D6B6" w:rsidR="00847D97" w:rsidRDefault="00847D97"/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5A7E" w14:textId="2BFE5AC9" w:rsidR="00471BEF" w:rsidRDefault="00471BEF"/>
        </w:tc>
      </w:tr>
    </w:tbl>
    <w:p w14:paraId="6CD9648C" w14:textId="1115B8A6" w:rsidR="00E30D92" w:rsidRDefault="00E30D92"/>
    <w:p w14:paraId="09596E42" w14:textId="46E7850F" w:rsidR="00254E9C" w:rsidRDefault="00254E9C"/>
    <w:p w14:paraId="3AE87B4C" w14:textId="346E8828" w:rsidR="00254E9C" w:rsidRDefault="00254E9C"/>
    <w:p w14:paraId="0F6A3D14" w14:textId="521B8DF2" w:rsidR="00254E9C" w:rsidRDefault="00254E9C"/>
    <w:p w14:paraId="06216C69" w14:textId="4B48B669" w:rsidR="00254E9C" w:rsidRDefault="00254E9C"/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87"/>
        <w:gridCol w:w="1293"/>
        <w:gridCol w:w="853"/>
        <w:gridCol w:w="2727"/>
        <w:gridCol w:w="1633"/>
      </w:tblGrid>
      <w:tr w:rsidR="00551043" w:rsidRPr="00254E9C" w14:paraId="1ACEC252" w14:textId="0F7673D0" w:rsidTr="00A61CD2">
        <w:trPr>
          <w:trHeight w:val="450"/>
        </w:trPr>
        <w:tc>
          <w:tcPr>
            <w:tcW w:w="987" w:type="dxa"/>
            <w:noWrap/>
            <w:hideMark/>
          </w:tcPr>
          <w:p w14:paraId="2A15F5FD" w14:textId="77777777" w:rsidR="00551043" w:rsidRPr="00A61CD2" w:rsidRDefault="00551043">
            <w:pPr>
              <w:rPr>
                <w:rFonts w:ascii="Comic Sans MS" w:hAnsi="Comic Sans MS"/>
                <w:b/>
                <w:bCs/>
                <w:sz w:val="28"/>
                <w:szCs w:val="28"/>
                <w:lang w:val="en-GB"/>
              </w:rPr>
            </w:pPr>
            <w:r w:rsidRPr="00A61CD2">
              <w:rPr>
                <w:rFonts w:ascii="Comic Sans MS" w:hAnsi="Comic Sans MS"/>
                <w:b/>
                <w:bCs/>
                <w:sz w:val="28"/>
                <w:szCs w:val="28"/>
              </w:rPr>
              <w:t>Dag</w:t>
            </w:r>
          </w:p>
        </w:tc>
        <w:tc>
          <w:tcPr>
            <w:tcW w:w="1293" w:type="dxa"/>
            <w:noWrap/>
            <w:hideMark/>
          </w:tcPr>
          <w:p w14:paraId="278ABE75" w14:textId="77777777" w:rsidR="00551043" w:rsidRPr="00A61CD2" w:rsidRDefault="00551043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1CD2">
              <w:rPr>
                <w:rFonts w:ascii="Comic Sans MS" w:hAnsi="Comic Sans MS"/>
                <w:b/>
                <w:bCs/>
                <w:sz w:val="28"/>
                <w:szCs w:val="28"/>
              </w:rPr>
              <w:t>Måned</w:t>
            </w:r>
          </w:p>
        </w:tc>
        <w:tc>
          <w:tcPr>
            <w:tcW w:w="800" w:type="dxa"/>
            <w:noWrap/>
            <w:hideMark/>
          </w:tcPr>
          <w:p w14:paraId="10B9564A" w14:textId="77777777" w:rsidR="00551043" w:rsidRPr="00A61CD2" w:rsidRDefault="00551043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1CD2">
              <w:rPr>
                <w:rFonts w:ascii="Comic Sans MS" w:hAnsi="Comic Sans MS"/>
                <w:b/>
                <w:bCs/>
                <w:sz w:val="28"/>
                <w:szCs w:val="28"/>
              </w:rPr>
              <w:t>Dato</w:t>
            </w:r>
          </w:p>
        </w:tc>
        <w:tc>
          <w:tcPr>
            <w:tcW w:w="2727" w:type="dxa"/>
            <w:noWrap/>
            <w:hideMark/>
          </w:tcPr>
          <w:p w14:paraId="313008CF" w14:textId="77777777" w:rsidR="00551043" w:rsidRPr="00A61CD2" w:rsidRDefault="00551043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1CD2">
              <w:rPr>
                <w:rFonts w:ascii="Comic Sans MS" w:hAnsi="Comic Sans MS"/>
                <w:b/>
                <w:bCs/>
                <w:sz w:val="28"/>
                <w:szCs w:val="28"/>
              </w:rPr>
              <w:t>Notaer</w:t>
            </w:r>
          </w:p>
        </w:tc>
        <w:tc>
          <w:tcPr>
            <w:tcW w:w="1633" w:type="dxa"/>
          </w:tcPr>
          <w:p w14:paraId="4E45A24B" w14:textId="1669E09F" w:rsidR="00551043" w:rsidRPr="00A61CD2" w:rsidRDefault="00551043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1CD2">
              <w:rPr>
                <w:rFonts w:ascii="Comic Sans MS" w:hAnsi="Comic Sans MS"/>
                <w:b/>
                <w:bCs/>
                <w:sz w:val="28"/>
                <w:szCs w:val="28"/>
              </w:rPr>
              <w:t>Ansvarlig</w:t>
            </w:r>
          </w:p>
        </w:tc>
      </w:tr>
      <w:tr w:rsidR="00551043" w:rsidRPr="00254E9C" w14:paraId="0A971A29" w14:textId="606FE5C5" w:rsidTr="00A61CD2">
        <w:trPr>
          <w:trHeight w:val="300"/>
        </w:trPr>
        <w:tc>
          <w:tcPr>
            <w:tcW w:w="987" w:type="dxa"/>
            <w:noWrap/>
            <w:hideMark/>
          </w:tcPr>
          <w:p w14:paraId="09018475" w14:textId="77777777" w:rsidR="00551043" w:rsidRPr="00254E9C" w:rsidRDefault="00551043">
            <w:r w:rsidRPr="00254E9C">
              <w:t>Tirsdag</w:t>
            </w:r>
          </w:p>
        </w:tc>
        <w:tc>
          <w:tcPr>
            <w:tcW w:w="1293" w:type="dxa"/>
            <w:noWrap/>
            <w:hideMark/>
          </w:tcPr>
          <w:p w14:paraId="1A43269E" w14:textId="77777777" w:rsidR="00551043" w:rsidRPr="00254E9C" w:rsidRDefault="00551043">
            <w:r w:rsidRPr="00254E9C">
              <w:t>April</w:t>
            </w:r>
          </w:p>
        </w:tc>
        <w:tc>
          <w:tcPr>
            <w:tcW w:w="800" w:type="dxa"/>
            <w:noWrap/>
            <w:hideMark/>
          </w:tcPr>
          <w:p w14:paraId="1D2D3206" w14:textId="77777777" w:rsidR="00551043" w:rsidRPr="00254E9C" w:rsidRDefault="00551043" w:rsidP="00254E9C">
            <w:r w:rsidRPr="00254E9C">
              <w:t>05</w:t>
            </w:r>
          </w:p>
        </w:tc>
        <w:tc>
          <w:tcPr>
            <w:tcW w:w="2727" w:type="dxa"/>
            <w:noWrap/>
            <w:hideMark/>
          </w:tcPr>
          <w:p w14:paraId="69E4D39D" w14:textId="77777777" w:rsidR="00551043" w:rsidRPr="00254E9C" w:rsidRDefault="00551043">
            <w:r w:rsidRPr="00254E9C">
              <w:t> </w:t>
            </w:r>
          </w:p>
        </w:tc>
        <w:tc>
          <w:tcPr>
            <w:tcW w:w="1633" w:type="dxa"/>
          </w:tcPr>
          <w:p w14:paraId="3FCE9E31" w14:textId="77777777" w:rsidR="00551043" w:rsidRPr="00254E9C" w:rsidRDefault="00551043"/>
        </w:tc>
      </w:tr>
      <w:tr w:rsidR="00551043" w:rsidRPr="00254E9C" w14:paraId="50AE9B8E" w14:textId="74979FA7" w:rsidTr="00A61CD2">
        <w:trPr>
          <w:trHeight w:val="300"/>
        </w:trPr>
        <w:tc>
          <w:tcPr>
            <w:tcW w:w="987" w:type="dxa"/>
            <w:noWrap/>
            <w:hideMark/>
          </w:tcPr>
          <w:p w14:paraId="61D34E7D" w14:textId="77777777" w:rsidR="00551043" w:rsidRPr="00254E9C" w:rsidRDefault="00551043">
            <w:r w:rsidRPr="00254E9C">
              <w:t>Tirsdag</w:t>
            </w:r>
          </w:p>
        </w:tc>
        <w:tc>
          <w:tcPr>
            <w:tcW w:w="1293" w:type="dxa"/>
            <w:noWrap/>
            <w:hideMark/>
          </w:tcPr>
          <w:p w14:paraId="02770913" w14:textId="77777777" w:rsidR="00551043" w:rsidRPr="00254E9C" w:rsidRDefault="00551043">
            <w:r w:rsidRPr="00254E9C">
              <w:t>April</w:t>
            </w:r>
          </w:p>
        </w:tc>
        <w:tc>
          <w:tcPr>
            <w:tcW w:w="800" w:type="dxa"/>
            <w:noWrap/>
            <w:hideMark/>
          </w:tcPr>
          <w:p w14:paraId="2BA3D474" w14:textId="77777777" w:rsidR="00551043" w:rsidRPr="00254E9C" w:rsidRDefault="00551043" w:rsidP="00254E9C">
            <w:r w:rsidRPr="00254E9C">
              <w:t>19</w:t>
            </w:r>
          </w:p>
        </w:tc>
        <w:tc>
          <w:tcPr>
            <w:tcW w:w="2727" w:type="dxa"/>
            <w:noWrap/>
            <w:hideMark/>
          </w:tcPr>
          <w:p w14:paraId="471A229C" w14:textId="77777777" w:rsidR="00551043" w:rsidRPr="00254E9C" w:rsidRDefault="00551043">
            <w:r w:rsidRPr="00254E9C">
              <w:t> </w:t>
            </w:r>
          </w:p>
        </w:tc>
        <w:tc>
          <w:tcPr>
            <w:tcW w:w="1633" w:type="dxa"/>
          </w:tcPr>
          <w:p w14:paraId="77D4D269" w14:textId="77777777" w:rsidR="00551043" w:rsidRPr="00254E9C" w:rsidRDefault="00551043"/>
        </w:tc>
      </w:tr>
      <w:tr w:rsidR="00551043" w:rsidRPr="00254E9C" w14:paraId="0DA7F73B" w14:textId="3A98F304" w:rsidTr="00A61CD2">
        <w:trPr>
          <w:trHeight w:val="300"/>
        </w:trPr>
        <w:tc>
          <w:tcPr>
            <w:tcW w:w="987" w:type="dxa"/>
            <w:noWrap/>
            <w:hideMark/>
          </w:tcPr>
          <w:p w14:paraId="55926B1B" w14:textId="77777777" w:rsidR="00551043" w:rsidRPr="00254E9C" w:rsidRDefault="00551043">
            <w:r w:rsidRPr="00254E9C">
              <w:t>Tirsdag</w:t>
            </w:r>
          </w:p>
        </w:tc>
        <w:tc>
          <w:tcPr>
            <w:tcW w:w="1293" w:type="dxa"/>
            <w:noWrap/>
            <w:hideMark/>
          </w:tcPr>
          <w:p w14:paraId="6D23C073" w14:textId="77777777" w:rsidR="00551043" w:rsidRPr="00254E9C" w:rsidRDefault="00551043">
            <w:r w:rsidRPr="00254E9C">
              <w:t>April</w:t>
            </w:r>
          </w:p>
        </w:tc>
        <w:tc>
          <w:tcPr>
            <w:tcW w:w="800" w:type="dxa"/>
            <w:noWrap/>
            <w:hideMark/>
          </w:tcPr>
          <w:p w14:paraId="0F9AED39" w14:textId="77777777" w:rsidR="00551043" w:rsidRPr="00254E9C" w:rsidRDefault="00551043" w:rsidP="00254E9C">
            <w:r w:rsidRPr="00254E9C">
              <w:t>26</w:t>
            </w:r>
          </w:p>
        </w:tc>
        <w:tc>
          <w:tcPr>
            <w:tcW w:w="2727" w:type="dxa"/>
            <w:noWrap/>
            <w:hideMark/>
          </w:tcPr>
          <w:p w14:paraId="458B577C" w14:textId="77777777" w:rsidR="00551043" w:rsidRPr="00254E9C" w:rsidRDefault="00551043">
            <w:r w:rsidRPr="00254E9C">
              <w:t> </w:t>
            </w:r>
          </w:p>
        </w:tc>
        <w:tc>
          <w:tcPr>
            <w:tcW w:w="1633" w:type="dxa"/>
          </w:tcPr>
          <w:p w14:paraId="18AFB773" w14:textId="77777777" w:rsidR="00551043" w:rsidRPr="00254E9C" w:rsidRDefault="00551043"/>
        </w:tc>
      </w:tr>
      <w:tr w:rsidR="00551043" w:rsidRPr="00254E9C" w14:paraId="5902BC9A" w14:textId="281D65D6" w:rsidTr="00A61CD2">
        <w:trPr>
          <w:trHeight w:val="300"/>
        </w:trPr>
        <w:tc>
          <w:tcPr>
            <w:tcW w:w="987" w:type="dxa"/>
            <w:noWrap/>
            <w:hideMark/>
          </w:tcPr>
          <w:p w14:paraId="7FC45B56" w14:textId="77777777" w:rsidR="00551043" w:rsidRPr="00254E9C" w:rsidRDefault="00551043">
            <w:r w:rsidRPr="00254E9C">
              <w:t>Tirsdag</w:t>
            </w:r>
          </w:p>
        </w:tc>
        <w:tc>
          <w:tcPr>
            <w:tcW w:w="1293" w:type="dxa"/>
            <w:noWrap/>
            <w:hideMark/>
          </w:tcPr>
          <w:p w14:paraId="2AF0E855" w14:textId="77777777" w:rsidR="00551043" w:rsidRPr="00254E9C" w:rsidRDefault="00551043">
            <w:r w:rsidRPr="00254E9C">
              <w:t>Mai</w:t>
            </w:r>
          </w:p>
        </w:tc>
        <w:tc>
          <w:tcPr>
            <w:tcW w:w="800" w:type="dxa"/>
            <w:noWrap/>
            <w:hideMark/>
          </w:tcPr>
          <w:p w14:paraId="770DC28B" w14:textId="77777777" w:rsidR="00551043" w:rsidRPr="00254E9C" w:rsidRDefault="00551043" w:rsidP="00254E9C">
            <w:r w:rsidRPr="00254E9C">
              <w:t>03</w:t>
            </w:r>
          </w:p>
        </w:tc>
        <w:tc>
          <w:tcPr>
            <w:tcW w:w="2727" w:type="dxa"/>
            <w:noWrap/>
            <w:hideMark/>
          </w:tcPr>
          <w:p w14:paraId="65ED3B24" w14:textId="77777777" w:rsidR="00551043" w:rsidRPr="00254E9C" w:rsidRDefault="00551043">
            <w:r w:rsidRPr="00254E9C">
              <w:t> </w:t>
            </w:r>
          </w:p>
        </w:tc>
        <w:tc>
          <w:tcPr>
            <w:tcW w:w="1633" w:type="dxa"/>
          </w:tcPr>
          <w:p w14:paraId="0AD878EB" w14:textId="77777777" w:rsidR="00551043" w:rsidRPr="00254E9C" w:rsidRDefault="00551043"/>
        </w:tc>
      </w:tr>
      <w:tr w:rsidR="00551043" w:rsidRPr="00254E9C" w14:paraId="0B94C53B" w14:textId="2DA38F5C" w:rsidTr="00A61CD2">
        <w:trPr>
          <w:trHeight w:val="300"/>
        </w:trPr>
        <w:tc>
          <w:tcPr>
            <w:tcW w:w="987" w:type="dxa"/>
            <w:noWrap/>
            <w:hideMark/>
          </w:tcPr>
          <w:p w14:paraId="590A48B2" w14:textId="77777777" w:rsidR="00551043" w:rsidRPr="00254E9C" w:rsidRDefault="00551043">
            <w:r w:rsidRPr="00254E9C">
              <w:t>Tirsdag</w:t>
            </w:r>
          </w:p>
        </w:tc>
        <w:tc>
          <w:tcPr>
            <w:tcW w:w="1293" w:type="dxa"/>
            <w:noWrap/>
            <w:hideMark/>
          </w:tcPr>
          <w:p w14:paraId="7A93ABF4" w14:textId="77777777" w:rsidR="00551043" w:rsidRPr="00254E9C" w:rsidRDefault="00551043">
            <w:r w:rsidRPr="00254E9C">
              <w:t>Mai</w:t>
            </w:r>
          </w:p>
        </w:tc>
        <w:tc>
          <w:tcPr>
            <w:tcW w:w="800" w:type="dxa"/>
            <w:noWrap/>
            <w:hideMark/>
          </w:tcPr>
          <w:p w14:paraId="0E38A0F0" w14:textId="77777777" w:rsidR="00551043" w:rsidRPr="00254E9C" w:rsidRDefault="00551043" w:rsidP="00254E9C">
            <w:r w:rsidRPr="00254E9C">
              <w:t>24</w:t>
            </w:r>
          </w:p>
        </w:tc>
        <w:tc>
          <w:tcPr>
            <w:tcW w:w="2727" w:type="dxa"/>
            <w:noWrap/>
            <w:hideMark/>
          </w:tcPr>
          <w:p w14:paraId="2D82BCE1" w14:textId="77777777" w:rsidR="00551043" w:rsidRPr="00254E9C" w:rsidRDefault="00551043">
            <w:r w:rsidRPr="00254E9C">
              <w:t> </w:t>
            </w:r>
          </w:p>
        </w:tc>
        <w:tc>
          <w:tcPr>
            <w:tcW w:w="1633" w:type="dxa"/>
          </w:tcPr>
          <w:p w14:paraId="76BF9AE7" w14:textId="77777777" w:rsidR="00551043" w:rsidRPr="00254E9C" w:rsidRDefault="00551043"/>
        </w:tc>
      </w:tr>
      <w:tr w:rsidR="00551043" w:rsidRPr="00254E9C" w14:paraId="2DAAD66E" w14:textId="2FA691FF" w:rsidTr="00A61CD2">
        <w:trPr>
          <w:trHeight w:val="300"/>
        </w:trPr>
        <w:tc>
          <w:tcPr>
            <w:tcW w:w="987" w:type="dxa"/>
            <w:noWrap/>
            <w:hideMark/>
          </w:tcPr>
          <w:p w14:paraId="655F1277" w14:textId="77777777" w:rsidR="00551043" w:rsidRPr="00254E9C" w:rsidRDefault="00551043">
            <w:r w:rsidRPr="00254E9C">
              <w:t>Tirsdag</w:t>
            </w:r>
          </w:p>
        </w:tc>
        <w:tc>
          <w:tcPr>
            <w:tcW w:w="1293" w:type="dxa"/>
            <w:noWrap/>
            <w:hideMark/>
          </w:tcPr>
          <w:p w14:paraId="0B545B9D" w14:textId="77777777" w:rsidR="00551043" w:rsidRPr="00254E9C" w:rsidRDefault="00551043">
            <w:r w:rsidRPr="00254E9C">
              <w:t>Mai</w:t>
            </w:r>
          </w:p>
        </w:tc>
        <w:tc>
          <w:tcPr>
            <w:tcW w:w="800" w:type="dxa"/>
            <w:noWrap/>
            <w:hideMark/>
          </w:tcPr>
          <w:p w14:paraId="3E4B5D98" w14:textId="77777777" w:rsidR="00551043" w:rsidRPr="00254E9C" w:rsidRDefault="00551043" w:rsidP="00254E9C">
            <w:r w:rsidRPr="00254E9C">
              <w:t>31</w:t>
            </w:r>
          </w:p>
        </w:tc>
        <w:tc>
          <w:tcPr>
            <w:tcW w:w="2727" w:type="dxa"/>
            <w:noWrap/>
            <w:hideMark/>
          </w:tcPr>
          <w:p w14:paraId="6C52559A" w14:textId="77777777" w:rsidR="00551043" w:rsidRPr="00254E9C" w:rsidRDefault="00551043">
            <w:r w:rsidRPr="00254E9C">
              <w:t> </w:t>
            </w:r>
          </w:p>
        </w:tc>
        <w:tc>
          <w:tcPr>
            <w:tcW w:w="1633" w:type="dxa"/>
          </w:tcPr>
          <w:p w14:paraId="243BA3B4" w14:textId="77777777" w:rsidR="00551043" w:rsidRPr="00254E9C" w:rsidRDefault="00551043"/>
        </w:tc>
      </w:tr>
      <w:tr w:rsidR="00551043" w:rsidRPr="00254E9C" w14:paraId="095960C9" w14:textId="1F03EF7C" w:rsidTr="00A61CD2">
        <w:trPr>
          <w:trHeight w:val="300"/>
        </w:trPr>
        <w:tc>
          <w:tcPr>
            <w:tcW w:w="987" w:type="dxa"/>
            <w:noWrap/>
            <w:hideMark/>
          </w:tcPr>
          <w:p w14:paraId="0DF0F994" w14:textId="77777777" w:rsidR="00551043" w:rsidRPr="00254E9C" w:rsidRDefault="00551043">
            <w:r w:rsidRPr="00254E9C">
              <w:t>Tirsdag</w:t>
            </w:r>
          </w:p>
        </w:tc>
        <w:tc>
          <w:tcPr>
            <w:tcW w:w="1293" w:type="dxa"/>
            <w:noWrap/>
            <w:hideMark/>
          </w:tcPr>
          <w:p w14:paraId="70A35E68" w14:textId="77777777" w:rsidR="00551043" w:rsidRPr="00254E9C" w:rsidRDefault="00551043">
            <w:r w:rsidRPr="00254E9C">
              <w:t>Juni</w:t>
            </w:r>
          </w:p>
        </w:tc>
        <w:tc>
          <w:tcPr>
            <w:tcW w:w="800" w:type="dxa"/>
            <w:noWrap/>
            <w:hideMark/>
          </w:tcPr>
          <w:p w14:paraId="4669AC19" w14:textId="77777777" w:rsidR="00551043" w:rsidRPr="00254E9C" w:rsidRDefault="00551043" w:rsidP="00254E9C">
            <w:r w:rsidRPr="00254E9C">
              <w:t>02</w:t>
            </w:r>
          </w:p>
        </w:tc>
        <w:tc>
          <w:tcPr>
            <w:tcW w:w="2727" w:type="dxa"/>
            <w:noWrap/>
            <w:hideMark/>
          </w:tcPr>
          <w:p w14:paraId="5EFC1FB6" w14:textId="77777777" w:rsidR="00551043" w:rsidRPr="00254E9C" w:rsidRDefault="00551043">
            <w:r w:rsidRPr="00254E9C">
              <w:t> </w:t>
            </w:r>
          </w:p>
        </w:tc>
        <w:tc>
          <w:tcPr>
            <w:tcW w:w="1633" w:type="dxa"/>
          </w:tcPr>
          <w:p w14:paraId="75071946" w14:textId="77777777" w:rsidR="00551043" w:rsidRPr="00254E9C" w:rsidRDefault="00551043"/>
        </w:tc>
      </w:tr>
      <w:tr w:rsidR="00551043" w:rsidRPr="00254E9C" w14:paraId="6DB8E988" w14:textId="2C61793C" w:rsidTr="00A61CD2">
        <w:trPr>
          <w:trHeight w:val="300"/>
        </w:trPr>
        <w:tc>
          <w:tcPr>
            <w:tcW w:w="987" w:type="dxa"/>
            <w:noWrap/>
            <w:hideMark/>
          </w:tcPr>
          <w:p w14:paraId="44E2C66D" w14:textId="77777777" w:rsidR="00551043" w:rsidRPr="00254E9C" w:rsidRDefault="00551043">
            <w:r w:rsidRPr="00254E9C">
              <w:t>Tirsdag</w:t>
            </w:r>
          </w:p>
        </w:tc>
        <w:tc>
          <w:tcPr>
            <w:tcW w:w="1293" w:type="dxa"/>
            <w:noWrap/>
            <w:hideMark/>
          </w:tcPr>
          <w:p w14:paraId="4AE32168" w14:textId="77777777" w:rsidR="00551043" w:rsidRPr="00254E9C" w:rsidRDefault="00551043">
            <w:r w:rsidRPr="00254E9C">
              <w:t>Juni</w:t>
            </w:r>
          </w:p>
        </w:tc>
        <w:tc>
          <w:tcPr>
            <w:tcW w:w="800" w:type="dxa"/>
            <w:noWrap/>
            <w:hideMark/>
          </w:tcPr>
          <w:p w14:paraId="06857C82" w14:textId="77777777" w:rsidR="00551043" w:rsidRPr="00254E9C" w:rsidRDefault="00551043" w:rsidP="00254E9C">
            <w:r w:rsidRPr="00254E9C">
              <w:t>14</w:t>
            </w:r>
          </w:p>
        </w:tc>
        <w:tc>
          <w:tcPr>
            <w:tcW w:w="2727" w:type="dxa"/>
            <w:noWrap/>
            <w:hideMark/>
          </w:tcPr>
          <w:p w14:paraId="4A064604" w14:textId="77777777" w:rsidR="00551043" w:rsidRPr="00254E9C" w:rsidRDefault="00551043">
            <w:r w:rsidRPr="00254E9C">
              <w:t> </w:t>
            </w:r>
          </w:p>
        </w:tc>
        <w:tc>
          <w:tcPr>
            <w:tcW w:w="1633" w:type="dxa"/>
          </w:tcPr>
          <w:p w14:paraId="3274AE5E" w14:textId="77777777" w:rsidR="00551043" w:rsidRPr="00254E9C" w:rsidRDefault="00551043"/>
        </w:tc>
      </w:tr>
      <w:tr w:rsidR="00551043" w:rsidRPr="00254E9C" w14:paraId="7EE25B25" w14:textId="41520F22" w:rsidTr="00A61CD2">
        <w:trPr>
          <w:trHeight w:val="300"/>
        </w:trPr>
        <w:tc>
          <w:tcPr>
            <w:tcW w:w="987" w:type="dxa"/>
            <w:noWrap/>
            <w:hideMark/>
          </w:tcPr>
          <w:p w14:paraId="69E3FDB1" w14:textId="77777777" w:rsidR="00551043" w:rsidRPr="00254E9C" w:rsidRDefault="00551043">
            <w:r w:rsidRPr="00254E9C">
              <w:t>Tirsdag</w:t>
            </w:r>
          </w:p>
        </w:tc>
        <w:tc>
          <w:tcPr>
            <w:tcW w:w="1293" w:type="dxa"/>
            <w:noWrap/>
            <w:hideMark/>
          </w:tcPr>
          <w:p w14:paraId="6A884FBB" w14:textId="77777777" w:rsidR="00551043" w:rsidRPr="00254E9C" w:rsidRDefault="00551043">
            <w:r w:rsidRPr="00254E9C">
              <w:t>Juni</w:t>
            </w:r>
          </w:p>
        </w:tc>
        <w:tc>
          <w:tcPr>
            <w:tcW w:w="800" w:type="dxa"/>
            <w:noWrap/>
            <w:hideMark/>
          </w:tcPr>
          <w:p w14:paraId="0A67B05F" w14:textId="77777777" w:rsidR="00551043" w:rsidRPr="00254E9C" w:rsidRDefault="00551043" w:rsidP="00254E9C">
            <w:r w:rsidRPr="00254E9C">
              <w:t>21</w:t>
            </w:r>
          </w:p>
        </w:tc>
        <w:tc>
          <w:tcPr>
            <w:tcW w:w="2727" w:type="dxa"/>
            <w:noWrap/>
            <w:hideMark/>
          </w:tcPr>
          <w:p w14:paraId="46E5F485" w14:textId="77777777" w:rsidR="00551043" w:rsidRPr="00254E9C" w:rsidRDefault="00551043">
            <w:r w:rsidRPr="00254E9C">
              <w:t> </w:t>
            </w:r>
          </w:p>
        </w:tc>
        <w:tc>
          <w:tcPr>
            <w:tcW w:w="1633" w:type="dxa"/>
          </w:tcPr>
          <w:p w14:paraId="041B7408" w14:textId="77777777" w:rsidR="00551043" w:rsidRPr="00254E9C" w:rsidRDefault="00551043"/>
        </w:tc>
      </w:tr>
      <w:tr w:rsidR="00A61CD2" w:rsidRPr="00254E9C" w14:paraId="1836727B" w14:textId="2C3F00DE" w:rsidTr="00A61CD2">
        <w:trPr>
          <w:trHeight w:val="300"/>
        </w:trPr>
        <w:tc>
          <w:tcPr>
            <w:tcW w:w="3080" w:type="dxa"/>
            <w:gridSpan w:val="3"/>
            <w:noWrap/>
            <w:vAlign w:val="center"/>
            <w:hideMark/>
          </w:tcPr>
          <w:p w14:paraId="4D685A39" w14:textId="07C08BD6" w:rsidR="00A61CD2" w:rsidRPr="00A61CD2" w:rsidRDefault="00A61CD2" w:rsidP="00A61CD2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</w:pPr>
            <w:r w:rsidRPr="00A61CD2"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  <w:t>HØST</w:t>
            </w:r>
          </w:p>
        </w:tc>
        <w:tc>
          <w:tcPr>
            <w:tcW w:w="2727" w:type="dxa"/>
            <w:noWrap/>
            <w:hideMark/>
          </w:tcPr>
          <w:p w14:paraId="375A247C" w14:textId="77777777" w:rsidR="00A61CD2" w:rsidRPr="00254E9C" w:rsidRDefault="00A61CD2">
            <w:r w:rsidRPr="00254E9C">
              <w:t> </w:t>
            </w:r>
          </w:p>
        </w:tc>
        <w:tc>
          <w:tcPr>
            <w:tcW w:w="1633" w:type="dxa"/>
          </w:tcPr>
          <w:p w14:paraId="081113B4" w14:textId="77777777" w:rsidR="00A61CD2" w:rsidRPr="00254E9C" w:rsidRDefault="00A61CD2"/>
        </w:tc>
      </w:tr>
      <w:tr w:rsidR="00551043" w:rsidRPr="00254E9C" w14:paraId="564D6C6D" w14:textId="122D85B5" w:rsidTr="00A61CD2">
        <w:trPr>
          <w:trHeight w:val="300"/>
        </w:trPr>
        <w:tc>
          <w:tcPr>
            <w:tcW w:w="987" w:type="dxa"/>
            <w:noWrap/>
            <w:hideMark/>
          </w:tcPr>
          <w:p w14:paraId="7BD28C75" w14:textId="77777777" w:rsidR="00551043" w:rsidRPr="00254E9C" w:rsidRDefault="00551043">
            <w:r w:rsidRPr="00254E9C">
              <w:t>Tirsdag</w:t>
            </w:r>
          </w:p>
        </w:tc>
        <w:tc>
          <w:tcPr>
            <w:tcW w:w="1293" w:type="dxa"/>
            <w:noWrap/>
            <w:hideMark/>
          </w:tcPr>
          <w:p w14:paraId="5763520C" w14:textId="77777777" w:rsidR="00551043" w:rsidRPr="00254E9C" w:rsidRDefault="00551043">
            <w:r w:rsidRPr="00254E9C">
              <w:t>August</w:t>
            </w:r>
          </w:p>
        </w:tc>
        <w:tc>
          <w:tcPr>
            <w:tcW w:w="800" w:type="dxa"/>
            <w:noWrap/>
            <w:hideMark/>
          </w:tcPr>
          <w:p w14:paraId="184F85C8" w14:textId="77777777" w:rsidR="00551043" w:rsidRPr="00254E9C" w:rsidRDefault="00551043" w:rsidP="00254E9C">
            <w:r w:rsidRPr="00254E9C">
              <w:t>16</w:t>
            </w:r>
          </w:p>
        </w:tc>
        <w:tc>
          <w:tcPr>
            <w:tcW w:w="2727" w:type="dxa"/>
            <w:noWrap/>
            <w:hideMark/>
          </w:tcPr>
          <w:p w14:paraId="3DCC00F4" w14:textId="77777777" w:rsidR="00551043" w:rsidRPr="00254E9C" w:rsidRDefault="00551043">
            <w:r w:rsidRPr="00254E9C">
              <w:t> </w:t>
            </w:r>
          </w:p>
        </w:tc>
        <w:tc>
          <w:tcPr>
            <w:tcW w:w="1633" w:type="dxa"/>
          </w:tcPr>
          <w:p w14:paraId="776F35C3" w14:textId="77777777" w:rsidR="00551043" w:rsidRPr="00254E9C" w:rsidRDefault="00551043"/>
        </w:tc>
      </w:tr>
      <w:tr w:rsidR="00551043" w:rsidRPr="00254E9C" w14:paraId="007D1257" w14:textId="006E5ED9" w:rsidTr="00A61CD2">
        <w:trPr>
          <w:trHeight w:val="300"/>
        </w:trPr>
        <w:tc>
          <w:tcPr>
            <w:tcW w:w="987" w:type="dxa"/>
            <w:noWrap/>
            <w:hideMark/>
          </w:tcPr>
          <w:p w14:paraId="73457EFD" w14:textId="77777777" w:rsidR="00551043" w:rsidRPr="00254E9C" w:rsidRDefault="00551043">
            <w:r w:rsidRPr="00254E9C">
              <w:t>Tirsdag</w:t>
            </w:r>
          </w:p>
        </w:tc>
        <w:tc>
          <w:tcPr>
            <w:tcW w:w="1293" w:type="dxa"/>
            <w:noWrap/>
            <w:hideMark/>
          </w:tcPr>
          <w:p w14:paraId="4C25B79B" w14:textId="77777777" w:rsidR="00551043" w:rsidRPr="00254E9C" w:rsidRDefault="00551043">
            <w:r w:rsidRPr="00254E9C">
              <w:t>August</w:t>
            </w:r>
          </w:p>
        </w:tc>
        <w:tc>
          <w:tcPr>
            <w:tcW w:w="800" w:type="dxa"/>
            <w:noWrap/>
            <w:hideMark/>
          </w:tcPr>
          <w:p w14:paraId="5E018D59" w14:textId="77777777" w:rsidR="00551043" w:rsidRPr="00254E9C" w:rsidRDefault="00551043" w:rsidP="00254E9C">
            <w:r w:rsidRPr="00254E9C">
              <w:t>23</w:t>
            </w:r>
          </w:p>
        </w:tc>
        <w:tc>
          <w:tcPr>
            <w:tcW w:w="2727" w:type="dxa"/>
            <w:noWrap/>
            <w:hideMark/>
          </w:tcPr>
          <w:p w14:paraId="7C987994" w14:textId="77777777" w:rsidR="00551043" w:rsidRPr="00254E9C" w:rsidRDefault="00551043">
            <w:r w:rsidRPr="00254E9C">
              <w:t> </w:t>
            </w:r>
          </w:p>
        </w:tc>
        <w:tc>
          <w:tcPr>
            <w:tcW w:w="1633" w:type="dxa"/>
          </w:tcPr>
          <w:p w14:paraId="2539589D" w14:textId="77777777" w:rsidR="00551043" w:rsidRPr="00254E9C" w:rsidRDefault="00551043"/>
        </w:tc>
      </w:tr>
      <w:tr w:rsidR="00551043" w:rsidRPr="00254E9C" w14:paraId="197B9003" w14:textId="24095834" w:rsidTr="00A61CD2">
        <w:trPr>
          <w:trHeight w:val="300"/>
        </w:trPr>
        <w:tc>
          <w:tcPr>
            <w:tcW w:w="987" w:type="dxa"/>
            <w:noWrap/>
            <w:hideMark/>
          </w:tcPr>
          <w:p w14:paraId="5935328D" w14:textId="77777777" w:rsidR="00551043" w:rsidRPr="00254E9C" w:rsidRDefault="00551043">
            <w:r w:rsidRPr="00254E9C">
              <w:t>Søndag</w:t>
            </w:r>
          </w:p>
        </w:tc>
        <w:tc>
          <w:tcPr>
            <w:tcW w:w="1293" w:type="dxa"/>
            <w:noWrap/>
            <w:hideMark/>
          </w:tcPr>
          <w:p w14:paraId="68E125BC" w14:textId="77777777" w:rsidR="00551043" w:rsidRPr="00254E9C" w:rsidRDefault="00551043">
            <w:r w:rsidRPr="00254E9C">
              <w:t>August</w:t>
            </w:r>
          </w:p>
        </w:tc>
        <w:tc>
          <w:tcPr>
            <w:tcW w:w="800" w:type="dxa"/>
            <w:noWrap/>
            <w:hideMark/>
          </w:tcPr>
          <w:p w14:paraId="207192C9" w14:textId="77777777" w:rsidR="00551043" w:rsidRPr="00254E9C" w:rsidRDefault="00551043" w:rsidP="00254E9C">
            <w:r w:rsidRPr="00254E9C">
              <w:t>28</w:t>
            </w:r>
          </w:p>
        </w:tc>
        <w:tc>
          <w:tcPr>
            <w:tcW w:w="2727" w:type="dxa"/>
            <w:noWrap/>
            <w:hideMark/>
          </w:tcPr>
          <w:p w14:paraId="4018FBAA" w14:textId="07AC4A37" w:rsidR="00551043" w:rsidRPr="00254E9C" w:rsidRDefault="00551043">
            <w:r w:rsidRPr="00254E9C">
              <w:t> O-Troll treff Ringerike</w:t>
            </w:r>
          </w:p>
        </w:tc>
        <w:tc>
          <w:tcPr>
            <w:tcW w:w="1633" w:type="dxa"/>
          </w:tcPr>
          <w:p w14:paraId="158987B7" w14:textId="77777777" w:rsidR="00551043" w:rsidRPr="00254E9C" w:rsidRDefault="00551043"/>
        </w:tc>
      </w:tr>
      <w:tr w:rsidR="00551043" w:rsidRPr="00254E9C" w14:paraId="651B010D" w14:textId="582837E1" w:rsidTr="00A61CD2">
        <w:trPr>
          <w:trHeight w:val="300"/>
        </w:trPr>
        <w:tc>
          <w:tcPr>
            <w:tcW w:w="987" w:type="dxa"/>
            <w:noWrap/>
            <w:hideMark/>
          </w:tcPr>
          <w:p w14:paraId="3450821B" w14:textId="77777777" w:rsidR="00551043" w:rsidRPr="00254E9C" w:rsidRDefault="00551043">
            <w:r w:rsidRPr="00254E9C">
              <w:t>Tirsdag</w:t>
            </w:r>
          </w:p>
        </w:tc>
        <w:tc>
          <w:tcPr>
            <w:tcW w:w="1293" w:type="dxa"/>
            <w:noWrap/>
            <w:hideMark/>
          </w:tcPr>
          <w:p w14:paraId="0F9C166F" w14:textId="77777777" w:rsidR="00551043" w:rsidRPr="00254E9C" w:rsidRDefault="00551043">
            <w:r w:rsidRPr="00254E9C">
              <w:t>August</w:t>
            </w:r>
          </w:p>
        </w:tc>
        <w:tc>
          <w:tcPr>
            <w:tcW w:w="800" w:type="dxa"/>
            <w:noWrap/>
            <w:hideMark/>
          </w:tcPr>
          <w:p w14:paraId="721564E2" w14:textId="77777777" w:rsidR="00551043" w:rsidRPr="00254E9C" w:rsidRDefault="00551043" w:rsidP="00254E9C">
            <w:r w:rsidRPr="00254E9C">
              <w:t>30</w:t>
            </w:r>
          </w:p>
        </w:tc>
        <w:tc>
          <w:tcPr>
            <w:tcW w:w="2727" w:type="dxa"/>
            <w:noWrap/>
            <w:hideMark/>
          </w:tcPr>
          <w:p w14:paraId="39CC13A9" w14:textId="588BD662" w:rsidR="00551043" w:rsidRPr="00254E9C" w:rsidRDefault="00551043"/>
        </w:tc>
        <w:tc>
          <w:tcPr>
            <w:tcW w:w="1633" w:type="dxa"/>
          </w:tcPr>
          <w:p w14:paraId="19F4A45F" w14:textId="77777777" w:rsidR="00551043" w:rsidRPr="00254E9C" w:rsidRDefault="00551043"/>
        </w:tc>
      </w:tr>
      <w:tr w:rsidR="00551043" w:rsidRPr="00254E9C" w14:paraId="70CED880" w14:textId="5952826A" w:rsidTr="00A61CD2">
        <w:trPr>
          <w:trHeight w:val="300"/>
        </w:trPr>
        <w:tc>
          <w:tcPr>
            <w:tcW w:w="987" w:type="dxa"/>
            <w:noWrap/>
            <w:hideMark/>
          </w:tcPr>
          <w:p w14:paraId="58043493" w14:textId="77777777" w:rsidR="00551043" w:rsidRPr="00254E9C" w:rsidRDefault="00551043">
            <w:r w:rsidRPr="00254E9C">
              <w:t>Tirsdag</w:t>
            </w:r>
          </w:p>
        </w:tc>
        <w:tc>
          <w:tcPr>
            <w:tcW w:w="1293" w:type="dxa"/>
            <w:noWrap/>
            <w:hideMark/>
          </w:tcPr>
          <w:p w14:paraId="3461D7F9" w14:textId="77777777" w:rsidR="00551043" w:rsidRPr="00254E9C" w:rsidRDefault="00551043">
            <w:r w:rsidRPr="00254E9C">
              <w:t>September</w:t>
            </w:r>
          </w:p>
        </w:tc>
        <w:tc>
          <w:tcPr>
            <w:tcW w:w="800" w:type="dxa"/>
            <w:noWrap/>
            <w:hideMark/>
          </w:tcPr>
          <w:p w14:paraId="28A74CDE" w14:textId="77777777" w:rsidR="00551043" w:rsidRPr="00254E9C" w:rsidRDefault="00551043" w:rsidP="00254E9C">
            <w:r w:rsidRPr="00254E9C">
              <w:t>06</w:t>
            </w:r>
          </w:p>
        </w:tc>
        <w:tc>
          <w:tcPr>
            <w:tcW w:w="2727" w:type="dxa"/>
            <w:noWrap/>
            <w:hideMark/>
          </w:tcPr>
          <w:p w14:paraId="353C9938" w14:textId="77777777" w:rsidR="00551043" w:rsidRPr="00254E9C" w:rsidRDefault="00551043">
            <w:r w:rsidRPr="00254E9C">
              <w:t> </w:t>
            </w:r>
          </w:p>
        </w:tc>
        <w:tc>
          <w:tcPr>
            <w:tcW w:w="1633" w:type="dxa"/>
          </w:tcPr>
          <w:p w14:paraId="4D61F54C" w14:textId="77777777" w:rsidR="00551043" w:rsidRPr="00254E9C" w:rsidRDefault="00551043"/>
        </w:tc>
      </w:tr>
      <w:tr w:rsidR="00551043" w:rsidRPr="00254E9C" w14:paraId="4086DA14" w14:textId="420C47D1" w:rsidTr="00A61CD2">
        <w:trPr>
          <w:trHeight w:val="300"/>
        </w:trPr>
        <w:tc>
          <w:tcPr>
            <w:tcW w:w="987" w:type="dxa"/>
            <w:noWrap/>
            <w:hideMark/>
          </w:tcPr>
          <w:p w14:paraId="4A549A90" w14:textId="77777777" w:rsidR="00551043" w:rsidRPr="00254E9C" w:rsidRDefault="00551043">
            <w:r w:rsidRPr="00254E9C">
              <w:t>Tirsdag</w:t>
            </w:r>
          </w:p>
        </w:tc>
        <w:tc>
          <w:tcPr>
            <w:tcW w:w="1293" w:type="dxa"/>
            <w:noWrap/>
            <w:hideMark/>
          </w:tcPr>
          <w:p w14:paraId="2ABA6E17" w14:textId="77777777" w:rsidR="00551043" w:rsidRPr="00254E9C" w:rsidRDefault="00551043">
            <w:r w:rsidRPr="00254E9C">
              <w:t>September</w:t>
            </w:r>
          </w:p>
        </w:tc>
        <w:tc>
          <w:tcPr>
            <w:tcW w:w="800" w:type="dxa"/>
            <w:noWrap/>
            <w:hideMark/>
          </w:tcPr>
          <w:p w14:paraId="4D1E31C9" w14:textId="77777777" w:rsidR="00551043" w:rsidRPr="00254E9C" w:rsidRDefault="00551043" w:rsidP="00254E9C">
            <w:r w:rsidRPr="00254E9C">
              <w:t>13</w:t>
            </w:r>
          </w:p>
        </w:tc>
        <w:tc>
          <w:tcPr>
            <w:tcW w:w="2727" w:type="dxa"/>
            <w:noWrap/>
            <w:hideMark/>
          </w:tcPr>
          <w:p w14:paraId="1A68C629" w14:textId="77777777" w:rsidR="00551043" w:rsidRPr="00254E9C" w:rsidRDefault="00551043">
            <w:r w:rsidRPr="00254E9C">
              <w:t> </w:t>
            </w:r>
          </w:p>
        </w:tc>
        <w:tc>
          <w:tcPr>
            <w:tcW w:w="1633" w:type="dxa"/>
          </w:tcPr>
          <w:p w14:paraId="6C2BE348" w14:textId="77777777" w:rsidR="00551043" w:rsidRPr="00254E9C" w:rsidRDefault="00551043"/>
        </w:tc>
      </w:tr>
    </w:tbl>
    <w:p w14:paraId="3F8AB1D0" w14:textId="77777777" w:rsidR="00254E9C" w:rsidRDefault="00254E9C"/>
    <w:sectPr w:rsidR="00254E9C" w:rsidSect="00BE1C9B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692" w:right="851" w:bottom="709" w:left="1300" w:header="408" w:footer="11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4008B" w14:textId="77777777" w:rsidR="00B336E9" w:rsidRDefault="00B336E9">
      <w:r>
        <w:separator/>
      </w:r>
    </w:p>
  </w:endnote>
  <w:endnote w:type="continuationSeparator" w:id="0">
    <w:p w14:paraId="5B7E26FA" w14:textId="77777777" w:rsidR="00B336E9" w:rsidRDefault="00B33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BB0EA" w14:textId="1183BEC4" w:rsidR="00BE1C9B" w:rsidRDefault="00BE1C9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63A2712" wp14:editId="3AF6959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945" cy="273050"/>
              <wp:effectExtent l="0" t="0" r="0" b="12700"/>
              <wp:wrapNone/>
              <wp:docPr id="13" name="MSIPCM1b794a65add9077223fdfe5a" descr="{&quot;HashCode&quot;:26965133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24BCE80" w14:textId="4398A0DA" w:rsidR="00BE1C9B" w:rsidRPr="00BE1C9B" w:rsidRDefault="00BE1C9B" w:rsidP="00BE1C9B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BE1C9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Sensitivity</w:t>
                          </w:r>
                          <w:proofErr w:type="spellEnd"/>
                          <w:r w:rsidRPr="00BE1C9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Pr="00BE1C9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3A2712" id="_x0000_t202" coordsize="21600,21600" o:spt="202" path="m,l,21600r21600,l21600,xe">
              <v:stroke joinstyle="miter"/>
              <v:path gradientshapeok="t" o:connecttype="rect"/>
            </v:shapetype>
            <v:shape id="MSIPCM1b794a65add9077223fdfe5a" o:spid="_x0000_s1026" type="#_x0000_t202" alt="{&quot;HashCode&quot;:269651335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" o:allowincell="f" filled="f" stroked="f" strokeweight=".5pt">
              <v:fill o:detectmouseclick="t"/>
              <v:textbox inset="20pt,0,,0">
                <w:txbxContent>
                  <w:p w14:paraId="224BCE80" w14:textId="4398A0DA" w:rsidR="00BE1C9B" w:rsidRPr="00BE1C9B" w:rsidRDefault="00BE1C9B" w:rsidP="00BE1C9B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BE1C9B">
                      <w:rPr>
                        <w:rFonts w:ascii="Calibri" w:hAnsi="Calibri" w:cs="Calibri"/>
                        <w:color w:val="000000"/>
                        <w:sz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3283A" w14:textId="566B3156" w:rsidR="00BE1C9B" w:rsidRDefault="00BE1C9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9508D87" wp14:editId="049EE60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945" cy="273050"/>
              <wp:effectExtent l="0" t="0" r="0" b="12700"/>
              <wp:wrapNone/>
              <wp:docPr id="14" name="MSIPCMdbb845f18c8365eccb4dda1e" descr="{&quot;HashCode&quot;:269651335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B547F55" w14:textId="0999B68B" w:rsidR="00BE1C9B" w:rsidRPr="00BE1C9B" w:rsidRDefault="00BE1C9B" w:rsidP="00BE1C9B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BE1C9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Sensitivity</w:t>
                          </w:r>
                          <w:proofErr w:type="spellEnd"/>
                          <w:r w:rsidRPr="00BE1C9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Pr="00BE1C9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508D87" id="_x0000_t202" coordsize="21600,21600" o:spt="202" path="m,l,21600r21600,l21600,xe">
              <v:stroke joinstyle="miter"/>
              <v:path gradientshapeok="t" o:connecttype="rect"/>
            </v:shapetype>
            <v:shape id="MSIPCMdbb845f18c8365eccb4dda1e" o:spid="_x0000_s1027" type="#_x0000_t202" alt="{&quot;HashCode&quot;:269651335,&quot;Height&quot;:841.0,&quot;Width&quot;:595.0,&quot;Placement&quot;:&quot;Footer&quot;,&quot;Index&quot;:&quot;FirstPage&quot;,&quot;Section&quot;:1,&quot;Top&quot;:0.0,&quot;Left&quot;:0.0}" style="position:absolute;left:0;text-align:left;margin-left:0;margin-top:805.4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" o:allowincell="f" filled="f" stroked="f" strokeweight=".5pt">
              <v:fill o:detectmouseclick="t"/>
              <v:textbox inset="20pt,0,,0">
                <w:txbxContent>
                  <w:p w14:paraId="3B547F55" w14:textId="0999B68B" w:rsidR="00BE1C9B" w:rsidRPr="00BE1C9B" w:rsidRDefault="00BE1C9B" w:rsidP="00BE1C9B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BE1C9B">
                      <w:rPr>
                        <w:rFonts w:ascii="Calibri" w:hAnsi="Calibri" w:cs="Calibri"/>
                        <w:color w:val="000000"/>
                        <w:sz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00C62" w14:textId="77777777" w:rsidR="00B336E9" w:rsidRDefault="00B336E9">
      <w:r>
        <w:separator/>
      </w:r>
    </w:p>
  </w:footnote>
  <w:footnote w:type="continuationSeparator" w:id="0">
    <w:p w14:paraId="7EC71C40" w14:textId="77777777" w:rsidR="00B336E9" w:rsidRDefault="00B33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E82C9" w14:textId="77777777" w:rsidR="00C56604" w:rsidRDefault="00C56604">
    <w:pPr>
      <w:pStyle w:val="Header"/>
      <w:jc w:val="center"/>
    </w:pPr>
  </w:p>
  <w:p w14:paraId="13491512" w14:textId="77777777" w:rsidR="00C56604" w:rsidRDefault="00C56604">
    <w:bookmarkStart w:id="4" w:name="doc_id"/>
    <w:bookmarkEnd w:id="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1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75"/>
      <w:gridCol w:w="6746"/>
    </w:tblGrid>
    <w:tr w:rsidR="00011E5C" w14:paraId="0718D44B" w14:textId="77777777" w:rsidTr="00011E5C">
      <w:trPr>
        <w:trHeight w:val="680"/>
      </w:trPr>
      <w:tc>
        <w:tcPr>
          <w:tcW w:w="3175" w:type="dxa"/>
          <w:vAlign w:val="center"/>
        </w:tcPr>
        <w:p w14:paraId="2C09C1AF" w14:textId="3D87831C" w:rsidR="00C56604" w:rsidRDefault="0043280D">
          <w:pPr>
            <w:tabs>
              <w:tab w:val="left" w:pos="4470"/>
            </w:tabs>
            <w:rPr>
              <w:sz w:val="32"/>
            </w:rPr>
          </w:pPr>
          <w:r>
            <w:rPr>
              <w:rFonts w:cs="Arial"/>
              <w:b/>
              <w:noProof/>
              <w:sz w:val="32"/>
              <w:szCs w:val="32"/>
              <w:lang w:eastAsia="nb-NO"/>
            </w:rPr>
            <w:drawing>
              <wp:anchor distT="0" distB="0" distL="114300" distR="114300" simplePos="0" relativeHeight="251662336" behindDoc="1" locked="0" layoutInCell="1" allowOverlap="1" wp14:anchorId="2EF35468" wp14:editId="07434B65">
                <wp:simplePos x="0" y="0"/>
                <wp:positionH relativeFrom="column">
                  <wp:posOffset>342900</wp:posOffset>
                </wp:positionH>
                <wp:positionV relativeFrom="paragraph">
                  <wp:posOffset>122555</wp:posOffset>
                </wp:positionV>
                <wp:extent cx="1269365" cy="1209675"/>
                <wp:effectExtent l="0" t="0" r="6985" b="0"/>
                <wp:wrapTight wrapText="bothSides">
                  <wp:wrapPolygon edited="0">
                    <wp:start x="0" y="0"/>
                    <wp:lineTo x="0" y="21090"/>
                    <wp:lineTo x="21395" y="21090"/>
                    <wp:lineTo x="21395" y="0"/>
                    <wp:lineTo x="0" y="0"/>
                  </wp:wrapPolygon>
                </wp:wrapTight>
                <wp:docPr id="3" name="Bild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9365" cy="12096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sz w:val="32"/>
            </w:rPr>
            <w:t xml:space="preserve">           </w:t>
          </w:r>
        </w:p>
      </w:tc>
      <w:tc>
        <w:tcPr>
          <w:tcW w:w="6746" w:type="dxa"/>
          <w:vAlign w:val="center"/>
        </w:tcPr>
        <w:p w14:paraId="0D58148B" w14:textId="473AA98C" w:rsidR="00C56604" w:rsidRPr="00011E5C" w:rsidRDefault="00011E5C" w:rsidP="00011E5C">
          <w:pPr>
            <w:ind w:right="-170"/>
            <w:rPr>
              <w:rFonts w:ascii="Comic Sans MS" w:hAnsi="Comic Sans MS"/>
              <w:b/>
              <w:i/>
              <w:iCs/>
              <w:sz w:val="52"/>
              <w:szCs w:val="52"/>
            </w:rPr>
          </w:pPr>
          <w:r>
            <w:rPr>
              <w:b/>
              <w:i/>
              <w:iCs/>
              <w:sz w:val="40"/>
              <w:szCs w:val="40"/>
            </w:rPr>
            <w:t xml:space="preserve">    </w:t>
          </w:r>
          <w:r w:rsidR="0043280D">
            <w:rPr>
              <w:rFonts w:ascii="Comic Sans MS" w:hAnsi="Comic Sans MS"/>
              <w:b/>
              <w:i/>
              <w:iCs/>
              <w:sz w:val="52"/>
              <w:szCs w:val="52"/>
            </w:rPr>
            <w:t>Eiker O-Lag</w:t>
          </w:r>
        </w:p>
      </w:tc>
    </w:tr>
  </w:tbl>
  <w:p w14:paraId="5E94F2C6" w14:textId="77777777" w:rsidR="00C56604" w:rsidRDefault="00C56604" w:rsidP="00A132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C751C"/>
    <w:multiLevelType w:val="hybridMultilevel"/>
    <w:tmpl w:val="44303B9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85728E"/>
    <w:multiLevelType w:val="hybridMultilevel"/>
    <w:tmpl w:val="53EC14B2"/>
    <w:lvl w:ilvl="0" w:tplc="FCA6339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0C3408"/>
    <w:multiLevelType w:val="hybridMultilevel"/>
    <w:tmpl w:val="6FBE3D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F2E61"/>
    <w:multiLevelType w:val="hybridMultilevel"/>
    <w:tmpl w:val="D340B56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BB Memo Post Wizard Balloon" w:val="0"/>
    <w:docVar w:name="Memo Post Wizard Balloon" w:val="0"/>
  </w:docVars>
  <w:rsids>
    <w:rsidRoot w:val="00222969"/>
    <w:rsid w:val="00011E5C"/>
    <w:rsid w:val="000867B4"/>
    <w:rsid w:val="00091BD6"/>
    <w:rsid w:val="00187AE0"/>
    <w:rsid w:val="00222969"/>
    <w:rsid w:val="00223FB4"/>
    <w:rsid w:val="00254E9C"/>
    <w:rsid w:val="00322AF9"/>
    <w:rsid w:val="00352C7D"/>
    <w:rsid w:val="0043280D"/>
    <w:rsid w:val="00471BEF"/>
    <w:rsid w:val="00490BF9"/>
    <w:rsid w:val="005235F6"/>
    <w:rsid w:val="00542CC0"/>
    <w:rsid w:val="00551043"/>
    <w:rsid w:val="00551275"/>
    <w:rsid w:val="00555A1A"/>
    <w:rsid w:val="005A3D83"/>
    <w:rsid w:val="005C6106"/>
    <w:rsid w:val="00614074"/>
    <w:rsid w:val="006227B7"/>
    <w:rsid w:val="00655581"/>
    <w:rsid w:val="00780EE2"/>
    <w:rsid w:val="007A7BB6"/>
    <w:rsid w:val="007D3BDA"/>
    <w:rsid w:val="007D48E3"/>
    <w:rsid w:val="008338F3"/>
    <w:rsid w:val="00847D97"/>
    <w:rsid w:val="008D532F"/>
    <w:rsid w:val="00901C69"/>
    <w:rsid w:val="009E2B19"/>
    <w:rsid w:val="00A13268"/>
    <w:rsid w:val="00A61CD2"/>
    <w:rsid w:val="00B1017D"/>
    <w:rsid w:val="00B149C9"/>
    <w:rsid w:val="00B336E9"/>
    <w:rsid w:val="00BE1C9B"/>
    <w:rsid w:val="00C56604"/>
    <w:rsid w:val="00C63F16"/>
    <w:rsid w:val="00CC61C3"/>
    <w:rsid w:val="00CE6ED9"/>
    <w:rsid w:val="00D86840"/>
    <w:rsid w:val="00E150FC"/>
    <w:rsid w:val="00E30D92"/>
    <w:rsid w:val="00E540F7"/>
    <w:rsid w:val="00F9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119713"/>
  <w15:docId w15:val="{8D2527DD-1F41-4457-9F5A-F8946DD3B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val="nb-NO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autoRedefine/>
    <w:rsid w:val="00A13268"/>
    <w:pPr>
      <w:tabs>
        <w:tab w:val="center" w:pos="4153"/>
        <w:tab w:val="right" w:pos="8306"/>
      </w:tabs>
      <w:ind w:right="-7"/>
      <w:jc w:val="center"/>
    </w:pPr>
    <w:rPr>
      <w:sz w:val="32"/>
      <w:szCs w:val="32"/>
    </w:rPr>
  </w:style>
  <w:style w:type="paragraph" w:styleId="NormalIndent">
    <w:name w:val="Normal Indent"/>
    <w:basedOn w:val="Normal"/>
    <w:pPr>
      <w:ind w:left="720"/>
    </w:pPr>
  </w:style>
  <w:style w:type="character" w:styleId="PageNumber">
    <w:name w:val="page number"/>
    <w:basedOn w:val="DefaultParagraphFont"/>
  </w:style>
  <w:style w:type="character" w:customStyle="1" w:styleId="FooterChar">
    <w:name w:val="Footer Char"/>
    <w:basedOn w:val="DefaultParagraphFont"/>
    <w:link w:val="Footer"/>
    <w:rsid w:val="00655581"/>
    <w:rPr>
      <w:rFonts w:ascii="Arial" w:hAnsi="Arial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235F6"/>
    <w:pPr>
      <w:ind w:left="720"/>
      <w:contextualSpacing/>
    </w:pPr>
  </w:style>
  <w:style w:type="table" w:styleId="TableGrid">
    <w:name w:val="Table Grid"/>
    <w:basedOn w:val="TableNormal"/>
    <w:rsid w:val="00254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A7B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urple-pen.software.informer.com/1.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sarth1\Downloads\Motereferat%20nors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Motereferat norsk.dotx</Template>
  <TotalTime>55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Møtereferat</vt:lpstr>
    </vt:vector>
  </TitlesOfParts>
  <Company>Aibel AS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Møtereferat</dc:title>
  <dc:creator>Arnstein Thorsen</dc:creator>
  <cp:lastModifiedBy>Arnstein Thorsen</cp:lastModifiedBy>
  <cp:revision>4</cp:revision>
  <cp:lastPrinted>2007-01-29T11:27:00Z</cp:lastPrinted>
  <dcterms:created xsi:type="dcterms:W3CDTF">2022-03-10T08:47:00Z</dcterms:created>
  <dcterms:modified xsi:type="dcterms:W3CDTF">2022-03-11T05:54:00Z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75afd7-7428-4d0b-a18c-f972d457efaf_Enabled">
    <vt:lpwstr>true</vt:lpwstr>
  </property>
  <property fmtid="{D5CDD505-2E9C-101B-9397-08002B2CF9AE}" pid="3" name="MSIP_Label_e575afd7-7428-4d0b-a18c-f972d457efaf_SetDate">
    <vt:lpwstr>2022-03-05T08:09:30Z</vt:lpwstr>
  </property>
  <property fmtid="{D5CDD505-2E9C-101B-9397-08002B2CF9AE}" pid="4" name="MSIP_Label_e575afd7-7428-4d0b-a18c-f972d457efaf_Method">
    <vt:lpwstr>Standard</vt:lpwstr>
  </property>
  <property fmtid="{D5CDD505-2E9C-101B-9397-08002B2CF9AE}" pid="5" name="MSIP_Label_e575afd7-7428-4d0b-a18c-f972d457efaf_Name">
    <vt:lpwstr>e575afd7-7428-4d0b-a18c-f972d457efaf</vt:lpwstr>
  </property>
  <property fmtid="{D5CDD505-2E9C-101B-9397-08002B2CF9AE}" pid="6" name="MSIP_Label_e575afd7-7428-4d0b-a18c-f972d457efaf_SiteId">
    <vt:lpwstr>306bb27f-a230-403b-a436-2e5cd45b8ec0</vt:lpwstr>
  </property>
  <property fmtid="{D5CDD505-2E9C-101B-9397-08002B2CF9AE}" pid="7" name="MSIP_Label_e575afd7-7428-4d0b-a18c-f972d457efaf_ActionId">
    <vt:lpwstr>f84be3fe-2f35-4bcc-8224-8993b4163122</vt:lpwstr>
  </property>
  <property fmtid="{D5CDD505-2E9C-101B-9397-08002B2CF9AE}" pid="8" name="MSIP_Label_e575afd7-7428-4d0b-a18c-f972d457efaf_ContentBits">
    <vt:lpwstr>2</vt:lpwstr>
  </property>
</Properties>
</file>