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63C" w:rsidRDefault="004A3B98" w:rsidP="004A3B98">
      <w:pPr>
        <w:tabs>
          <w:tab w:val="center" w:pos="7284"/>
          <w:tab w:val="left" w:pos="8550"/>
        </w:tabs>
        <w:spacing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nb-NO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nb-NO"/>
        </w:rPr>
        <w:tab/>
      </w:r>
      <w:r w:rsidR="00B14733">
        <w:rPr>
          <w:rFonts w:ascii="Times New Roman" w:eastAsia="Times New Roman" w:hAnsi="Times New Roman" w:cs="Times New Roman"/>
          <w:b/>
          <w:sz w:val="36"/>
          <w:szCs w:val="36"/>
          <w:lang w:eastAsia="nb-NO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nb-NO"/>
        </w:rPr>
        <w:tab/>
        <w:t xml:space="preserve"> </w:t>
      </w:r>
    </w:p>
    <w:p w:rsidR="00BB0A5D" w:rsidRDefault="00BB0A5D" w:rsidP="003B17A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nb-NO"/>
        </w:rPr>
      </w:pPr>
    </w:p>
    <w:p w:rsidR="003B17A8" w:rsidRPr="003B17A8" w:rsidRDefault="003B17A8" w:rsidP="003B17A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nb-NO"/>
        </w:rPr>
      </w:pPr>
      <w:r w:rsidRPr="003B17A8">
        <w:rPr>
          <w:rFonts w:ascii="Times New Roman" w:eastAsia="Times New Roman" w:hAnsi="Times New Roman" w:cs="Times New Roman"/>
          <w:b/>
          <w:sz w:val="36"/>
          <w:szCs w:val="36"/>
          <w:lang w:eastAsia="nb-NO"/>
        </w:rPr>
        <w:t xml:space="preserve">SØKNAD OM TID TIL ORGANISERT STUDIEARBEID </w:t>
      </w:r>
    </w:p>
    <w:p w:rsidR="003B17A8" w:rsidRPr="003B17A8" w:rsidRDefault="003B17A8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eastAsia="nb-NO"/>
        </w:rPr>
      </w:pPr>
    </w:p>
    <w:p w:rsidR="006020EA" w:rsidRDefault="003B17A8" w:rsidP="003B17A8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2"/>
          <w:lang w:eastAsia="nb-NO"/>
        </w:rPr>
      </w:pPr>
      <w:r w:rsidRPr="003B17A8">
        <w:rPr>
          <w:rFonts w:ascii="Times New Roman" w:eastAsia="Times New Roman" w:hAnsi="Times New Roman" w:cs="Times New Roman"/>
          <w:b/>
          <w:bCs/>
          <w:i/>
          <w:iCs/>
          <w:sz w:val="22"/>
          <w:lang w:eastAsia="nb-NO"/>
        </w:rPr>
        <w:t xml:space="preserve">Organisert studiearbeid regnes ikke som fravær, jf. </w:t>
      </w:r>
      <w:r w:rsidR="009A5330">
        <w:rPr>
          <w:rFonts w:ascii="Times New Roman" w:eastAsia="Times New Roman" w:hAnsi="Times New Roman" w:cs="Times New Roman"/>
          <w:b/>
          <w:bCs/>
          <w:i/>
          <w:iCs/>
          <w:sz w:val="22"/>
          <w:lang w:eastAsia="nb-NO"/>
        </w:rPr>
        <w:t>forskrift til opplæringsloven §</w:t>
      </w:r>
      <w:r w:rsidRPr="003B17A8">
        <w:rPr>
          <w:rFonts w:ascii="Times New Roman" w:eastAsia="Times New Roman" w:hAnsi="Times New Roman" w:cs="Times New Roman"/>
          <w:b/>
          <w:bCs/>
          <w:i/>
          <w:iCs/>
          <w:sz w:val="22"/>
          <w:lang w:eastAsia="nb-NO"/>
        </w:rPr>
        <w:t xml:space="preserve"> 3-47 syvende ledd. Det er en forutsetning at slikt arbeid skal være </w:t>
      </w:r>
    </w:p>
    <w:p w:rsidR="003B17A8" w:rsidRPr="003B17A8" w:rsidRDefault="006020EA" w:rsidP="003B17A8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2"/>
          <w:lang w:eastAsia="nb-NO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lang w:eastAsia="nb-NO"/>
        </w:rPr>
        <w:t>godkjent av skolen (kontaktlærer og faglærer)</w:t>
      </w:r>
      <w:r w:rsidR="003B17A8" w:rsidRPr="003B17A8">
        <w:rPr>
          <w:rFonts w:ascii="Times New Roman" w:eastAsia="Times New Roman" w:hAnsi="Times New Roman" w:cs="Times New Roman"/>
          <w:b/>
          <w:bCs/>
          <w:i/>
          <w:iCs/>
          <w:sz w:val="22"/>
          <w:lang w:eastAsia="nb-NO"/>
        </w:rPr>
        <w:t>. Dersom arbeidet ikke er avtalt, vil også dette være å regne som fravær.</w:t>
      </w:r>
    </w:p>
    <w:p w:rsidR="003B17A8" w:rsidRPr="003B17A8" w:rsidRDefault="003B17A8" w:rsidP="003B17A8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22"/>
          <w:lang w:eastAsia="nb-NO"/>
        </w:rPr>
      </w:pPr>
    </w:p>
    <w:p w:rsidR="003B17A8" w:rsidRPr="003B2E52" w:rsidRDefault="003B17A8" w:rsidP="003B17A8">
      <w:pPr>
        <w:spacing w:line="240" w:lineRule="auto"/>
        <w:rPr>
          <w:rFonts w:ascii="Times New Roman" w:eastAsia="Times New Roman" w:hAnsi="Times New Roman" w:cs="Times New Roman"/>
          <w:b/>
          <w:i/>
          <w:sz w:val="22"/>
          <w:lang w:eastAsia="nb-NO"/>
        </w:rPr>
      </w:pPr>
      <w:r w:rsidRPr="003B2E52">
        <w:rPr>
          <w:rFonts w:ascii="Times New Roman" w:eastAsia="Times New Roman" w:hAnsi="Times New Roman" w:cs="Times New Roman"/>
          <w:b/>
          <w:i/>
          <w:iCs/>
          <w:sz w:val="22"/>
          <w:lang w:eastAsia="nb-NO"/>
        </w:rPr>
        <w:t xml:space="preserve">Det må søkes til kontaktlærer om tid til organisert studiearbeid i god tid før tidspunktet for et eventuelt fravær, og </w:t>
      </w:r>
      <w:r w:rsidR="006B1F6F">
        <w:rPr>
          <w:rFonts w:ascii="Times New Roman" w:eastAsia="Times New Roman" w:hAnsi="Times New Roman" w:cs="Times New Roman"/>
          <w:b/>
          <w:i/>
          <w:iCs/>
          <w:sz w:val="22"/>
          <w:u w:val="single"/>
          <w:lang w:eastAsia="nb-NO"/>
        </w:rPr>
        <w:t>senest 1 uke før</w:t>
      </w:r>
      <w:r w:rsidRPr="003B2E52">
        <w:rPr>
          <w:rFonts w:ascii="Times New Roman" w:eastAsia="Times New Roman" w:hAnsi="Times New Roman" w:cs="Times New Roman"/>
          <w:b/>
          <w:i/>
          <w:iCs/>
          <w:sz w:val="22"/>
          <w:lang w:eastAsia="nb-NO"/>
        </w:rPr>
        <w:t xml:space="preserve">. </w:t>
      </w:r>
    </w:p>
    <w:p w:rsidR="003B17A8" w:rsidRPr="003B17A8" w:rsidRDefault="003B17A8" w:rsidP="003B17A8">
      <w:pPr>
        <w:spacing w:line="240" w:lineRule="auto"/>
        <w:rPr>
          <w:rFonts w:ascii="Times New Roman" w:eastAsia="Times New Roman" w:hAnsi="Times New Roman" w:cs="Times New Roman"/>
          <w:sz w:val="22"/>
          <w:lang w:eastAsia="nb-NO"/>
        </w:rPr>
      </w:pPr>
    </w:p>
    <w:p w:rsidR="003B17A8" w:rsidRPr="003B17A8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proofErr w:type="gramStart"/>
      <w:r w:rsidRPr="003B17A8">
        <w:rPr>
          <w:rFonts w:ascii="Times New Roman" w:eastAsia="Times New Roman" w:hAnsi="Times New Roman" w:cs="Times New Roman"/>
          <w:sz w:val="22"/>
          <w:lang w:eastAsia="nb-NO"/>
        </w:rPr>
        <w:t>Navn:_</w:t>
      </w:r>
      <w:proofErr w:type="gramEnd"/>
      <w:r w:rsidRPr="003B17A8">
        <w:rPr>
          <w:rFonts w:ascii="Times New Roman" w:eastAsia="Times New Roman" w:hAnsi="Times New Roman" w:cs="Times New Roman"/>
          <w:sz w:val="22"/>
          <w:lang w:eastAsia="nb-NO"/>
        </w:rPr>
        <w:t>___</w:t>
      </w:r>
      <w:r w:rsidR="003B2E52">
        <w:rPr>
          <w:rFonts w:ascii="Times New Roman" w:eastAsia="Times New Roman" w:hAnsi="Times New Roman" w:cs="Times New Roman"/>
          <w:sz w:val="22"/>
          <w:lang w:eastAsia="nb-NO"/>
        </w:rPr>
        <w:t>_______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__________________</w:t>
      </w:r>
      <w:r w:rsidR="00297F4F">
        <w:rPr>
          <w:rFonts w:ascii="Times New Roman" w:eastAsia="Times New Roman" w:hAnsi="Times New Roman" w:cs="Times New Roman"/>
          <w:sz w:val="22"/>
          <w:lang w:eastAsia="nb-NO"/>
        </w:rPr>
        <w:t xml:space="preserve">  </w:t>
      </w:r>
      <w:r w:rsidR="009203B9">
        <w:rPr>
          <w:rFonts w:ascii="Times New Roman" w:eastAsia="Times New Roman" w:hAnsi="Times New Roman" w:cs="Times New Roman"/>
          <w:sz w:val="22"/>
          <w:lang w:eastAsia="nb-NO"/>
        </w:rPr>
        <w:t>K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lasse:</w:t>
      </w:r>
      <w:r w:rsidR="003B2E52">
        <w:rPr>
          <w:rFonts w:ascii="Times New Roman" w:eastAsia="Times New Roman" w:hAnsi="Times New Roman" w:cs="Times New Roman"/>
          <w:sz w:val="22"/>
          <w:lang w:eastAsia="nb-NO"/>
        </w:rPr>
        <w:t>_</w:t>
      </w:r>
      <w:r w:rsidR="005F0A1C">
        <w:rPr>
          <w:rFonts w:ascii="Times New Roman" w:eastAsia="Times New Roman" w:hAnsi="Times New Roman" w:cs="Times New Roman"/>
          <w:sz w:val="22"/>
          <w:lang w:eastAsia="nb-NO"/>
        </w:rPr>
        <w:t>____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______</w:t>
      </w:r>
      <w:r w:rsidR="00297F4F">
        <w:rPr>
          <w:rFonts w:ascii="Times New Roman" w:eastAsia="Times New Roman" w:hAnsi="Times New Roman" w:cs="Times New Roman"/>
          <w:sz w:val="22"/>
          <w:lang w:eastAsia="nb-NO"/>
        </w:rPr>
        <w:t xml:space="preserve">  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Kontaktlærer:</w:t>
      </w:r>
      <w:r w:rsidR="003B2E52">
        <w:rPr>
          <w:rFonts w:ascii="Times New Roman" w:eastAsia="Times New Roman" w:hAnsi="Times New Roman" w:cs="Times New Roman"/>
          <w:sz w:val="22"/>
          <w:lang w:eastAsia="nb-NO"/>
        </w:rPr>
        <w:t>__________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____</w:t>
      </w:r>
      <w:r w:rsidR="00297F4F">
        <w:rPr>
          <w:rFonts w:ascii="Times New Roman" w:eastAsia="Times New Roman" w:hAnsi="Times New Roman" w:cs="Times New Roman"/>
          <w:sz w:val="22"/>
          <w:lang w:eastAsia="nb-NO"/>
        </w:rPr>
        <w:t>_____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____________________</w:t>
      </w:r>
    </w:p>
    <w:p w:rsidR="003B17A8" w:rsidRPr="003B17A8" w:rsidRDefault="003B17A8" w:rsidP="003B17A8">
      <w:pPr>
        <w:spacing w:line="240" w:lineRule="auto"/>
        <w:rPr>
          <w:rFonts w:ascii="Times New Roman" w:eastAsia="Times New Roman" w:hAnsi="Times New Roman" w:cs="Times New Roman"/>
          <w:sz w:val="22"/>
          <w:lang w:eastAsia="nb-NO"/>
        </w:rPr>
      </w:pPr>
    </w:p>
    <w:p w:rsidR="003B17A8" w:rsidRPr="003B17A8" w:rsidRDefault="003B17A8" w:rsidP="00C94614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3B17A8">
        <w:rPr>
          <w:rFonts w:ascii="Times New Roman" w:eastAsia="Times New Roman" w:hAnsi="Times New Roman" w:cs="Times New Roman"/>
          <w:sz w:val="22"/>
          <w:lang w:eastAsia="nb-NO"/>
        </w:rPr>
        <w:t>Jeg søker m</w:t>
      </w:r>
      <w:r w:rsidR="0078650D">
        <w:rPr>
          <w:rFonts w:ascii="Times New Roman" w:eastAsia="Times New Roman" w:hAnsi="Times New Roman" w:cs="Times New Roman"/>
          <w:sz w:val="22"/>
          <w:lang w:eastAsia="nb-NO"/>
        </w:rPr>
        <w:t xml:space="preserve">ed dette om tid til 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 xml:space="preserve">organisert studiearbeid: </w:t>
      </w:r>
    </w:p>
    <w:p w:rsidR="003B17A8" w:rsidRPr="003B17A8" w:rsidRDefault="003B17A8" w:rsidP="003B17A8">
      <w:pPr>
        <w:spacing w:line="240" w:lineRule="auto"/>
        <w:rPr>
          <w:rFonts w:ascii="Times New Roman" w:eastAsia="Times New Roman" w:hAnsi="Times New Roman" w:cs="Times New Roman"/>
          <w:sz w:val="22"/>
          <w:lang w:eastAsia="nb-NO"/>
        </w:rPr>
      </w:pPr>
      <w:r w:rsidRPr="00C94614">
        <w:rPr>
          <w:rFonts w:ascii="Times New Roman" w:eastAsia="Times New Roman" w:hAnsi="Times New Roman" w:cs="Times New Roman"/>
          <w:sz w:val="22"/>
          <w:lang w:eastAsia="nb-NO"/>
        </w:rPr>
        <w:t>DAGER</w:t>
      </w:r>
      <w:r w:rsidR="009A5330" w:rsidRPr="00C94614">
        <w:rPr>
          <w:rFonts w:ascii="Times New Roman" w:eastAsia="Times New Roman" w:hAnsi="Times New Roman" w:cs="Times New Roman"/>
          <w:sz w:val="22"/>
          <w:lang w:eastAsia="nb-NO"/>
        </w:rPr>
        <w:t>:</w:t>
      </w:r>
      <w:r w:rsidR="009A5330">
        <w:rPr>
          <w:rFonts w:ascii="Times New Roman" w:eastAsia="Times New Roman" w:hAnsi="Times New Roman" w:cs="Times New Roman"/>
          <w:sz w:val="22"/>
          <w:lang w:eastAsia="nb-NO"/>
        </w:rPr>
        <w:tab/>
        <w:t xml:space="preserve">Fra og med </w:t>
      </w:r>
      <w:proofErr w:type="gramStart"/>
      <w:r w:rsidR="009A5330">
        <w:rPr>
          <w:rFonts w:ascii="Times New Roman" w:eastAsia="Times New Roman" w:hAnsi="Times New Roman" w:cs="Times New Roman"/>
          <w:sz w:val="22"/>
          <w:lang w:eastAsia="nb-NO"/>
        </w:rPr>
        <w:t>dato:_</w:t>
      </w:r>
      <w:proofErr w:type="gramEnd"/>
      <w:r w:rsidR="009A5330">
        <w:rPr>
          <w:rFonts w:ascii="Times New Roman" w:eastAsia="Times New Roman" w:hAnsi="Times New Roman" w:cs="Times New Roman"/>
          <w:sz w:val="22"/>
          <w:lang w:eastAsia="nb-NO"/>
        </w:rPr>
        <w:t xml:space="preserve">_______  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Til og med dato:_______</w:t>
      </w:r>
      <w:r w:rsidR="00297F4F">
        <w:rPr>
          <w:rFonts w:ascii="Times New Roman" w:eastAsia="Times New Roman" w:hAnsi="Times New Roman" w:cs="Times New Roman"/>
          <w:sz w:val="22"/>
          <w:lang w:eastAsia="nb-NO"/>
        </w:rPr>
        <w:t xml:space="preserve">  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 xml:space="preserve">Totalt antall </w:t>
      </w:r>
      <w:r w:rsidR="009A5330">
        <w:rPr>
          <w:rFonts w:ascii="Times New Roman" w:eastAsia="Times New Roman" w:hAnsi="Times New Roman" w:cs="Times New Roman"/>
          <w:sz w:val="22"/>
          <w:lang w:eastAsia="nb-NO"/>
        </w:rPr>
        <w:t>d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ager</w:t>
      </w:r>
      <w:r w:rsidR="00297F4F">
        <w:rPr>
          <w:rFonts w:ascii="Times New Roman" w:eastAsia="Times New Roman" w:hAnsi="Times New Roman" w:cs="Times New Roman"/>
          <w:sz w:val="22"/>
          <w:lang w:eastAsia="nb-NO"/>
        </w:rPr>
        <w:t>: _____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___________</w:t>
      </w:r>
      <w:r w:rsidR="009A5330">
        <w:rPr>
          <w:rFonts w:ascii="Times New Roman" w:eastAsia="Times New Roman" w:hAnsi="Times New Roman" w:cs="Times New Roman"/>
          <w:sz w:val="22"/>
          <w:lang w:eastAsia="nb-NO"/>
        </w:rPr>
        <w:t>_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__</w:t>
      </w:r>
    </w:p>
    <w:p w:rsidR="002E76CD" w:rsidRPr="00C94614" w:rsidRDefault="002E76CD" w:rsidP="003B17A8">
      <w:pPr>
        <w:spacing w:line="240" w:lineRule="auto"/>
        <w:rPr>
          <w:rFonts w:ascii="Times New Roman" w:eastAsia="Times New Roman" w:hAnsi="Times New Roman" w:cs="Times New Roman"/>
          <w:sz w:val="22"/>
          <w:lang w:eastAsia="nb-NO"/>
        </w:rPr>
      </w:pPr>
      <w:r w:rsidRPr="00C94614">
        <w:rPr>
          <w:rFonts w:ascii="Times New Roman" w:eastAsia="Times New Roman" w:hAnsi="Times New Roman" w:cs="Times New Roman"/>
          <w:sz w:val="22"/>
          <w:lang w:eastAsia="nb-NO"/>
        </w:rPr>
        <w:t>og/eller</w:t>
      </w:r>
    </w:p>
    <w:p w:rsidR="003B17A8" w:rsidRPr="003B17A8" w:rsidRDefault="003B17A8" w:rsidP="003B17A8">
      <w:pPr>
        <w:spacing w:line="240" w:lineRule="auto"/>
        <w:rPr>
          <w:rFonts w:ascii="Times New Roman" w:eastAsia="Times New Roman" w:hAnsi="Times New Roman" w:cs="Times New Roman"/>
          <w:sz w:val="22"/>
          <w:lang w:eastAsia="nb-NO"/>
        </w:rPr>
      </w:pPr>
      <w:r w:rsidRPr="00C94614">
        <w:rPr>
          <w:rFonts w:ascii="Times New Roman" w:eastAsia="Times New Roman" w:hAnsi="Times New Roman" w:cs="Times New Roman"/>
          <w:sz w:val="22"/>
          <w:lang w:eastAsia="nb-NO"/>
        </w:rPr>
        <w:t>TIMER: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ab/>
      </w:r>
      <w:proofErr w:type="gramStart"/>
      <w:r w:rsidRPr="003B17A8">
        <w:rPr>
          <w:rFonts w:ascii="Times New Roman" w:eastAsia="Times New Roman" w:hAnsi="Times New Roman" w:cs="Times New Roman"/>
          <w:sz w:val="22"/>
          <w:lang w:eastAsia="nb-NO"/>
        </w:rPr>
        <w:t>Dato:_</w:t>
      </w:r>
      <w:proofErr w:type="gramEnd"/>
      <w:r w:rsidRPr="003B17A8">
        <w:rPr>
          <w:rFonts w:ascii="Times New Roman" w:eastAsia="Times New Roman" w:hAnsi="Times New Roman" w:cs="Times New Roman"/>
          <w:sz w:val="22"/>
          <w:lang w:eastAsia="nb-NO"/>
        </w:rPr>
        <w:t>________________</w:t>
      </w:r>
      <w:r w:rsidR="009A5330">
        <w:rPr>
          <w:rFonts w:ascii="Times New Roman" w:eastAsia="Times New Roman" w:hAnsi="Times New Roman" w:cs="Times New Roman"/>
          <w:sz w:val="22"/>
          <w:lang w:eastAsia="nb-NO"/>
        </w:rPr>
        <w:t xml:space="preserve">  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Antall timer:__________</w:t>
      </w:r>
      <w:r w:rsidR="00297F4F">
        <w:rPr>
          <w:rFonts w:ascii="Times New Roman" w:eastAsia="Times New Roman" w:hAnsi="Times New Roman" w:cs="Times New Roman"/>
          <w:sz w:val="22"/>
          <w:lang w:eastAsia="nb-NO"/>
        </w:rPr>
        <w:t xml:space="preserve">  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Sum dager og timer:</w:t>
      </w:r>
      <w:r w:rsidR="00297F4F">
        <w:rPr>
          <w:rFonts w:ascii="Times New Roman" w:eastAsia="Times New Roman" w:hAnsi="Times New Roman" w:cs="Times New Roman"/>
          <w:sz w:val="22"/>
          <w:lang w:eastAsia="nb-NO"/>
        </w:rPr>
        <w:t xml:space="preserve"> ______</w:t>
      </w:r>
      <w:r w:rsidRPr="003B17A8">
        <w:rPr>
          <w:rFonts w:ascii="Times New Roman" w:eastAsia="Times New Roman" w:hAnsi="Times New Roman" w:cs="Times New Roman"/>
          <w:sz w:val="22"/>
          <w:lang w:eastAsia="nb-NO"/>
        </w:rPr>
        <w:t>____________</w:t>
      </w:r>
    </w:p>
    <w:p w:rsidR="00BB0A5D" w:rsidRPr="00BB0A5D" w:rsidRDefault="00BB0A5D" w:rsidP="00BB0A5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tbl>
      <w:tblPr>
        <w:tblW w:w="1347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276"/>
        <w:gridCol w:w="1804"/>
        <w:gridCol w:w="252"/>
        <w:gridCol w:w="4291"/>
        <w:gridCol w:w="1559"/>
        <w:gridCol w:w="1276"/>
        <w:gridCol w:w="1271"/>
        <w:gridCol w:w="1848"/>
      </w:tblGrid>
      <w:tr w:rsidR="008E663C" w:rsidRPr="003B17A8" w:rsidTr="003D1896">
        <w:trPr>
          <w:trHeight w:val="307"/>
        </w:trPr>
        <w:tc>
          <w:tcPr>
            <w:tcW w:w="1176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  <w:r w:rsidRPr="003B17A8">
              <w:rPr>
                <w:rFonts w:ascii="Times New Roman" w:eastAsia="Times New Roman" w:hAnsi="Times New Roman" w:cs="Times New Roman"/>
                <w:sz w:val="22"/>
                <w:lang w:eastAsia="nb-NO"/>
              </w:rPr>
              <w:t>Dato/time</w:t>
            </w:r>
          </w:p>
        </w:tc>
        <w:tc>
          <w:tcPr>
            <w:tcW w:w="1804" w:type="dxa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  <w:r w:rsidRPr="003B17A8">
              <w:rPr>
                <w:rFonts w:ascii="Times New Roman" w:eastAsia="Times New Roman" w:hAnsi="Times New Roman" w:cs="Times New Roman"/>
                <w:sz w:val="22"/>
                <w:lang w:eastAsia="nb-NO"/>
              </w:rPr>
              <w:t>Fag</w:t>
            </w:r>
          </w:p>
        </w:tc>
        <w:tc>
          <w:tcPr>
            <w:tcW w:w="4543" w:type="dxa"/>
            <w:gridSpan w:val="2"/>
          </w:tcPr>
          <w:p w:rsidR="008E663C" w:rsidRPr="003B17A8" w:rsidRDefault="004C707A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eastAsia="nb-NO"/>
              </w:rPr>
              <w:t>Arbeidsoppgaver</w:t>
            </w:r>
          </w:p>
        </w:tc>
        <w:tc>
          <w:tcPr>
            <w:tcW w:w="2835" w:type="dxa"/>
            <w:gridSpan w:val="2"/>
          </w:tcPr>
          <w:p w:rsidR="008E663C" w:rsidRPr="005D4479" w:rsidRDefault="008E663C" w:rsidP="008E663C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5D4479"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>Avtalt med faglærer</w:t>
            </w:r>
            <w:r w:rsidR="005D4479">
              <w:rPr>
                <w:rFonts w:ascii="Times New Roman" w:eastAsia="Times New Roman" w:hAnsi="Times New Roman" w:cs="Times New Roman"/>
                <w:sz w:val="22"/>
                <w:lang w:eastAsia="nb-NO"/>
              </w:rPr>
              <w:t xml:space="preserve"> </w:t>
            </w:r>
            <w:r w:rsidR="005D4479" w:rsidRPr="00221D09">
              <w:rPr>
                <w:rFonts w:ascii="Times New Roman" w:eastAsia="Times New Roman" w:hAnsi="Times New Roman" w:cs="Times New Roman"/>
                <w:sz w:val="18"/>
                <w:szCs w:val="18"/>
                <w:lang w:eastAsia="nb-NO"/>
              </w:rPr>
              <w:t>(underskrift)</w:t>
            </w:r>
          </w:p>
        </w:tc>
        <w:tc>
          <w:tcPr>
            <w:tcW w:w="3119" w:type="dxa"/>
            <w:gridSpan w:val="2"/>
          </w:tcPr>
          <w:p w:rsidR="008E663C" w:rsidRPr="005D4479" w:rsidRDefault="003C51D0" w:rsidP="008E663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 xml:space="preserve">Godkjent </w:t>
            </w:r>
            <w:r w:rsidR="008E663C" w:rsidRPr="005D4479"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 xml:space="preserve"> i ettertid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  <w:t xml:space="preserve"> (underskrift)</w:t>
            </w:r>
          </w:p>
        </w:tc>
      </w:tr>
      <w:tr w:rsidR="008E663C" w:rsidRPr="003B17A8" w:rsidTr="003D1896">
        <w:trPr>
          <w:trHeight w:val="357"/>
        </w:trPr>
        <w:tc>
          <w:tcPr>
            <w:tcW w:w="1176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1804" w:type="dxa"/>
          </w:tcPr>
          <w:p w:rsidR="008E663C" w:rsidRPr="003B2E52" w:rsidRDefault="003B2E52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1</w:t>
            </w:r>
          </w:p>
        </w:tc>
        <w:tc>
          <w:tcPr>
            <w:tcW w:w="4543" w:type="dxa"/>
            <w:gridSpan w:val="2"/>
          </w:tcPr>
          <w:p w:rsidR="008E663C" w:rsidRPr="0029645D" w:rsidRDefault="00462508" w:rsidP="003B17A8">
            <w:pPr>
              <w:spacing w:line="240" w:lineRule="auto"/>
              <w:rPr>
                <w:rFonts w:ascii="Times New Roman" w:eastAsia="Times New Roman" w:hAnsi="Times New Roman" w:cs="Times New Roman"/>
                <w:color w:val="BFBFBF" w:themeColor="background1" w:themeShade="BF"/>
                <w:sz w:val="16"/>
                <w:szCs w:val="16"/>
                <w:lang w:eastAsia="nb-NO"/>
              </w:rPr>
            </w:pPr>
            <w:r w:rsidRPr="007802C1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16"/>
                <w:lang w:eastAsia="nb-NO"/>
              </w:rPr>
              <w:t>(Bruk gjerne tilleggsark)</w:t>
            </w:r>
          </w:p>
        </w:tc>
        <w:tc>
          <w:tcPr>
            <w:tcW w:w="2835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3119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</w:tr>
      <w:tr w:rsidR="008E663C" w:rsidRPr="003B17A8" w:rsidTr="003D1896">
        <w:tc>
          <w:tcPr>
            <w:tcW w:w="1176" w:type="dxa"/>
            <w:gridSpan w:val="2"/>
          </w:tcPr>
          <w:p w:rsidR="008E663C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1804" w:type="dxa"/>
          </w:tcPr>
          <w:p w:rsidR="008E663C" w:rsidRPr="003B2E52" w:rsidRDefault="003B2E52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2</w:t>
            </w:r>
          </w:p>
        </w:tc>
        <w:tc>
          <w:tcPr>
            <w:tcW w:w="4543" w:type="dxa"/>
            <w:gridSpan w:val="2"/>
          </w:tcPr>
          <w:p w:rsidR="008E663C" w:rsidRPr="0029645D" w:rsidRDefault="00462508" w:rsidP="003B17A8">
            <w:pPr>
              <w:spacing w:line="240" w:lineRule="auto"/>
              <w:rPr>
                <w:rFonts w:ascii="Times New Roman" w:eastAsia="Times New Roman" w:hAnsi="Times New Roman" w:cs="Times New Roman"/>
                <w:color w:val="BFBFBF" w:themeColor="background1" w:themeShade="BF"/>
                <w:sz w:val="16"/>
                <w:szCs w:val="16"/>
                <w:lang w:eastAsia="nb-NO"/>
              </w:rPr>
            </w:pPr>
            <w:r w:rsidRPr="007802C1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16"/>
                <w:lang w:eastAsia="nb-NO"/>
              </w:rPr>
              <w:t>(Bruk gjerne tilleggsark)</w:t>
            </w:r>
          </w:p>
        </w:tc>
        <w:tc>
          <w:tcPr>
            <w:tcW w:w="2835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3119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</w:tr>
      <w:tr w:rsidR="008E663C" w:rsidRPr="003B17A8" w:rsidTr="003D1896">
        <w:tc>
          <w:tcPr>
            <w:tcW w:w="1176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BB0A5D" w:rsidRDefault="00BB0A5D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1804" w:type="dxa"/>
          </w:tcPr>
          <w:p w:rsidR="008E663C" w:rsidRPr="003B2E52" w:rsidRDefault="003B2E52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3</w:t>
            </w:r>
          </w:p>
        </w:tc>
        <w:tc>
          <w:tcPr>
            <w:tcW w:w="4543" w:type="dxa"/>
            <w:gridSpan w:val="2"/>
          </w:tcPr>
          <w:p w:rsidR="008E663C" w:rsidRPr="003B2E52" w:rsidRDefault="0046250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7802C1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16"/>
                <w:lang w:eastAsia="nb-NO"/>
              </w:rPr>
              <w:t>(Bruk gjerne tilleggsark)</w:t>
            </w:r>
          </w:p>
        </w:tc>
        <w:tc>
          <w:tcPr>
            <w:tcW w:w="2835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3119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</w:tr>
      <w:tr w:rsidR="008E663C" w:rsidRPr="003B17A8" w:rsidTr="003D1896">
        <w:tc>
          <w:tcPr>
            <w:tcW w:w="1176" w:type="dxa"/>
            <w:gridSpan w:val="2"/>
          </w:tcPr>
          <w:p w:rsidR="008E663C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BB0A5D" w:rsidRPr="003B17A8" w:rsidRDefault="00BB0A5D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1804" w:type="dxa"/>
          </w:tcPr>
          <w:p w:rsidR="008E663C" w:rsidRPr="003B2E52" w:rsidRDefault="003B2E52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  <w:t>5</w:t>
            </w:r>
          </w:p>
        </w:tc>
        <w:tc>
          <w:tcPr>
            <w:tcW w:w="4543" w:type="dxa"/>
            <w:gridSpan w:val="2"/>
          </w:tcPr>
          <w:p w:rsidR="008E663C" w:rsidRPr="003B2E52" w:rsidRDefault="0046250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nb-NO"/>
              </w:rPr>
            </w:pPr>
            <w:r w:rsidRPr="007802C1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16"/>
                <w:lang w:eastAsia="nb-NO"/>
              </w:rPr>
              <w:t>(Bruk gjerne tilleggsark)</w:t>
            </w:r>
          </w:p>
        </w:tc>
        <w:tc>
          <w:tcPr>
            <w:tcW w:w="2835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3119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</w:tr>
      <w:tr w:rsidR="008E663C" w:rsidRPr="003B17A8" w:rsidTr="003D18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48" w:type="dxa"/>
        </w:trPr>
        <w:tc>
          <w:tcPr>
            <w:tcW w:w="900" w:type="dxa"/>
          </w:tcPr>
          <w:p w:rsidR="008E663C" w:rsidRPr="003B17A8" w:rsidRDefault="008E663C" w:rsidP="009A5330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2332" w:type="dxa"/>
            <w:gridSpan w:val="3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5850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  <w:tc>
          <w:tcPr>
            <w:tcW w:w="2547" w:type="dxa"/>
            <w:gridSpan w:val="2"/>
          </w:tcPr>
          <w:p w:rsidR="008E663C" w:rsidRPr="003B17A8" w:rsidRDefault="008E663C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2"/>
                <w:lang w:eastAsia="nb-NO"/>
              </w:rPr>
            </w:pPr>
          </w:p>
        </w:tc>
      </w:tr>
    </w:tbl>
    <w:p w:rsidR="00BB0A5D" w:rsidRPr="00BB0A5D" w:rsidRDefault="00BB0A5D" w:rsidP="003B17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nn-NO" w:eastAsia="nb-NO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nn-NO" w:eastAsia="nb-NO"/>
        </w:rPr>
        <w:t>Begrunnelse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nn-NO" w:eastAsia="nb-NO"/>
        </w:rPr>
        <w:t xml:space="preserve"> for søknad: </w:t>
      </w:r>
      <w:r>
        <w:rPr>
          <w:rFonts w:ascii="Times New Roman" w:eastAsia="Times New Roman" w:hAnsi="Times New Roman" w:cs="Times New Roman"/>
          <w:sz w:val="24"/>
          <w:szCs w:val="24"/>
          <w:lang w:val="nn-NO" w:eastAsia="nb-NO"/>
        </w:rPr>
        <w:t>……………………………………………………………………………………………………………….</w:t>
      </w:r>
    </w:p>
    <w:p w:rsidR="00BB0A5D" w:rsidRDefault="00BB0A5D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val="nn-NO" w:eastAsia="nb-NO"/>
        </w:rPr>
      </w:pPr>
    </w:p>
    <w:p w:rsidR="00C94614" w:rsidRPr="00C94614" w:rsidRDefault="00C94614" w:rsidP="003B17A8">
      <w:pPr>
        <w:spacing w:line="240" w:lineRule="auto"/>
        <w:rPr>
          <w:rFonts w:ascii="Times New Roman" w:eastAsia="Times New Roman" w:hAnsi="Times New Roman" w:cs="Times New Roman"/>
          <w:sz w:val="22"/>
          <w:lang w:val="nn-NO" w:eastAsia="nb-NO"/>
        </w:rPr>
      </w:pPr>
      <w:r>
        <w:rPr>
          <w:rFonts w:ascii="Times New Roman" w:eastAsia="Times New Roman" w:hAnsi="Times New Roman" w:cs="Times New Roman"/>
          <w:b/>
          <w:sz w:val="22"/>
          <w:lang w:val="nn-NO" w:eastAsia="nb-NO"/>
        </w:rPr>
        <w:t>Underskrift:</w:t>
      </w:r>
      <w:r>
        <w:rPr>
          <w:rFonts w:ascii="Times New Roman" w:eastAsia="Times New Roman" w:hAnsi="Times New Roman" w:cs="Times New Roman"/>
          <w:sz w:val="22"/>
          <w:lang w:val="nn-NO" w:eastAsia="nb-NO"/>
        </w:rPr>
        <w:t xml:space="preserve">   Dato: ………………..    Elev: ………………………………………………………………   Klasse: ……………….</w:t>
      </w:r>
    </w:p>
    <w:p w:rsidR="00C94614" w:rsidRDefault="00C94614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val="nn-NO" w:eastAsia="nb-NO"/>
        </w:rPr>
      </w:pPr>
    </w:p>
    <w:p w:rsidR="002506AB" w:rsidRDefault="002506AB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eastAsia="nb-NO"/>
        </w:rPr>
      </w:pPr>
    </w:p>
    <w:p w:rsidR="002506AB" w:rsidRDefault="002506AB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eastAsia="nb-NO"/>
        </w:rPr>
      </w:pPr>
    </w:p>
    <w:p w:rsidR="00BB0A5D" w:rsidRDefault="00BB0A5D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eastAsia="nb-NO"/>
        </w:rPr>
      </w:pPr>
    </w:p>
    <w:p w:rsidR="00BB0A5D" w:rsidRDefault="00BB0A5D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eastAsia="nb-NO"/>
        </w:rPr>
      </w:pPr>
    </w:p>
    <w:p w:rsidR="00BB0A5D" w:rsidRDefault="00BB0A5D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eastAsia="nb-NO"/>
        </w:rPr>
      </w:pPr>
    </w:p>
    <w:p w:rsidR="003B17A8" w:rsidRDefault="003B17A8" w:rsidP="003B17A8">
      <w:pPr>
        <w:spacing w:line="240" w:lineRule="auto"/>
        <w:rPr>
          <w:rFonts w:ascii="Times New Roman" w:eastAsia="Times New Roman" w:hAnsi="Times New Roman" w:cs="Times New Roman"/>
          <w:b/>
          <w:sz w:val="22"/>
          <w:lang w:eastAsia="nb-NO"/>
        </w:rPr>
      </w:pPr>
      <w:r w:rsidRPr="003B17A8">
        <w:rPr>
          <w:rFonts w:ascii="Times New Roman" w:eastAsia="Times New Roman" w:hAnsi="Times New Roman" w:cs="Times New Roman"/>
          <w:b/>
          <w:sz w:val="22"/>
          <w:lang w:eastAsia="nb-NO"/>
        </w:rPr>
        <w:t>KONTAKTLÆR tar stilling til søknaden ut fra følgende kriterier</w:t>
      </w:r>
      <w:r w:rsidR="00430D2D">
        <w:rPr>
          <w:rFonts w:ascii="Times New Roman" w:eastAsia="Times New Roman" w:hAnsi="Times New Roman" w:cs="Times New Roman"/>
          <w:b/>
          <w:sz w:val="22"/>
          <w:lang w:eastAsia="nb-NO"/>
        </w:rPr>
        <w:t>:</w:t>
      </w:r>
    </w:p>
    <w:p w:rsidR="00430D2D" w:rsidRPr="003B17A8" w:rsidRDefault="00430D2D" w:rsidP="003B17A8">
      <w:pPr>
        <w:spacing w:line="240" w:lineRule="auto"/>
        <w:rPr>
          <w:rFonts w:ascii="Times New Roman" w:eastAsia="Times New Roman" w:hAnsi="Times New Roman" w:cs="Times New Roman"/>
          <w:sz w:val="22"/>
          <w:lang w:eastAsia="nb-NO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4912"/>
      </w:tblGrid>
      <w:tr w:rsidR="003B17A8" w:rsidRPr="00430D2D" w:rsidTr="00575D58">
        <w:tc>
          <w:tcPr>
            <w:tcW w:w="5148" w:type="dxa"/>
          </w:tcPr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Antall fraværsdager til nå:</w:t>
            </w:r>
          </w:p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Antall fraværstimer til nå:</w:t>
            </w:r>
          </w:p>
        </w:tc>
        <w:tc>
          <w:tcPr>
            <w:tcW w:w="4912" w:type="dxa"/>
          </w:tcPr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Er alt fravær til nå dokumentert?</w:t>
            </w:r>
          </w:p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Ja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instrText xml:space="preserve"> FORMCHECKBOX </w:instrText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separate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end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                          Nei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instrText xml:space="preserve"> FORMCHECKBOX </w:instrText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separate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end"/>
            </w:r>
          </w:p>
        </w:tc>
      </w:tr>
      <w:tr w:rsidR="003B17A8" w:rsidRPr="00430D2D" w:rsidTr="00575D58">
        <w:tc>
          <w:tcPr>
            <w:tcW w:w="5148" w:type="dxa"/>
          </w:tcPr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Har eleven mottatt varsel om at det er fare for å få NG eller LG i orden eller oppførsel som halvårsvurdering eller standpunktkarakter? </w:t>
            </w:r>
          </w:p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Ja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instrText xml:space="preserve"> FORMCHECKBOX </w:instrText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separate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end"/>
            </w:r>
            <w:r w:rsidR="00575D58"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                      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Nei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instrText xml:space="preserve"> FORMCHECKBOX </w:instrText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separate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end"/>
            </w:r>
          </w:p>
        </w:tc>
        <w:tc>
          <w:tcPr>
            <w:tcW w:w="4912" w:type="dxa"/>
          </w:tcPr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Har eleven mottatt va</w:t>
            </w:r>
            <w:r w:rsidR="00C94614"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rsel om fare for manglende halv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årsvurdering med karakter eller standpunktkarakter</w:t>
            </w:r>
          </w:p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Ja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begin">
                <w:ffData>
                  <w:name w:val="Avmerking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instrText xml:space="preserve"> FORMCHECKBOX </w:instrText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separate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end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                          Nei 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instrText xml:space="preserve"> FORMCHECKBOX </w:instrText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separate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end"/>
            </w:r>
          </w:p>
        </w:tc>
      </w:tr>
      <w:tr w:rsidR="003B17A8" w:rsidRPr="00430D2D" w:rsidTr="00575D58">
        <w:tc>
          <w:tcPr>
            <w:tcW w:w="5148" w:type="dxa"/>
          </w:tcPr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>Vil det kunne oppstå fare for ikke å få vurdering i fag dersom søknaden innvilges?</w:t>
            </w:r>
          </w:p>
        </w:tc>
        <w:tc>
          <w:tcPr>
            <w:tcW w:w="4912" w:type="dxa"/>
          </w:tcPr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  <w:p w:rsidR="003B17A8" w:rsidRPr="00430D2D" w:rsidRDefault="003B17A8" w:rsidP="003B17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Ja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begin">
                <w:ffData>
                  <w:name w:val="Avmerking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instrText xml:space="preserve"> FORMCHECKBOX </w:instrText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separate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end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                            Nei </w:t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begin">
                <w:ffData>
                  <w:name w:val="Avmerking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instrText xml:space="preserve"> FORMCHECKBOX </w:instrText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r>
            <w:r w:rsidR="00E17F50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separate"/>
            </w: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fldChar w:fldCharType="end"/>
            </w:r>
          </w:p>
        </w:tc>
      </w:tr>
    </w:tbl>
    <w:p w:rsidR="003B17A8" w:rsidRPr="00430D2D" w:rsidRDefault="003B17A8" w:rsidP="003B17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297F4F" w:rsidRPr="00430D2D" w:rsidRDefault="006B1F6F" w:rsidP="00297F4F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Søknaden er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  <w:t>Innvilga</w:t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begin">
          <w:ffData>
            <w:name w:val="Avmerking5"/>
            <w:enabled/>
            <w:calcOnExit w:val="0"/>
            <w:checkBox>
              <w:sizeAuto/>
              <w:default w:val="0"/>
            </w:checkBox>
          </w:ffData>
        </w:fldChar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instrText xml:space="preserve"> FORMCHECKBOX </w:instrText>
      </w:r>
      <w:r w:rsidR="00E17F50">
        <w:rPr>
          <w:rFonts w:ascii="Times New Roman" w:eastAsia="Times New Roman" w:hAnsi="Times New Roman" w:cs="Times New Roman"/>
          <w:sz w:val="24"/>
          <w:szCs w:val="24"/>
          <w:lang w:eastAsia="nb-NO"/>
        </w:rPr>
      </w:r>
      <w:r w:rsidR="00E17F50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separate"/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end"/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                       </w:t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  <w:t xml:space="preserve">          </w:t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Avslått </w:t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begin">
          <w:ffData>
            <w:name w:val="Avmerking6"/>
            <w:enabled/>
            <w:calcOnExit w:val="0"/>
            <w:checkBox>
              <w:sizeAuto/>
              <w:default w:val="0"/>
            </w:checkBox>
          </w:ffData>
        </w:fldChar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instrText xml:space="preserve"> FORMCHECKBOX </w:instrText>
      </w:r>
      <w:r w:rsidR="00E17F50">
        <w:rPr>
          <w:rFonts w:ascii="Times New Roman" w:eastAsia="Times New Roman" w:hAnsi="Times New Roman" w:cs="Times New Roman"/>
          <w:sz w:val="24"/>
          <w:szCs w:val="24"/>
          <w:lang w:eastAsia="nb-NO"/>
        </w:rPr>
      </w:r>
      <w:r w:rsidR="00E17F50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separate"/>
      </w:r>
      <w:r w:rsidR="00297F4F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end"/>
      </w:r>
    </w:p>
    <w:p w:rsidR="003B17A8" w:rsidRPr="00430D2D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3B17A8" w:rsidRPr="00430D2D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Dato_____________</w:t>
      </w:r>
      <w:r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</w:r>
      <w:proofErr w:type="gramStart"/>
      <w:r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Underskrift:_</w:t>
      </w:r>
      <w:proofErr w:type="gramEnd"/>
      <w:r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_________________________________</w:t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____________</w:t>
      </w:r>
      <w:r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________________</w:t>
      </w:r>
    </w:p>
    <w:p w:rsidR="003B17A8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430D2D" w:rsidRDefault="00430D2D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430D2D" w:rsidRDefault="00430D2D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430D2D" w:rsidRPr="00430D2D" w:rsidRDefault="00430D2D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3B17A8" w:rsidRPr="00430D2D" w:rsidTr="00575D58">
        <w:tc>
          <w:tcPr>
            <w:tcW w:w="10060" w:type="dxa"/>
          </w:tcPr>
          <w:p w:rsidR="003B17A8" w:rsidRPr="00430D2D" w:rsidRDefault="003B17A8" w:rsidP="000649D0">
            <w:pPr>
              <w:spacing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SKRIFTLIG KLAGE PÅ VEDTAK SEN</w:t>
            </w:r>
            <w:r w:rsidR="000649D0" w:rsidRPr="00430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>DES TIL AVDELINGSLEDER</w:t>
            </w:r>
            <w:r w:rsidRPr="00430D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b-NO"/>
              </w:rPr>
              <w:t xml:space="preserve">, SOM FATTER ENDELIG BESLUTNING </w:t>
            </w:r>
            <w:r w:rsidRPr="00430D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nb-NO"/>
              </w:rPr>
              <w:t>(Eventuell klage må foreligge innen 1 uke)</w:t>
            </w:r>
          </w:p>
        </w:tc>
      </w:tr>
      <w:tr w:rsidR="003B17A8" w:rsidRPr="00430D2D" w:rsidTr="00575D58">
        <w:tc>
          <w:tcPr>
            <w:tcW w:w="10060" w:type="dxa"/>
          </w:tcPr>
          <w:p w:rsidR="003B17A8" w:rsidRPr="00430D2D" w:rsidRDefault="003B17A8" w:rsidP="003B17A8">
            <w:pPr>
              <w:spacing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  <w:r w:rsidRPr="00430D2D"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  <w:t xml:space="preserve">Kommentar: </w:t>
            </w:r>
          </w:p>
          <w:p w:rsidR="003B17A8" w:rsidRDefault="003B17A8" w:rsidP="003B17A8">
            <w:pPr>
              <w:spacing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  <w:p w:rsidR="00430D2D" w:rsidRPr="00430D2D" w:rsidRDefault="00430D2D" w:rsidP="003B17A8">
            <w:pPr>
              <w:spacing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nb-NO"/>
              </w:rPr>
            </w:pPr>
          </w:p>
        </w:tc>
      </w:tr>
    </w:tbl>
    <w:p w:rsidR="00430D2D" w:rsidRDefault="00430D2D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3B17A8" w:rsidRPr="00430D2D" w:rsidRDefault="006B1F6F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Søknaden er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  <w:t>Innvilga</w:t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begin">
          <w:ffData>
            <w:name w:val="Avmerking5"/>
            <w:enabled/>
            <w:calcOnExit w:val="0"/>
            <w:checkBox>
              <w:sizeAuto/>
              <w:default w:val="0"/>
            </w:checkBox>
          </w:ffData>
        </w:fldChar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instrText xml:space="preserve"> FORMCHECKBOX </w:instrText>
      </w:r>
      <w:r w:rsidR="00E17F50">
        <w:rPr>
          <w:rFonts w:ascii="Times New Roman" w:eastAsia="Times New Roman" w:hAnsi="Times New Roman" w:cs="Times New Roman"/>
          <w:sz w:val="24"/>
          <w:szCs w:val="24"/>
          <w:lang w:eastAsia="nb-NO"/>
        </w:rPr>
      </w:r>
      <w:r w:rsidR="00E17F50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separate"/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end"/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                       </w:t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  <w:t xml:space="preserve">          Avslått </w:t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begin">
          <w:ffData>
            <w:name w:val="Avmerking6"/>
            <w:enabled/>
            <w:calcOnExit w:val="0"/>
            <w:checkBox>
              <w:sizeAuto/>
              <w:default w:val="0"/>
            </w:checkBox>
          </w:ffData>
        </w:fldChar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instrText xml:space="preserve"> FORMCHECKBOX </w:instrText>
      </w:r>
      <w:r w:rsidR="00E17F50">
        <w:rPr>
          <w:rFonts w:ascii="Times New Roman" w:eastAsia="Times New Roman" w:hAnsi="Times New Roman" w:cs="Times New Roman"/>
          <w:sz w:val="24"/>
          <w:szCs w:val="24"/>
          <w:lang w:eastAsia="nb-NO"/>
        </w:rPr>
      </w:r>
      <w:r w:rsidR="00E17F50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separate"/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fldChar w:fldCharType="end"/>
      </w:r>
    </w:p>
    <w:p w:rsidR="003B17A8" w:rsidRPr="00430D2D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430D2D" w:rsidRDefault="00430D2D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:rsidR="003B17A8" w:rsidRPr="00430D2D" w:rsidRDefault="009A5330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Dato__________</w:t>
      </w:r>
      <w:r w:rsidR="003B17A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</w:r>
      <w:proofErr w:type="gramStart"/>
      <w:r w:rsidR="003B17A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Underskrift:_</w:t>
      </w:r>
      <w:proofErr w:type="gramEnd"/>
      <w:r w:rsidR="003B17A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____________________________________________</w:t>
      </w:r>
      <w:r w:rsidR="00575D5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__________</w:t>
      </w:r>
      <w:r w:rsidR="003B17A8" w:rsidRPr="00430D2D">
        <w:rPr>
          <w:rFonts w:ascii="Times New Roman" w:eastAsia="Times New Roman" w:hAnsi="Times New Roman" w:cs="Times New Roman"/>
          <w:sz w:val="24"/>
          <w:szCs w:val="24"/>
          <w:lang w:eastAsia="nb-NO"/>
        </w:rPr>
        <w:t>__</w:t>
      </w:r>
    </w:p>
    <w:p w:rsidR="000649D0" w:rsidRDefault="000649D0" w:rsidP="003B17A8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6"/>
          <w:lang w:eastAsia="nb-NO"/>
        </w:rPr>
      </w:pPr>
    </w:p>
    <w:p w:rsidR="00197AAF" w:rsidRDefault="00197AAF" w:rsidP="002E76CD">
      <w:pPr>
        <w:spacing w:line="240" w:lineRule="auto"/>
        <w:outlineLvl w:val="0"/>
        <w:rPr>
          <w:rFonts w:ascii="Times New Roman" w:eastAsia="Times New Roman" w:hAnsi="Times New Roman" w:cs="Times New Roman"/>
          <w:sz w:val="36"/>
          <w:szCs w:val="36"/>
          <w:lang w:eastAsia="nb-NO"/>
        </w:rPr>
      </w:pPr>
    </w:p>
    <w:p w:rsidR="00C94614" w:rsidRDefault="00C94614" w:rsidP="00D767DA">
      <w:pPr>
        <w:spacing w:line="240" w:lineRule="auto"/>
        <w:outlineLvl w:val="0"/>
        <w:rPr>
          <w:rFonts w:ascii="Times New Roman" w:eastAsia="Times New Roman" w:hAnsi="Times New Roman" w:cs="Times New Roman"/>
          <w:sz w:val="36"/>
          <w:szCs w:val="36"/>
          <w:lang w:eastAsia="nb-NO"/>
        </w:rPr>
      </w:pPr>
    </w:p>
    <w:p w:rsidR="003B17A8" w:rsidRPr="000649D0" w:rsidRDefault="003B17A8" w:rsidP="003B17A8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0649D0">
        <w:rPr>
          <w:rFonts w:ascii="Times New Roman" w:eastAsia="Times New Roman" w:hAnsi="Times New Roman" w:cs="Times New Roman"/>
          <w:sz w:val="36"/>
          <w:szCs w:val="36"/>
          <w:lang w:eastAsia="nb-NO"/>
        </w:rPr>
        <w:t>RETNINGSLINJER FOR ORGANISERT STUDIEARBEID</w:t>
      </w:r>
    </w:p>
    <w:p w:rsidR="003B17A8" w:rsidRPr="001C6B4F" w:rsidRDefault="003B17A8" w:rsidP="00756148">
      <w:pPr>
        <w:spacing w:line="240" w:lineRule="auto"/>
        <w:outlineLvl w:val="0"/>
        <w:rPr>
          <w:rFonts w:ascii="Times New Roman" w:eastAsia="Times New Roman" w:hAnsi="Times New Roman" w:cs="Times New Roman"/>
          <w:b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Med organisert studiearbeid menes den delen av opplæringen der elevene etter avtale med skolen arbeider på egen hånd for å nå læreplanmålene. Studiearbeidet skal være organisert eller tilrettelagt av skolen i større eller mindre grad, og det kan gis for klasser, grupper eller enkeltelever. </w:t>
      </w:r>
      <w:r w:rsidR="00756148"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Organisert studiearbeid er en mulighet skolen har til å benytte alternative læringsarenaer, og </w:t>
      </w:r>
      <w:r w:rsidR="00756148" w:rsidRPr="001C6B4F">
        <w:rPr>
          <w:rFonts w:ascii="Times New Roman" w:eastAsia="Times New Roman" w:hAnsi="Times New Roman" w:cs="Times New Roman"/>
          <w:b/>
          <w:sz w:val="22"/>
          <w:lang w:eastAsia="nb-NO"/>
        </w:rPr>
        <w:t xml:space="preserve">ikke en rett eleven har til å få fri i forbindelse med en aktivitet utenfor skolen i skoletiden. </w:t>
      </w:r>
    </w:p>
    <w:p w:rsidR="003B17A8" w:rsidRPr="001C6B4F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</w:p>
    <w:p w:rsidR="003B17A8" w:rsidRPr="00AC2A0E" w:rsidRDefault="006B1F6F" w:rsidP="003B17A8">
      <w:pPr>
        <w:spacing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</w:pPr>
      <w:r w:rsidRPr="00AC2A0E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 xml:space="preserve">NB! </w:t>
      </w:r>
      <w:r w:rsidR="003B17A8" w:rsidRPr="00AC2A0E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Det presiseres at det ikke er anledning til å avtale organisert studiear</w:t>
      </w:r>
      <w:r w:rsidR="00C51E18" w:rsidRPr="00AC2A0E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 xml:space="preserve">beid for å skaffe seg fri for </w:t>
      </w:r>
      <w:r w:rsidR="00756148" w:rsidRPr="00AC2A0E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ferie</w:t>
      </w:r>
      <w:r w:rsidR="00BB0A5D" w:rsidRPr="00AC2A0E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 xml:space="preserve"> eller feriereiser</w:t>
      </w:r>
      <w:r w:rsidR="003B17A8" w:rsidRPr="00AC2A0E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 xml:space="preserve">. </w:t>
      </w:r>
    </w:p>
    <w:p w:rsidR="003B17A8" w:rsidRPr="001C6B4F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b/>
          <w:sz w:val="22"/>
          <w:lang w:eastAsia="nb-NO"/>
        </w:rPr>
      </w:pPr>
    </w:p>
    <w:p w:rsidR="003B17A8" w:rsidRPr="001C6B4F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Ved organisert studiearbeid skal eleven levere søknad med forslag til plan for studiearbeidet til sine faglærere </w:t>
      </w:r>
      <w:r w:rsidRPr="001C6B4F">
        <w:rPr>
          <w:rFonts w:ascii="Times New Roman" w:eastAsia="Times New Roman" w:hAnsi="Times New Roman" w:cs="Times New Roman"/>
          <w:b/>
          <w:sz w:val="22"/>
          <w:lang w:eastAsia="nb-NO"/>
        </w:rPr>
        <w:t>minst en uke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 i forveien. </w:t>
      </w:r>
    </w:p>
    <w:p w:rsidR="003B17A8" w:rsidRPr="001C6B4F" w:rsidRDefault="003B17A8" w:rsidP="003B17A8">
      <w:pPr>
        <w:numPr>
          <w:ilvl w:val="0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Studieopplegget skal være basert på læreplanmål i fagene. </w:t>
      </w:r>
    </w:p>
    <w:p w:rsidR="003B17A8" w:rsidRPr="001C6B4F" w:rsidRDefault="003B17A8" w:rsidP="003B17A8">
      <w:pPr>
        <w:numPr>
          <w:ilvl w:val="0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Evalueringsform og leveringsfrister skal være avtalt på forhånd. </w:t>
      </w:r>
    </w:p>
    <w:p w:rsidR="003B17A8" w:rsidRPr="001C6B4F" w:rsidRDefault="003B17A8" w:rsidP="003B17A8">
      <w:pPr>
        <w:numPr>
          <w:ilvl w:val="0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Ved vurdering av søknader om organisert studiearbeid legges det vekt på: </w:t>
      </w:r>
    </w:p>
    <w:p w:rsidR="003B17A8" w:rsidRPr="001C6B4F" w:rsidRDefault="003B17A8" w:rsidP="003B17A8">
      <w:pPr>
        <w:numPr>
          <w:ilvl w:val="1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fagets/fagenes egenart </w:t>
      </w:r>
    </w:p>
    <w:p w:rsidR="00756148" w:rsidRPr="001C6B4F" w:rsidRDefault="00756148" w:rsidP="003B17A8">
      <w:pPr>
        <w:numPr>
          <w:ilvl w:val="1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>elevens samlede fravær</w:t>
      </w:r>
    </w:p>
    <w:p w:rsidR="00756148" w:rsidRPr="001C6B4F" w:rsidRDefault="00756148" w:rsidP="003B17A8">
      <w:pPr>
        <w:numPr>
          <w:ilvl w:val="1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>elevens faglige progresjon</w:t>
      </w:r>
    </w:p>
    <w:p w:rsidR="003B17A8" w:rsidRPr="001C6B4F" w:rsidRDefault="003B17A8" w:rsidP="003B17A8">
      <w:pPr>
        <w:numPr>
          <w:ilvl w:val="1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elevens ansvarsbevissthet </w:t>
      </w:r>
    </w:p>
    <w:p w:rsidR="003B17A8" w:rsidRPr="001C6B4F" w:rsidRDefault="003B17A8" w:rsidP="003B17A8">
      <w:pPr>
        <w:numPr>
          <w:ilvl w:val="1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>muligheter for individuelt studiearbeid</w:t>
      </w:r>
    </w:p>
    <w:p w:rsidR="003B17A8" w:rsidRPr="001C6B4F" w:rsidRDefault="003B17A8" w:rsidP="003B17A8">
      <w:pPr>
        <w:numPr>
          <w:ilvl w:val="1"/>
          <w:numId w:val="4"/>
        </w:numPr>
        <w:spacing w:line="240" w:lineRule="auto"/>
        <w:contextualSpacing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>læringsmiljøet i klassen.</w:t>
      </w:r>
    </w:p>
    <w:p w:rsidR="00A7073A" w:rsidRPr="001C6B4F" w:rsidRDefault="00A7073A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</w:p>
    <w:p w:rsidR="003B17A8" w:rsidRPr="001C6B4F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>Dersom avta</w:t>
      </w:r>
      <w:r w:rsidR="002E76CD" w:rsidRPr="001C6B4F">
        <w:rPr>
          <w:rFonts w:ascii="Times New Roman" w:eastAsia="Times New Roman" w:hAnsi="Times New Roman" w:cs="Times New Roman"/>
          <w:sz w:val="22"/>
          <w:lang w:eastAsia="nb-NO"/>
        </w:rPr>
        <w:t>lt arbeid, innlevering, prøve mm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. ikke er gjennomført, eller bare delvis gjennomført, </w:t>
      </w:r>
      <w:r w:rsidR="00766301" w:rsidRPr="001C6B4F">
        <w:rPr>
          <w:rFonts w:ascii="Times New Roman" w:eastAsia="Times New Roman" w:hAnsi="Times New Roman" w:cs="Times New Roman"/>
          <w:sz w:val="22"/>
          <w:lang w:eastAsia="nb-NO"/>
        </w:rPr>
        <w:t>skal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 noe av tida føres</w:t>
      </w:r>
      <w:r w:rsidR="009667F3">
        <w:rPr>
          <w:rFonts w:ascii="Times New Roman" w:eastAsia="Times New Roman" w:hAnsi="Times New Roman" w:cs="Times New Roman"/>
          <w:sz w:val="22"/>
          <w:lang w:eastAsia="nb-NO"/>
        </w:rPr>
        <w:t xml:space="preserve"> i </w:t>
      </w:r>
      <w:proofErr w:type="spellStart"/>
      <w:r w:rsidR="009667F3">
        <w:rPr>
          <w:rFonts w:ascii="Times New Roman" w:eastAsia="Times New Roman" w:hAnsi="Times New Roman" w:cs="Times New Roman"/>
          <w:sz w:val="22"/>
          <w:lang w:eastAsia="nb-NO"/>
        </w:rPr>
        <w:t>Skolearena</w:t>
      </w:r>
      <w:proofErr w:type="spellEnd"/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 som </w:t>
      </w:r>
      <w:r w:rsidR="009667F3">
        <w:rPr>
          <w:rFonts w:ascii="Times New Roman" w:eastAsia="Times New Roman" w:hAnsi="Times New Roman" w:cs="Times New Roman"/>
          <w:sz w:val="22"/>
          <w:lang w:eastAsia="nb-NO"/>
        </w:rPr>
        <w:t>«</w:t>
      </w:r>
      <w:r w:rsidR="00E17F50">
        <w:rPr>
          <w:rFonts w:ascii="Times New Roman" w:eastAsia="Times New Roman" w:hAnsi="Times New Roman" w:cs="Times New Roman"/>
          <w:sz w:val="22"/>
          <w:lang w:eastAsia="nb-NO"/>
        </w:rPr>
        <w:t xml:space="preserve">Udokumentert </w:t>
      </w:r>
      <w:bookmarkStart w:id="0" w:name="_GoBack"/>
      <w:bookmarkEnd w:id="0"/>
      <w:r w:rsidRPr="001C6B4F">
        <w:rPr>
          <w:rFonts w:ascii="Times New Roman" w:eastAsia="Times New Roman" w:hAnsi="Times New Roman" w:cs="Times New Roman"/>
          <w:sz w:val="22"/>
          <w:lang w:eastAsia="nb-NO"/>
        </w:rPr>
        <w:t>fravær</w:t>
      </w:r>
      <w:r w:rsidR="009667F3">
        <w:rPr>
          <w:rFonts w:ascii="Times New Roman" w:eastAsia="Times New Roman" w:hAnsi="Times New Roman" w:cs="Times New Roman"/>
          <w:sz w:val="22"/>
          <w:lang w:eastAsia="nb-NO"/>
        </w:rPr>
        <w:t xml:space="preserve"> med melding»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. </w:t>
      </w:r>
      <w:r w:rsidR="00766301"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Faglærer fører dette fraværet i </w:t>
      </w:r>
      <w:proofErr w:type="spellStart"/>
      <w:r w:rsidR="00766301" w:rsidRPr="001C6B4F">
        <w:rPr>
          <w:rFonts w:ascii="Times New Roman" w:eastAsia="Times New Roman" w:hAnsi="Times New Roman" w:cs="Times New Roman"/>
          <w:sz w:val="22"/>
          <w:lang w:eastAsia="nb-NO"/>
        </w:rPr>
        <w:t>Skolearena</w:t>
      </w:r>
      <w:proofErr w:type="spellEnd"/>
      <w:r w:rsidR="00766301"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 og gir m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elding </w:t>
      </w:r>
      <w:r w:rsidR="00766301" w:rsidRPr="001C6B4F">
        <w:rPr>
          <w:rFonts w:ascii="Times New Roman" w:eastAsia="Times New Roman" w:hAnsi="Times New Roman" w:cs="Times New Roman"/>
          <w:sz w:val="22"/>
          <w:lang w:eastAsia="nb-NO"/>
        </w:rPr>
        <w:t>t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il kontaktlærer umiddelbart etter perioden med organisert studiearbeid er gjennomført. </w:t>
      </w:r>
    </w:p>
    <w:p w:rsidR="003B17A8" w:rsidRPr="001C6B4F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</w:p>
    <w:p w:rsidR="003B17A8" w:rsidRPr="001C6B4F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Den enkelte elev har i tillegg ansvar for å holde seg a jour med informasjon som er gitt på skolen under studiearbeidet. </w:t>
      </w:r>
    </w:p>
    <w:p w:rsidR="003B17A8" w:rsidRPr="001C6B4F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</w:p>
    <w:p w:rsidR="003B17A8" w:rsidRPr="001C6B4F" w:rsidRDefault="003B17A8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</w:rPr>
      </w:pP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Søknad om tid til organisert studiearbeid må ikke forveksles med ordningen som behandles </w:t>
      </w:r>
      <w:r w:rsidR="00756148"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via </w:t>
      </w:r>
      <w:r w:rsidR="00C024EC" w:rsidRPr="001C6B4F">
        <w:rPr>
          <w:rFonts w:ascii="Times New Roman" w:eastAsia="Times New Roman" w:hAnsi="Times New Roman" w:cs="Times New Roman"/>
          <w:sz w:val="22"/>
          <w:lang w:eastAsia="nb-NO"/>
        </w:rPr>
        <w:t>meldingsskjemaet til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 bruk ved fravær etter ordensreglementet punkt 4.3 (10 dagers reg</w:t>
      </w:r>
      <w:r w:rsidR="0043492A" w:rsidRPr="001C6B4F">
        <w:rPr>
          <w:rFonts w:ascii="Times New Roman" w:eastAsia="Times New Roman" w:hAnsi="Times New Roman" w:cs="Times New Roman"/>
          <w:sz w:val="22"/>
          <w:lang w:eastAsia="nb-NO"/>
        </w:rPr>
        <w:t>e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>len</w:t>
      </w:r>
      <w:r w:rsidR="003C18DD" w:rsidRPr="001C6B4F">
        <w:rPr>
          <w:rFonts w:ascii="Times New Roman" w:eastAsia="Times New Roman" w:hAnsi="Times New Roman" w:cs="Times New Roman"/>
          <w:sz w:val="22"/>
          <w:lang w:eastAsia="nb-NO"/>
        </w:rPr>
        <w:t>, forskrift til opplæringsloven § 3-47 femte ledd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>). Her kan en elev kreve at fravær som er f</w:t>
      </w:r>
      <w:r w:rsidR="00756148"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orårsaket av bestemte grunner, 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>for inntil sammenlagt 10</w:t>
      </w:r>
      <w:r w:rsidR="00756148" w:rsidRPr="001C6B4F">
        <w:rPr>
          <w:rFonts w:ascii="Times New Roman" w:eastAsia="Times New Roman" w:hAnsi="Times New Roman" w:cs="Times New Roman"/>
          <w:sz w:val="22"/>
          <w:lang w:eastAsia="nb-NO"/>
        </w:rPr>
        <w:t xml:space="preserve"> skoledager i et opplæringsår, </w:t>
      </w:r>
      <w:r w:rsidRPr="001C6B4F">
        <w:rPr>
          <w:rFonts w:ascii="Times New Roman" w:eastAsia="Times New Roman" w:hAnsi="Times New Roman" w:cs="Times New Roman"/>
          <w:sz w:val="22"/>
          <w:lang w:eastAsia="nb-NO"/>
        </w:rPr>
        <w:t>ikke blir ført på vitnemål eller kompetansebevis dersom årsakene kan dokumenteres.</w:t>
      </w:r>
    </w:p>
    <w:p w:rsidR="001C6B4F" w:rsidRDefault="001C6B4F" w:rsidP="003B17A8">
      <w:pPr>
        <w:spacing w:line="240" w:lineRule="auto"/>
        <w:outlineLvl w:val="0"/>
        <w:rPr>
          <w:rFonts w:ascii="Times New Roman" w:eastAsia="Times New Roman" w:hAnsi="Times New Roman" w:cs="Times New Roman"/>
          <w:color w:val="5B9BD5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C6B4F" w:rsidRPr="001C6B4F" w:rsidRDefault="001C6B4F" w:rsidP="003B17A8">
      <w:pPr>
        <w:spacing w:line="240" w:lineRule="auto"/>
        <w:outlineLvl w:val="0"/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C6B4F">
        <w:rPr>
          <w:rFonts w:ascii="Times New Roman" w:eastAsia="Times New Roman" w:hAnsi="Times New Roman" w:cs="Times New Roman"/>
          <w:sz w:val="22"/>
          <w:u w:val="single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Organisert studiearbeid kan f.eks. gjelde i forbindelse med:</w:t>
      </w:r>
      <w:r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944629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 langvarig kronisk sykdom</w:t>
      </w:r>
      <w:r w:rsidR="00944629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- kultur- /</w:t>
      </w:r>
      <w:r w:rsidR="00AB4D20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idretts</w:t>
      </w:r>
      <w:r w:rsidR="00944629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aktivitet på regionalt nivå</w:t>
      </w:r>
      <w:r w:rsidR="00944629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- velferd: graviditet/fødsel</w:t>
      </w:r>
      <w:r w:rsidR="00944629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- arbeid med OD</w:t>
      </w:r>
      <w:r w:rsidR="00944629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- velferd: foreldre</w:t>
      </w:r>
      <w:r w:rsidR="00AB4D20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ansvar</w:t>
      </w:r>
      <w:r w:rsidR="00AB4D20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44629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- arbeid som tillitsvalgt</w:t>
      </w:r>
      <w:r w:rsidR="00944629">
        <w:rPr>
          <w:rFonts w:ascii="Times New Roman" w:eastAsia="Times New Roman" w:hAnsi="Times New Roman" w:cs="Times New Roman"/>
          <w:sz w:val="22"/>
          <w:lang w:eastAsia="nb-NO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- organisasjonsarbeid</w:t>
      </w:r>
    </w:p>
    <w:sectPr w:rsidR="001C6B4F" w:rsidRPr="001C6B4F" w:rsidSect="008E663C">
      <w:headerReference w:type="default" r:id="rId9"/>
      <w:headerReference w:type="first" r:id="rId10"/>
      <w:footerReference w:type="first" r:id="rId11"/>
      <w:pgSz w:w="16838" w:h="11906" w:orient="landscape" w:code="9"/>
      <w:pgMar w:top="993" w:right="1560" w:bottom="849" w:left="709" w:header="426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E52" w:rsidRDefault="003B2E52" w:rsidP="00EA6B42">
      <w:pPr>
        <w:spacing w:line="240" w:lineRule="auto"/>
      </w:pPr>
      <w:r>
        <w:separator/>
      </w:r>
    </w:p>
  </w:endnote>
  <w:endnote w:type="continuationSeparator" w:id="0">
    <w:p w:rsidR="003B2E52" w:rsidRDefault="003B2E52" w:rsidP="00EA6B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52" w:rsidRDefault="003B2E52" w:rsidP="000649D0">
    <w:pPr>
      <w:pStyle w:val="Bunntekst"/>
      <w:jc w:val="right"/>
    </w:pPr>
    <w:r w:rsidRPr="000649D0">
      <w:t xml:space="preserve">Side </w:t>
    </w:r>
    <w:r w:rsidRPr="000649D0">
      <w:fldChar w:fldCharType="begin"/>
    </w:r>
    <w:r w:rsidRPr="000649D0">
      <w:instrText xml:space="preserve"> PAGE   \* MERGEFORMAT </w:instrText>
    </w:r>
    <w:r w:rsidRPr="000649D0">
      <w:fldChar w:fldCharType="separate"/>
    </w:r>
    <w:r>
      <w:rPr>
        <w:noProof/>
      </w:rPr>
      <w:t>1</w:t>
    </w:r>
    <w:r w:rsidRPr="000649D0">
      <w:fldChar w:fldCharType="end"/>
    </w:r>
    <w:r w:rsidRPr="000649D0">
      <w:t xml:space="preserve"> av </w:t>
    </w:r>
    <w:fldSimple w:instr=" NUMPAGES   \* MERGEFORMAT ">
      <w:r w:rsidR="00E17F50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E52" w:rsidRDefault="003B2E52" w:rsidP="00EA6B42">
      <w:pPr>
        <w:spacing w:line="240" w:lineRule="auto"/>
      </w:pPr>
      <w:r>
        <w:separator/>
      </w:r>
    </w:p>
  </w:footnote>
  <w:footnote w:type="continuationSeparator" w:id="0">
    <w:p w:rsidR="003B2E52" w:rsidRDefault="003B2E52" w:rsidP="00EA6B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52" w:rsidRDefault="003B2E52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725EAE6" wp14:editId="23A39C43">
              <wp:simplePos x="0" y="0"/>
              <wp:positionH relativeFrom="page">
                <wp:posOffset>2505074</wp:posOffset>
              </wp:positionH>
              <wp:positionV relativeFrom="page">
                <wp:posOffset>609600</wp:posOffset>
              </wp:positionV>
              <wp:extent cx="5534025" cy="3276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34025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414042"/>
                              <w:sz w:val="22"/>
                            </w:rPr>
                            <w:alias w:val="Virksomhetens navn"/>
                            <w:tag w:val="Virksomhetens navn"/>
                            <w:id w:val="61687222"/>
                            <w:placeholder>
                              <w:docPart w:val="24171A8DA9714308864E78B21008FA17"/>
                            </w:placeholder>
                            <w:dataBinding w:xpath="/root[1]/avdelingsnavn[1]" w:storeItemID="{30278E5C-85DC-4D2C-A841-100677CEE615}"/>
                            <w:text w:multiLine="1"/>
                          </w:sdtPr>
                          <w:sdtEndPr/>
                          <w:sdtContent>
                            <w:p w:rsidR="003B2E52" w:rsidRDefault="003B2E52" w:rsidP="007D7A39">
                              <w:pPr>
                                <w:jc w:val="right"/>
                                <w:rPr>
                                  <w:b/>
                                  <w:caps/>
                                  <w:color w:val="414042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color w:val="414042"/>
                                  <w:sz w:val="22"/>
                                </w:rPr>
                                <w:t xml:space="preserve"> GOL VIDAREGÅANDE SKULE</w:t>
                              </w:r>
                            </w:p>
                          </w:sdtContent>
                        </w:sdt>
                        <w:p w:rsidR="003B2E52" w:rsidRPr="00653129" w:rsidRDefault="003B2E52" w:rsidP="00653129">
                          <w:pPr>
                            <w:jc w:val="right"/>
                            <w:rPr>
                              <w:b/>
                              <w:caps/>
                              <w:sz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25EAE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97.25pt;margin-top:48pt;width:435.75pt;height:25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" filled="f" stroked="f" strokeweight=".5pt">
              <v:textbox>
                <w:txbxContent>
                  <w:sdt>
                    <w:sdtPr>
                      <w:rPr>
                        <w:b/>
                        <w:caps/>
                        <w:color w:val="414042"/>
                        <w:sz w:val="22"/>
                      </w:rPr>
                      <w:alias w:val="Virksomhetens navn"/>
                      <w:tag w:val="Virksomhetens navn"/>
                      <w:id w:val="61687222"/>
                      <w:placeholder>
                        <w:docPart w:val="24171A8DA9714308864E78B21008FA17"/>
                      </w:placeholder>
                      <w:dataBinding w:xpath="/root[1]/avdelingsnavn[1]" w:storeItemID="{30278E5C-85DC-4D2C-A841-100677CEE615}"/>
                      <w:text w:multiLine="1"/>
                    </w:sdtPr>
                    <w:sdtEndPr/>
                    <w:sdtContent>
                      <w:p w:rsidR="003B2E52" w:rsidRDefault="003B2E52" w:rsidP="007D7A39">
                        <w:pPr>
                          <w:jc w:val="right"/>
                          <w:rPr>
                            <w:b/>
                            <w:caps/>
                            <w:color w:val="414042"/>
                            <w:sz w:val="22"/>
                          </w:rPr>
                        </w:pPr>
                        <w:r>
                          <w:rPr>
                            <w:b/>
                            <w:caps/>
                            <w:color w:val="414042"/>
                            <w:sz w:val="22"/>
                          </w:rPr>
                          <w:t xml:space="preserve"> GOL VIDAREGÅANDE SKULE</w:t>
                        </w:r>
                      </w:p>
                    </w:sdtContent>
                  </w:sdt>
                  <w:p w:rsidR="003B2E52" w:rsidRPr="00653129" w:rsidRDefault="003B2E52" w:rsidP="00653129">
                    <w:pPr>
                      <w:jc w:val="right"/>
                      <w:rPr>
                        <w:b/>
                        <w:caps/>
                        <w:sz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b-NO"/>
      </w:rPr>
      <w:drawing>
        <wp:anchor distT="0" distB="0" distL="114300" distR="114300" simplePos="0" relativeHeight="251661312" behindDoc="1" locked="0" layoutInCell="1" allowOverlap="1" wp14:anchorId="61FE79AE" wp14:editId="6F2B3B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879600" cy="1036800"/>
          <wp:effectExtent l="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ev_topp_S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960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52" w:rsidRPr="00332620" w:rsidRDefault="003B2E52" w:rsidP="00332620">
    <w:pPr>
      <w:pStyle w:val="Topptekst"/>
      <w:jc w:val="right"/>
      <w:rPr>
        <w:b/>
        <w:noProof/>
        <w:lang w:eastAsia="nn-NO"/>
      </w:rPr>
    </w:pPr>
  </w:p>
  <w:p w:rsidR="003B2E52" w:rsidRDefault="003B2E52" w:rsidP="00DF11A2">
    <w:pPr>
      <w:pStyle w:val="Topptekst"/>
    </w:pPr>
    <w:r w:rsidRPr="00332620">
      <w:rPr>
        <w:noProof/>
        <w:lang w:val="nn-NO" w:eastAsia="nn-N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74FC504C"/>
    <w:lvl w:ilvl="0">
      <w:start w:val="1"/>
      <w:numFmt w:val="decimal"/>
      <w:pStyle w:val="Nummerertliste"/>
      <w:lvlText w:val="%1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8F4E3E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71036B"/>
    <w:multiLevelType w:val="hybridMultilevel"/>
    <w:tmpl w:val="A3F0D5E6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110D9"/>
    <w:multiLevelType w:val="hybridMultilevel"/>
    <w:tmpl w:val="1BB6981A"/>
    <w:lvl w:ilvl="0" w:tplc="5EE4E0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148"/>
    <w:rsid w:val="0001146C"/>
    <w:rsid w:val="00031DCD"/>
    <w:rsid w:val="00034324"/>
    <w:rsid w:val="000379A1"/>
    <w:rsid w:val="000649D0"/>
    <w:rsid w:val="000C545C"/>
    <w:rsid w:val="0017588C"/>
    <w:rsid w:val="00175D42"/>
    <w:rsid w:val="00193322"/>
    <w:rsid w:val="00197AAF"/>
    <w:rsid w:val="001C2309"/>
    <w:rsid w:val="001C6B4F"/>
    <w:rsid w:val="00221D09"/>
    <w:rsid w:val="002506AB"/>
    <w:rsid w:val="0029645D"/>
    <w:rsid w:val="00297F4F"/>
    <w:rsid w:val="002B4312"/>
    <w:rsid w:val="002E76CD"/>
    <w:rsid w:val="002E783C"/>
    <w:rsid w:val="00332620"/>
    <w:rsid w:val="003B17A8"/>
    <w:rsid w:val="003B2E52"/>
    <w:rsid w:val="003C18DD"/>
    <w:rsid w:val="003C51D0"/>
    <w:rsid w:val="003D1896"/>
    <w:rsid w:val="00430D2D"/>
    <w:rsid w:val="0043198E"/>
    <w:rsid w:val="00431AA9"/>
    <w:rsid w:val="0043492A"/>
    <w:rsid w:val="00462508"/>
    <w:rsid w:val="00470AA3"/>
    <w:rsid w:val="004A3B98"/>
    <w:rsid w:val="004C707A"/>
    <w:rsid w:val="004E5F72"/>
    <w:rsid w:val="004F326F"/>
    <w:rsid w:val="00571F9F"/>
    <w:rsid w:val="00575D58"/>
    <w:rsid w:val="00576A86"/>
    <w:rsid w:val="0059621B"/>
    <w:rsid w:val="005D4479"/>
    <w:rsid w:val="005F0A1C"/>
    <w:rsid w:val="00601E0D"/>
    <w:rsid w:val="006020EA"/>
    <w:rsid w:val="00653129"/>
    <w:rsid w:val="00653555"/>
    <w:rsid w:val="00663406"/>
    <w:rsid w:val="00680DE2"/>
    <w:rsid w:val="006B1F6F"/>
    <w:rsid w:val="006D20B6"/>
    <w:rsid w:val="006D6423"/>
    <w:rsid w:val="006E449B"/>
    <w:rsid w:val="007547E8"/>
    <w:rsid w:val="00756148"/>
    <w:rsid w:val="00766301"/>
    <w:rsid w:val="00777736"/>
    <w:rsid w:val="007802C1"/>
    <w:rsid w:val="0078650D"/>
    <w:rsid w:val="00793430"/>
    <w:rsid w:val="007A110E"/>
    <w:rsid w:val="007D7A39"/>
    <w:rsid w:val="00877FD9"/>
    <w:rsid w:val="008C2DED"/>
    <w:rsid w:val="008E663C"/>
    <w:rsid w:val="00903F33"/>
    <w:rsid w:val="009203B9"/>
    <w:rsid w:val="00944629"/>
    <w:rsid w:val="009667F3"/>
    <w:rsid w:val="00985CA7"/>
    <w:rsid w:val="009A5330"/>
    <w:rsid w:val="009D5295"/>
    <w:rsid w:val="009F3BDA"/>
    <w:rsid w:val="00A26812"/>
    <w:rsid w:val="00A64326"/>
    <w:rsid w:val="00A7073A"/>
    <w:rsid w:val="00AB4D20"/>
    <w:rsid w:val="00AC2A0E"/>
    <w:rsid w:val="00AF2661"/>
    <w:rsid w:val="00B14733"/>
    <w:rsid w:val="00B85546"/>
    <w:rsid w:val="00BB0A5D"/>
    <w:rsid w:val="00BC18D8"/>
    <w:rsid w:val="00C024EC"/>
    <w:rsid w:val="00C1110C"/>
    <w:rsid w:val="00C51E18"/>
    <w:rsid w:val="00C94614"/>
    <w:rsid w:val="00CD35C4"/>
    <w:rsid w:val="00D767DA"/>
    <w:rsid w:val="00DD30F1"/>
    <w:rsid w:val="00DF11A2"/>
    <w:rsid w:val="00E17F50"/>
    <w:rsid w:val="00E274A1"/>
    <w:rsid w:val="00E44EBE"/>
    <w:rsid w:val="00E8795C"/>
    <w:rsid w:val="00EA3EA5"/>
    <w:rsid w:val="00EA6B42"/>
    <w:rsid w:val="00F53BC1"/>
    <w:rsid w:val="00FC4C26"/>
    <w:rsid w:val="00FE4E99"/>
    <w:rsid w:val="00FF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06D6D692"/>
  <w15:docId w15:val="{BF874255-B7F1-432D-BB17-D6E9927D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555"/>
    <w:pPr>
      <w:spacing w:after="0" w:line="250" w:lineRule="atLeast"/>
    </w:pPr>
    <w:rPr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26812"/>
    <w:pPr>
      <w:keepNext/>
      <w:keepLines/>
      <w:spacing w:before="280" w:after="200" w:line="276" w:lineRule="auto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26812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26812"/>
    <w:pPr>
      <w:keepNext/>
      <w:keepLines/>
      <w:spacing w:before="280"/>
      <w:outlineLvl w:val="2"/>
    </w:pPr>
    <w:rPr>
      <w:rFonts w:asciiTheme="majorHAnsi" w:eastAsiaTheme="majorEastAsia" w:hAnsiTheme="majorHAnsi" w:cstheme="majorBidi"/>
      <w:bCs/>
      <w:i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Konvoluttadresse">
    <w:name w:val="envelope address"/>
    <w:basedOn w:val="Normal"/>
    <w:uiPriority w:val="99"/>
    <w:semiHidden/>
    <w:rsid w:val="00EA3EA5"/>
    <w:pPr>
      <w:tabs>
        <w:tab w:val="left" w:pos="953"/>
        <w:tab w:val="left" w:pos="2143"/>
        <w:tab w:val="left" w:pos="3510"/>
        <w:tab w:val="left" w:pos="5721"/>
      </w:tabs>
      <w:spacing w:line="23" w:lineRule="atLeast"/>
    </w:pPr>
    <w:rPr>
      <w:sz w:val="17"/>
    </w:rPr>
  </w:style>
  <w:style w:type="paragraph" w:styleId="Hilsen">
    <w:name w:val="Closing"/>
    <w:basedOn w:val="Konvoluttadresse"/>
    <w:link w:val="HilsenTegn"/>
    <w:uiPriority w:val="99"/>
    <w:semiHidden/>
    <w:rsid w:val="0059621B"/>
    <w:pPr>
      <w:keepNext/>
      <w:keepLines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653555"/>
    <w:rPr>
      <w:sz w:val="17"/>
    </w:rPr>
  </w:style>
  <w:style w:type="paragraph" w:styleId="Brdtekst">
    <w:name w:val="Body Text"/>
    <w:basedOn w:val="Normal"/>
    <w:link w:val="BrdtekstTegn"/>
    <w:uiPriority w:val="99"/>
    <w:semiHidden/>
    <w:rsid w:val="0059621B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653555"/>
    <w:rPr>
      <w:sz w:val="21"/>
    </w:rPr>
  </w:style>
  <w:style w:type="paragraph" w:styleId="Tittel">
    <w:name w:val="Title"/>
    <w:basedOn w:val="Normal"/>
    <w:next w:val="Normal"/>
    <w:link w:val="TittelTegn"/>
    <w:uiPriority w:val="10"/>
    <w:semiHidden/>
    <w:qFormat/>
    <w:rsid w:val="002E783C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653555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2E783C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653555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26812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26812"/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Topptekst">
    <w:name w:val="header"/>
    <w:basedOn w:val="Normal"/>
    <w:link w:val="TopptekstTegn"/>
    <w:uiPriority w:val="99"/>
    <w:semiHidden/>
    <w:rsid w:val="00EA6B42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653555"/>
    <w:rPr>
      <w:sz w:val="21"/>
    </w:rPr>
  </w:style>
  <w:style w:type="paragraph" w:styleId="Bunntekst">
    <w:name w:val="footer"/>
    <w:basedOn w:val="Normal"/>
    <w:link w:val="BunntekstTegn"/>
    <w:uiPriority w:val="99"/>
    <w:semiHidden/>
    <w:rsid w:val="0017588C"/>
    <w:pPr>
      <w:tabs>
        <w:tab w:val="right" w:pos="8743"/>
      </w:tabs>
      <w:spacing w:line="240" w:lineRule="auto"/>
    </w:pPr>
    <w:rPr>
      <w:color w:val="414042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653555"/>
    <w:rPr>
      <w:color w:val="414042"/>
      <w:sz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A6B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A6B4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A3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EA3EA5"/>
    <w:rPr>
      <w:color w:val="80808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26812"/>
    <w:rPr>
      <w:rFonts w:asciiTheme="majorHAnsi" w:eastAsiaTheme="majorEastAsia" w:hAnsiTheme="majorHAnsi" w:cstheme="majorBidi"/>
      <w:bCs/>
      <w:i/>
      <w:sz w:val="21"/>
    </w:rPr>
  </w:style>
  <w:style w:type="paragraph" w:styleId="Nummerertliste">
    <w:name w:val="List Number"/>
    <w:basedOn w:val="Normal"/>
    <w:uiPriority w:val="99"/>
    <w:rsid w:val="00A26812"/>
    <w:pPr>
      <w:numPr>
        <w:numId w:val="1"/>
      </w:numPr>
      <w:ind w:left="227" w:hanging="227"/>
      <w:contextualSpacing/>
    </w:pPr>
  </w:style>
  <w:style w:type="character" w:styleId="Hyperkobling">
    <w:name w:val="Hyperlink"/>
    <w:basedOn w:val="Standardskriftforavsnitt"/>
    <w:uiPriority w:val="99"/>
    <w:semiHidden/>
    <w:rsid w:val="00034324"/>
    <w:rPr>
      <w:color w:val="0000FF" w:themeColor="hyperlink"/>
      <w:u w:val="single"/>
    </w:rPr>
  </w:style>
  <w:style w:type="table" w:customStyle="1" w:styleId="BFKTabell">
    <w:name w:val="BFK Tabell"/>
    <w:basedOn w:val="Vanligtabell"/>
    <w:uiPriority w:val="99"/>
    <w:rsid w:val="00576A86"/>
    <w:pPr>
      <w:spacing w:after="0" w:line="240" w:lineRule="auto"/>
    </w:pPr>
    <w:tblPr>
      <w:tblStyleColBandSize w:val="1"/>
      <w:tblInd w:w="170" w:type="dxa"/>
      <w:tblBorders>
        <w:bottom w:val="single" w:sz="4" w:space="0" w:color="414042"/>
        <w:insideH w:val="single" w:sz="4" w:space="0" w:color="414042"/>
      </w:tblBorders>
      <w:tblCellMar>
        <w:top w:w="113" w:type="dxa"/>
        <w:left w:w="170" w:type="dxa"/>
        <w:bottom w:w="113" w:type="dxa"/>
        <w:right w:w="170" w:type="dxa"/>
      </w:tblCellMar>
    </w:tblPr>
    <w:tblStylePr w:type="firstRow">
      <w:rPr>
        <w:caps/>
        <w:smallCaps w:val="0"/>
        <w:color w:val="FFFFFF" w:themeColor="background1"/>
      </w:rPr>
      <w:tblPr/>
      <w:tcPr>
        <w:tcBorders>
          <w:insideV w:val="single" w:sz="12" w:space="0" w:color="FFFFFF" w:themeColor="background1"/>
        </w:tcBorders>
        <w:shd w:val="clear" w:color="auto" w:fill="414042"/>
      </w:tcPr>
    </w:tblStylePr>
    <w:tblStylePr w:type="band2Vert">
      <w:tblPr/>
      <w:tcPr>
        <w:shd w:val="clear" w:color="auto" w:fill="E1E2E3"/>
      </w:tc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0649D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649D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649D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649D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649D0"/>
    <w:rPr>
      <w:b/>
      <w:bCs/>
      <w:sz w:val="20"/>
      <w:szCs w:val="20"/>
    </w:rPr>
  </w:style>
  <w:style w:type="character" w:customStyle="1" w:styleId="paragrafvalue2">
    <w:name w:val="paragrafvalue2"/>
    <w:basedOn w:val="Standardskriftforavsnitt"/>
    <w:rsid w:val="003C18DD"/>
    <w:rPr>
      <w:b/>
      <w:bCs/>
    </w:rPr>
  </w:style>
  <w:style w:type="character" w:customStyle="1" w:styleId="paragraftittel">
    <w:name w:val="paragraftittel"/>
    <w:basedOn w:val="Standardskriftforavsnitt"/>
    <w:rsid w:val="003C18DD"/>
  </w:style>
  <w:style w:type="paragraph" w:customStyle="1" w:styleId="mortaga">
    <w:name w:val="mortag_a"/>
    <w:basedOn w:val="Normal"/>
    <w:rsid w:val="003C18DD"/>
    <w:pPr>
      <w:spacing w:after="158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1392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4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3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59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46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077201\Documents\Organisert%20studiearbeid\Skjema%20organisert%20studiearbeid%20ved%20Gol%20vg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171A8DA9714308864E78B21008FA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89A6EDE-E928-4C90-BF9C-FC8025429B57}"/>
      </w:docPartPr>
      <w:docPartBody>
        <w:p w:rsidR="0027638A" w:rsidRDefault="000119E6">
          <w:pPr>
            <w:pStyle w:val="24171A8DA9714308864E78B21008FA17"/>
          </w:pPr>
          <w:r w:rsidRPr="00653EA4">
            <w:rPr>
              <w:rStyle w:val="Plassholdertekst"/>
            </w:rPr>
            <w:t>[Virksomhetens navn]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9E6"/>
    <w:rsid w:val="000119E6"/>
    <w:rsid w:val="0027638A"/>
    <w:rsid w:val="0057129A"/>
    <w:rsid w:val="006B45C0"/>
    <w:rsid w:val="007C122F"/>
    <w:rsid w:val="008F13D7"/>
    <w:rsid w:val="009E06F1"/>
    <w:rsid w:val="00CC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E364A7E8A7394C01B3DA9B57007D53B0">
    <w:name w:val="E364A7E8A7394C01B3DA9B57007D53B0"/>
  </w:style>
  <w:style w:type="paragraph" w:customStyle="1" w:styleId="24171A8DA9714308864E78B21008FA17">
    <w:name w:val="24171A8DA9714308864E78B21008FA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FK word">
      <a:dk1>
        <a:sysClr val="windowText" lastClr="000000"/>
      </a:dk1>
      <a:lt1>
        <a:sysClr val="window" lastClr="FFFFFF"/>
      </a:lt1>
      <a:dk2>
        <a:srgbClr val="439A88"/>
      </a:dk2>
      <a:lt2>
        <a:srgbClr val="C6C8CA"/>
      </a:lt2>
      <a:accent1>
        <a:srgbClr val="439A88"/>
      </a:accent1>
      <a:accent2>
        <a:srgbClr val="404042"/>
      </a:accent2>
      <a:accent3>
        <a:srgbClr val="C6C8CA"/>
      </a:accent3>
      <a:accent4>
        <a:srgbClr val="9FC73A"/>
      </a:accent4>
      <a:accent5>
        <a:srgbClr val="5FC7C9"/>
      </a:accent5>
      <a:accent6>
        <a:srgbClr val="C956A1"/>
      </a:accent6>
      <a:hlink>
        <a:srgbClr val="0000FF"/>
      </a:hlink>
      <a:folHlink>
        <a:srgbClr val="800080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>
  <avdelingsnavn> GOL VIDAREGÅANDE SKULE</avdelingsnavn>
  <webadr/>
  <postboks>188</postboks>
  <postnr>3550</postnr>
  <stedsnavnPost>Gol</stedsnavnPost>
  <gatenavn>Gymnasvegen 27</gatenavn>
  <stedsnavnBesok>3550 Gol</stedsnavnBesok>
  <epost>gol.vgs@bfk.no</epost>
  <tlf>32 07 35 00</tlf>
  <fax/>
  <bankkonto>2200.07.13523</bankkonto>
  <orgnr>974 605 996</orgnr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78E5C-85DC-4D2C-A841-100677CEE615}">
  <ds:schemaRefs/>
</ds:datastoreItem>
</file>

<file path=customXml/itemProps2.xml><?xml version="1.0" encoding="utf-8"?>
<ds:datastoreItem xmlns:ds="http://schemas.openxmlformats.org/officeDocument/2006/customXml" ds:itemID="{CDB68D30-4D05-486F-B54A-C0B98B1BD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Skjema organisert studiearbeid ved Gol vgs</Template>
  <TotalTime>153</TotalTime>
  <Pages>3</Pages>
  <Words>768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Buskerud Fylkeskommune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Stian Sannes</dc:creator>
  <dc:description>Template by addpoint.no</dc:description>
  <cp:lastModifiedBy>Sigurd Ødegaard</cp:lastModifiedBy>
  <cp:revision>31</cp:revision>
  <cp:lastPrinted>2017-01-04T14:00:00Z</cp:lastPrinted>
  <dcterms:created xsi:type="dcterms:W3CDTF">2016-08-30T12:59:00Z</dcterms:created>
  <dcterms:modified xsi:type="dcterms:W3CDTF">2017-01-04T14:02:00Z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</Properties>
</file>