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21CB7" w14:textId="77777777" w:rsidR="002256D2" w:rsidRDefault="002256D2" w:rsidP="00684E09">
      <w:pPr>
        <w:pStyle w:val="Topptekst"/>
        <w:tabs>
          <w:tab w:val="clear" w:pos="4536"/>
          <w:tab w:val="clear" w:pos="907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947DB5" w14:textId="77777777" w:rsidR="00B011A9" w:rsidRDefault="00B011A9"/>
    <w:p w14:paraId="7E9BB2A9" w14:textId="7B4D7253" w:rsidR="009A03E2" w:rsidRPr="005A36EB" w:rsidRDefault="009A03E2" w:rsidP="009A03E2">
      <w:pPr>
        <w:pStyle w:val="Overskrift1"/>
        <w:jc w:val="center"/>
        <w:rPr>
          <w:rFonts w:ascii="Cambria" w:hAnsi="Cambria"/>
          <w:sz w:val="28"/>
          <w:szCs w:val="28"/>
          <w:lang w:eastAsia="sv-SE"/>
        </w:rPr>
      </w:pPr>
      <w:r w:rsidRPr="005A36EB">
        <w:rPr>
          <w:rFonts w:ascii="Cambria" w:hAnsi="Cambria"/>
          <w:sz w:val="28"/>
          <w:szCs w:val="28"/>
          <w:lang w:eastAsia="sv-SE"/>
        </w:rPr>
        <w:t>AVTALE</w:t>
      </w:r>
      <w:r>
        <w:rPr>
          <w:rFonts w:ascii="Cambria" w:hAnsi="Cambria"/>
          <w:sz w:val="28"/>
          <w:szCs w:val="28"/>
          <w:lang w:eastAsia="sv-SE"/>
        </w:rPr>
        <w:t xml:space="preserve"> DELTAKELSE INT.MESTERSKAP</w:t>
      </w:r>
      <w:r w:rsidR="003B279C">
        <w:rPr>
          <w:rFonts w:ascii="Cambria" w:hAnsi="Cambria"/>
          <w:sz w:val="28"/>
          <w:szCs w:val="28"/>
          <w:lang w:eastAsia="sv-SE"/>
        </w:rPr>
        <w:t>/REISER I REGI AV NVWF</w:t>
      </w:r>
      <w:r w:rsidRPr="005A36EB">
        <w:rPr>
          <w:rFonts w:ascii="Cambria" w:hAnsi="Cambria"/>
          <w:sz w:val="28"/>
          <w:szCs w:val="28"/>
          <w:lang w:eastAsia="sv-SE"/>
        </w:rPr>
        <w:t xml:space="preserve"> 20</w:t>
      </w:r>
      <w:r>
        <w:rPr>
          <w:rFonts w:ascii="Cambria" w:hAnsi="Cambria"/>
          <w:sz w:val="28"/>
          <w:szCs w:val="28"/>
          <w:lang w:eastAsia="sv-SE"/>
        </w:rPr>
        <w:t>2</w:t>
      </w:r>
      <w:r w:rsidR="00A52BBC">
        <w:rPr>
          <w:rFonts w:ascii="Cambria" w:hAnsi="Cambria"/>
          <w:sz w:val="28"/>
          <w:szCs w:val="28"/>
          <w:lang w:eastAsia="sv-SE"/>
        </w:rPr>
        <w:t>5</w:t>
      </w:r>
    </w:p>
    <w:p w14:paraId="3621E89E" w14:textId="77777777" w:rsidR="009A03E2" w:rsidRPr="005A36EB" w:rsidRDefault="009A03E2" w:rsidP="009A03E2">
      <w:pPr>
        <w:jc w:val="center"/>
        <w:rPr>
          <w:rFonts w:ascii="Cambria" w:hAnsi="Cambria"/>
          <w:b/>
          <w:sz w:val="22"/>
          <w:szCs w:val="22"/>
          <w:lang w:eastAsia="sv-SE"/>
        </w:rPr>
      </w:pPr>
    </w:p>
    <w:p w14:paraId="4DE5CC8A" w14:textId="77777777" w:rsidR="009A03E2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03E4AD7E" w14:textId="17042DEF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>Denne avtalen mellom ___________________________</w:t>
      </w:r>
      <w:r>
        <w:rPr>
          <w:rFonts w:ascii="Cambria" w:hAnsi="Cambria"/>
          <w:sz w:val="22"/>
          <w:szCs w:val="22"/>
        </w:rPr>
        <w:t>__________________</w:t>
      </w:r>
      <w:r w:rsidRPr="005A36EB">
        <w:rPr>
          <w:rFonts w:ascii="Cambria" w:hAnsi="Cambria"/>
          <w:sz w:val="22"/>
          <w:szCs w:val="22"/>
        </w:rPr>
        <w:t xml:space="preserve">, heretter kalt landslagsutøver, og Norges Vannski- og Wakeboard Forbund, heretter kalt NVWF, er vedtatt av ledelsen i NVWF og gjelder fra og med </w:t>
      </w:r>
      <w:r w:rsidR="001847B5">
        <w:rPr>
          <w:rFonts w:ascii="Cambria" w:hAnsi="Cambria"/>
          <w:sz w:val="22"/>
          <w:szCs w:val="22"/>
        </w:rPr>
        <w:t>01</w:t>
      </w:r>
      <w:r w:rsidRPr="005A36EB">
        <w:rPr>
          <w:rFonts w:ascii="Cambria" w:hAnsi="Cambria"/>
          <w:sz w:val="22"/>
          <w:szCs w:val="22"/>
        </w:rPr>
        <w:t>.</w:t>
      </w:r>
      <w:r w:rsidR="001847B5">
        <w:rPr>
          <w:rFonts w:ascii="Cambria" w:hAnsi="Cambria"/>
          <w:sz w:val="22"/>
          <w:szCs w:val="22"/>
        </w:rPr>
        <w:t>01</w:t>
      </w:r>
      <w:r w:rsidRPr="005A36EB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>202</w:t>
      </w:r>
      <w:r w:rsidR="00A52BBC">
        <w:rPr>
          <w:rFonts w:ascii="Cambria" w:hAnsi="Cambria"/>
          <w:sz w:val="22"/>
          <w:szCs w:val="22"/>
        </w:rPr>
        <w:t>5</w:t>
      </w:r>
      <w:r>
        <w:rPr>
          <w:rFonts w:ascii="Cambria" w:hAnsi="Cambria"/>
          <w:sz w:val="22"/>
          <w:szCs w:val="22"/>
        </w:rPr>
        <w:t xml:space="preserve"> til og med </w:t>
      </w:r>
      <w:r w:rsidR="001847B5">
        <w:rPr>
          <w:rFonts w:ascii="Cambria" w:hAnsi="Cambria"/>
          <w:sz w:val="22"/>
          <w:szCs w:val="22"/>
        </w:rPr>
        <w:t>31</w:t>
      </w:r>
      <w:r>
        <w:rPr>
          <w:rFonts w:ascii="Cambria" w:hAnsi="Cambria"/>
          <w:sz w:val="22"/>
          <w:szCs w:val="22"/>
        </w:rPr>
        <w:t>.</w:t>
      </w:r>
      <w:r w:rsidR="001847B5">
        <w:rPr>
          <w:rFonts w:ascii="Cambria" w:hAnsi="Cambria"/>
          <w:sz w:val="22"/>
          <w:szCs w:val="22"/>
        </w:rPr>
        <w:t>12</w:t>
      </w:r>
      <w:r w:rsidRPr="005A36EB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>202</w:t>
      </w:r>
      <w:r w:rsidR="00A52BBC">
        <w:rPr>
          <w:rFonts w:ascii="Cambria" w:hAnsi="Cambria"/>
          <w:sz w:val="22"/>
          <w:szCs w:val="22"/>
        </w:rPr>
        <w:t>5</w:t>
      </w:r>
      <w:r w:rsidRPr="005A36EB">
        <w:rPr>
          <w:rFonts w:ascii="Cambria" w:hAnsi="Cambria"/>
          <w:sz w:val="22"/>
          <w:szCs w:val="22"/>
        </w:rPr>
        <w:t>.</w:t>
      </w:r>
      <w:r w:rsidRPr="005A36EB">
        <w:rPr>
          <w:rFonts w:ascii="Cambria" w:hAnsi="Cambria"/>
          <w:sz w:val="22"/>
          <w:szCs w:val="22"/>
        </w:rPr>
        <w:br/>
      </w:r>
    </w:p>
    <w:p w14:paraId="76E068B4" w14:textId="7FA80CAF" w:rsidR="009A03E2" w:rsidRPr="005A36EB" w:rsidRDefault="009A03E2" w:rsidP="009A03E2">
      <w:pPr>
        <w:spacing w:line="360" w:lineRule="auto"/>
        <w:rPr>
          <w:rFonts w:ascii="Cambria" w:hAnsi="Cambria"/>
          <w:b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 xml:space="preserve">Hensikten med denne avtalen er å presisere hvilke rettigheter og forpliktelser som gjelder ved deltagelse og mottagelse av økonomisk støtte til IWWF </w:t>
      </w:r>
      <w:r>
        <w:rPr>
          <w:rFonts w:ascii="Cambria" w:hAnsi="Cambria"/>
          <w:sz w:val="22"/>
          <w:szCs w:val="22"/>
        </w:rPr>
        <w:t xml:space="preserve">/ IWWF E&amp;A </w:t>
      </w:r>
      <w:r w:rsidRPr="005A36EB">
        <w:rPr>
          <w:rFonts w:ascii="Cambria" w:hAnsi="Cambria"/>
          <w:sz w:val="22"/>
          <w:szCs w:val="22"/>
        </w:rPr>
        <w:t>World</w:t>
      </w:r>
      <w:r>
        <w:rPr>
          <w:rFonts w:ascii="Cambria" w:hAnsi="Cambria"/>
          <w:sz w:val="22"/>
          <w:szCs w:val="22"/>
        </w:rPr>
        <w:t>/European</w:t>
      </w:r>
      <w:r w:rsidRPr="005A36EB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Championships</w:t>
      </w:r>
      <w:r w:rsidR="00193593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 xml:space="preserve">Nordisk Mesterskap </w:t>
      </w:r>
      <w:r w:rsidR="007624AA">
        <w:rPr>
          <w:rFonts w:ascii="Cambria" w:hAnsi="Cambria"/>
          <w:sz w:val="22"/>
          <w:szCs w:val="22"/>
        </w:rPr>
        <w:t xml:space="preserve">og </w:t>
      </w:r>
      <w:r w:rsidR="00193593">
        <w:rPr>
          <w:rFonts w:ascii="Cambria" w:hAnsi="Cambria"/>
          <w:sz w:val="22"/>
          <w:szCs w:val="22"/>
        </w:rPr>
        <w:t xml:space="preserve">øvrige reiser i regi av forbundet </w:t>
      </w:r>
      <w:r>
        <w:rPr>
          <w:rFonts w:ascii="Cambria" w:hAnsi="Cambria"/>
          <w:sz w:val="22"/>
          <w:szCs w:val="22"/>
        </w:rPr>
        <w:t>202</w:t>
      </w:r>
      <w:r w:rsidR="00A52BBC">
        <w:rPr>
          <w:rFonts w:ascii="Cambria" w:hAnsi="Cambria"/>
          <w:sz w:val="22"/>
          <w:szCs w:val="22"/>
        </w:rPr>
        <w:t>5</w:t>
      </w:r>
      <w:r>
        <w:rPr>
          <w:rFonts w:ascii="Cambria" w:hAnsi="Cambria"/>
          <w:sz w:val="22"/>
          <w:szCs w:val="22"/>
        </w:rPr>
        <w:t xml:space="preserve"> i følgende gren:</w:t>
      </w:r>
    </w:p>
    <w:p w14:paraId="1A1DA87F" w14:textId="04F7E8D2" w:rsidR="009A03E2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br/>
        <w:t>______________________________ (vannski, paravannski, wakeboard/-skate båt eller kabel, barfot</w:t>
      </w:r>
      <w:r w:rsidR="00EA570C">
        <w:rPr>
          <w:rFonts w:ascii="Cambria" w:hAnsi="Cambria"/>
          <w:sz w:val="22"/>
          <w:szCs w:val="22"/>
        </w:rPr>
        <w:t>, wakesurf</w:t>
      </w:r>
      <w:r>
        <w:rPr>
          <w:rFonts w:ascii="Cambria" w:hAnsi="Cambria"/>
          <w:sz w:val="22"/>
          <w:szCs w:val="22"/>
        </w:rPr>
        <w:t xml:space="preserve">) </w:t>
      </w:r>
    </w:p>
    <w:p w14:paraId="7ED5C136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696233D8" w14:textId="77777777" w:rsidR="009A03E2" w:rsidRPr="0050309F" w:rsidRDefault="009A03E2" w:rsidP="009A03E2">
      <w:pPr>
        <w:spacing w:line="360" w:lineRule="auto"/>
        <w:rPr>
          <w:rFonts w:ascii="Cambria" w:hAnsi="Cambria"/>
          <w:i/>
          <w:sz w:val="22"/>
          <w:szCs w:val="22"/>
        </w:rPr>
      </w:pPr>
      <w:r w:rsidRPr="00B35722">
        <w:rPr>
          <w:rFonts w:ascii="Cambria" w:hAnsi="Cambria"/>
          <w:b/>
          <w:i/>
          <w:sz w:val="22"/>
          <w:szCs w:val="22"/>
        </w:rPr>
        <w:t>(fjernes dersom ikke nødvendig):</w:t>
      </w:r>
      <w:r>
        <w:rPr>
          <w:rFonts w:ascii="Cambria" w:hAnsi="Cambria"/>
          <w:i/>
          <w:sz w:val="22"/>
          <w:szCs w:val="22"/>
        </w:rPr>
        <w:t xml:space="preserve"> </w:t>
      </w:r>
      <w:r w:rsidRPr="0050309F">
        <w:rPr>
          <w:rFonts w:ascii="Cambria" w:hAnsi="Cambria"/>
          <w:i/>
          <w:sz w:val="22"/>
          <w:szCs w:val="22"/>
        </w:rPr>
        <w:t xml:space="preserve">NVWF har besluttet å ikke sende et formelt landslag eller landslagspersonal til dette mesterskapet, og kommer derfor ikke fysisk ha ansvar for eller bistå utøveren under dette mesterskap og reisen til/fra. Utøveren må selv ta ansvar for å følge opp nødvendig informasjon på plass, samt stille i tid til start av konkurransen og andre obligatoriske moment. </w:t>
      </w:r>
    </w:p>
    <w:p w14:paraId="776BCFCA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7E0F6EEA" w14:textId="77777777" w:rsidR="009A03E2" w:rsidRPr="005A36EB" w:rsidRDefault="009A03E2" w:rsidP="009A03E2">
      <w:pPr>
        <w:pStyle w:val="Overskrift1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>Oppførsel</w:t>
      </w:r>
    </w:p>
    <w:p w14:paraId="311F1500" w14:textId="77777777" w:rsidR="009A03E2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>Landslagsutøveren representerer både Norge som nasjon og N</w:t>
      </w:r>
      <w:r>
        <w:rPr>
          <w:rFonts w:ascii="Cambria" w:hAnsi="Cambria"/>
          <w:sz w:val="22"/>
          <w:szCs w:val="22"/>
        </w:rPr>
        <w:t>VWF</w:t>
      </w:r>
      <w:r w:rsidRPr="005A36EB">
        <w:rPr>
          <w:rFonts w:ascii="Cambria" w:hAnsi="Cambria"/>
          <w:sz w:val="22"/>
          <w:szCs w:val="22"/>
        </w:rPr>
        <w:t xml:space="preserve">. </w:t>
      </w:r>
    </w:p>
    <w:p w14:paraId="10755C92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>Landslagsutøveren skal vise god sportsånd, stolthet og ha et fokus som kjennetegner en norsk landslagsutøver. Dette innebærer bla. at han/hun skal:</w:t>
      </w:r>
    </w:p>
    <w:p w14:paraId="016D1007" w14:textId="77777777" w:rsidR="009A03E2" w:rsidRPr="005A36EB" w:rsidRDefault="009A03E2" w:rsidP="009A03E2">
      <w:pPr>
        <w:pStyle w:val="Listeavsnitt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5A36EB">
        <w:rPr>
          <w:sz w:val="22"/>
          <w:szCs w:val="22"/>
        </w:rPr>
        <w:t xml:space="preserve">Vise respekt for lokale skikker og kultur som gjelder i vertslandene. </w:t>
      </w:r>
    </w:p>
    <w:p w14:paraId="500C9EDB" w14:textId="77777777" w:rsidR="009A03E2" w:rsidRPr="005A36EB" w:rsidRDefault="009A03E2" w:rsidP="009A03E2">
      <w:pPr>
        <w:pStyle w:val="Listeavsnitt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5A36EB">
        <w:rPr>
          <w:sz w:val="22"/>
          <w:szCs w:val="22"/>
        </w:rPr>
        <w:t>Opptre med ydmykhet og god sportsånd, men aldri arrogant eller likegyldig.</w:t>
      </w:r>
    </w:p>
    <w:p w14:paraId="0F3707E3" w14:textId="77777777" w:rsidR="009A03E2" w:rsidRPr="005A36EB" w:rsidRDefault="009A03E2" w:rsidP="009A03E2">
      <w:pPr>
        <w:pStyle w:val="Listeavsnitt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5A36EB">
        <w:rPr>
          <w:sz w:val="22"/>
          <w:szCs w:val="22"/>
        </w:rPr>
        <w:t>Respektere de regler og retningslinjer som gjelder det hotell og den/de arenaer vi besøker i forbindelse med dette mesterskap.</w:t>
      </w:r>
    </w:p>
    <w:p w14:paraId="4D36439D" w14:textId="77777777" w:rsidR="009A03E2" w:rsidRPr="005A36EB" w:rsidRDefault="009A03E2" w:rsidP="009A03E2">
      <w:pPr>
        <w:pStyle w:val="Listeavsnitt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5A36EB">
        <w:rPr>
          <w:sz w:val="22"/>
          <w:szCs w:val="22"/>
        </w:rPr>
        <w:t>Behandle andre som han/hun selv ønsker å bli behandlet.</w:t>
      </w:r>
    </w:p>
    <w:p w14:paraId="35CCC80F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0C23C21E" w14:textId="77777777" w:rsidR="009A03E2" w:rsidRPr="005A36EB" w:rsidRDefault="009A03E2" w:rsidP="009A03E2">
      <w:pPr>
        <w:pStyle w:val="Overskrift1"/>
        <w:rPr>
          <w:rFonts w:ascii="Cambria" w:hAnsi="Cambria"/>
          <w:sz w:val="22"/>
          <w:szCs w:val="22"/>
        </w:rPr>
      </w:pPr>
    </w:p>
    <w:p w14:paraId="52DAA422" w14:textId="77777777" w:rsidR="009A03E2" w:rsidRDefault="009A03E2" w:rsidP="009A03E2">
      <w:pPr>
        <w:pStyle w:val="Overskrift1"/>
        <w:rPr>
          <w:rFonts w:ascii="Cambria" w:hAnsi="Cambria"/>
          <w:sz w:val="22"/>
          <w:szCs w:val="22"/>
        </w:rPr>
      </w:pPr>
    </w:p>
    <w:p w14:paraId="28D77EC6" w14:textId="77777777" w:rsidR="009A03E2" w:rsidRPr="005A36EB" w:rsidRDefault="009A03E2" w:rsidP="009A03E2">
      <w:pPr>
        <w:pStyle w:val="Overskrift1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>Alkohol og andre rusmidler</w:t>
      </w:r>
    </w:p>
    <w:p w14:paraId="6E274446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 xml:space="preserve">Landslagsutøveren skal være et forbilde når det gjelder å ta avstand fra alkohol og andre </w:t>
      </w:r>
      <w:r>
        <w:rPr>
          <w:rFonts w:ascii="Cambria" w:hAnsi="Cambria"/>
          <w:sz w:val="22"/>
          <w:szCs w:val="22"/>
        </w:rPr>
        <w:t>r</w:t>
      </w:r>
      <w:r w:rsidRPr="005A36EB">
        <w:rPr>
          <w:rFonts w:ascii="Cambria" w:hAnsi="Cambria"/>
          <w:sz w:val="22"/>
          <w:szCs w:val="22"/>
        </w:rPr>
        <w:t>usmidler.</w:t>
      </w:r>
    </w:p>
    <w:p w14:paraId="7373232B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>Konkret innebærer dette:</w:t>
      </w:r>
    </w:p>
    <w:p w14:paraId="23191EA3" w14:textId="77777777" w:rsidR="009A03E2" w:rsidRPr="005A36EB" w:rsidRDefault="009A03E2" w:rsidP="009A03E2">
      <w:pPr>
        <w:pStyle w:val="Listeavsnitt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A36EB">
        <w:rPr>
          <w:sz w:val="22"/>
          <w:szCs w:val="22"/>
        </w:rPr>
        <w:t>Det er totalt forbudt å drikke alkohol eller benytte seg av andre rusmidler i alle sammenhenger og for alle landlagsutøvere ved dette mesterskapet.</w:t>
      </w:r>
    </w:p>
    <w:p w14:paraId="15B909FE" w14:textId="0788C435" w:rsidR="009A03E2" w:rsidRPr="005A36EB" w:rsidRDefault="009A03E2" w:rsidP="009A03E2">
      <w:pPr>
        <w:pStyle w:val="Listeavsnitt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5A36EB">
        <w:rPr>
          <w:sz w:val="22"/>
          <w:szCs w:val="22"/>
        </w:rPr>
        <w:t xml:space="preserve">Unntak når det kommer til alkohol gis i forbindelse med den offisielle banketten eller offisiell avslutning av mesterskapet for </w:t>
      </w:r>
      <w:r w:rsidR="00A36711">
        <w:rPr>
          <w:sz w:val="22"/>
          <w:szCs w:val="22"/>
        </w:rPr>
        <w:t>utøvere</w:t>
      </w:r>
      <w:r w:rsidRPr="005A36EB">
        <w:rPr>
          <w:sz w:val="22"/>
          <w:szCs w:val="22"/>
        </w:rPr>
        <w:t xml:space="preserve"> over 18 år. </w:t>
      </w:r>
      <w:r w:rsidR="00FD1A25">
        <w:rPr>
          <w:sz w:val="22"/>
          <w:szCs w:val="22"/>
        </w:rPr>
        <w:t xml:space="preserve">Begrensninger </w:t>
      </w:r>
      <w:r w:rsidR="004F5029">
        <w:rPr>
          <w:sz w:val="22"/>
          <w:szCs w:val="22"/>
        </w:rPr>
        <w:t xml:space="preserve">kan gis </w:t>
      </w:r>
      <w:r w:rsidRPr="005A36EB">
        <w:rPr>
          <w:sz w:val="22"/>
          <w:szCs w:val="22"/>
        </w:rPr>
        <w:t xml:space="preserve">av </w:t>
      </w:r>
      <w:r w:rsidR="009E2204">
        <w:rPr>
          <w:sz w:val="22"/>
          <w:szCs w:val="22"/>
        </w:rPr>
        <w:t>lagapparatet</w:t>
      </w:r>
      <w:r w:rsidRPr="005A36EB">
        <w:rPr>
          <w:sz w:val="22"/>
          <w:szCs w:val="22"/>
        </w:rPr>
        <w:t xml:space="preserve">. </w:t>
      </w:r>
      <w:r w:rsidR="004A2E48">
        <w:rPr>
          <w:sz w:val="22"/>
          <w:szCs w:val="22"/>
        </w:rPr>
        <w:t xml:space="preserve">Norsk lovgivning </w:t>
      </w:r>
      <w:r w:rsidR="00BF69C6">
        <w:rPr>
          <w:sz w:val="22"/>
          <w:szCs w:val="22"/>
        </w:rPr>
        <w:t xml:space="preserve">er gjeldende uavhengig av landets regler. </w:t>
      </w:r>
    </w:p>
    <w:p w14:paraId="76C10047" w14:textId="77777777" w:rsidR="009A03E2" w:rsidRDefault="009A03E2" w:rsidP="009A03E2">
      <w:pPr>
        <w:pStyle w:val="Overskrift1"/>
        <w:rPr>
          <w:rFonts w:ascii="Cambria" w:hAnsi="Cambria"/>
          <w:sz w:val="22"/>
          <w:szCs w:val="22"/>
        </w:rPr>
      </w:pPr>
    </w:p>
    <w:p w14:paraId="6534AE09" w14:textId="77777777" w:rsidR="009A03E2" w:rsidRPr="0050309F" w:rsidRDefault="009A03E2" w:rsidP="009A03E2"/>
    <w:p w14:paraId="31056E0E" w14:textId="77777777" w:rsidR="009A03E2" w:rsidRPr="005A36EB" w:rsidRDefault="009A03E2" w:rsidP="009A03E2">
      <w:pPr>
        <w:pStyle w:val="Overskrift1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>Antrekk</w:t>
      </w:r>
    </w:p>
    <w:p w14:paraId="385BE04F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>Ettersom landslagsutøveren representerer nasjonen Norge og NVWF, er visse antrekk ikke passende. Reklame i forbindelse med våre landslag har en viss kommersiell verdi. Dette innebærer bla. :</w:t>
      </w:r>
    </w:p>
    <w:p w14:paraId="37B90CA5" w14:textId="77777777" w:rsidR="009A03E2" w:rsidRPr="005A36EB" w:rsidRDefault="009A03E2" w:rsidP="009A03E2">
      <w:pPr>
        <w:pStyle w:val="Listeavsnitt"/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5A36EB">
        <w:rPr>
          <w:sz w:val="22"/>
          <w:szCs w:val="22"/>
        </w:rPr>
        <w:t>at klær eller ”assessoarer” med reklame eller logoer fra personlige sponsorer kan ikke brukes med mindre spesiell dispens er avklart med forbundet på forhånd.</w:t>
      </w:r>
    </w:p>
    <w:p w14:paraId="5126D687" w14:textId="77777777" w:rsidR="009A03E2" w:rsidRPr="005A36EB" w:rsidRDefault="009A03E2" w:rsidP="009A03E2">
      <w:pPr>
        <w:pStyle w:val="Listeavsnitt"/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5A36EB">
        <w:rPr>
          <w:sz w:val="22"/>
          <w:szCs w:val="22"/>
        </w:rPr>
        <w:t>at klær eller ”assessoarer” som brukes for å gjøre reklame for et produkt eller tjeneste er ikke tillatt utenom når NVWF bestemmer.</w:t>
      </w:r>
    </w:p>
    <w:p w14:paraId="5A00E8E9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6FF413C0" w14:textId="77777777" w:rsidR="009A03E2" w:rsidRPr="005A36EB" w:rsidRDefault="009A03E2" w:rsidP="009A03E2">
      <w:pPr>
        <w:pStyle w:val="Overskrift1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>Etikk</w:t>
      </w:r>
    </w:p>
    <w:p w14:paraId="01A6962E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 xml:space="preserve">Vannski, Wakeboard &amp; Wakeskate, Barfot og </w:t>
      </w:r>
      <w:r>
        <w:rPr>
          <w:rFonts w:ascii="Cambria" w:hAnsi="Cambria"/>
          <w:sz w:val="22"/>
          <w:szCs w:val="22"/>
        </w:rPr>
        <w:t>Para</w:t>
      </w:r>
      <w:r w:rsidRPr="005A36EB">
        <w:rPr>
          <w:rFonts w:ascii="Cambria" w:hAnsi="Cambria"/>
          <w:sz w:val="22"/>
          <w:szCs w:val="22"/>
        </w:rPr>
        <w:t xml:space="preserve"> er vannsport som skal utøves med høy etikk og landslagsutøveren skal alltid oppfattes som forbilde.</w:t>
      </w:r>
    </w:p>
    <w:p w14:paraId="6EDC05B3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>Dette innebærer bl</w:t>
      </w:r>
      <w:r>
        <w:rPr>
          <w:rFonts w:ascii="Cambria" w:hAnsi="Cambria"/>
          <w:sz w:val="22"/>
          <w:szCs w:val="22"/>
        </w:rPr>
        <w:t>.</w:t>
      </w:r>
      <w:r w:rsidRPr="005A36EB">
        <w:rPr>
          <w:rFonts w:ascii="Cambria" w:hAnsi="Cambria"/>
          <w:sz w:val="22"/>
          <w:szCs w:val="22"/>
        </w:rPr>
        <w:t>a.:</w:t>
      </w:r>
    </w:p>
    <w:p w14:paraId="09D39D91" w14:textId="77777777" w:rsidR="009A03E2" w:rsidRPr="005A36EB" w:rsidRDefault="009A03E2" w:rsidP="009A03E2">
      <w:pPr>
        <w:pStyle w:val="Listeavsnitt"/>
        <w:numPr>
          <w:ilvl w:val="0"/>
          <w:numId w:val="7"/>
        </w:numPr>
        <w:spacing w:line="360" w:lineRule="auto"/>
        <w:ind w:hanging="371"/>
        <w:rPr>
          <w:sz w:val="22"/>
          <w:szCs w:val="22"/>
        </w:rPr>
      </w:pPr>
      <w:r w:rsidRPr="005A36EB">
        <w:rPr>
          <w:sz w:val="22"/>
          <w:szCs w:val="22"/>
        </w:rPr>
        <w:t>at landslagsutøverens antrekk skal være helt og rent, og følge tidligere punkter.</w:t>
      </w:r>
    </w:p>
    <w:p w14:paraId="16507428" w14:textId="77777777" w:rsidR="009A03E2" w:rsidRPr="005A36EB" w:rsidRDefault="009A03E2" w:rsidP="009A03E2">
      <w:pPr>
        <w:pStyle w:val="Listeavsnitt"/>
        <w:numPr>
          <w:ilvl w:val="0"/>
          <w:numId w:val="7"/>
        </w:numPr>
        <w:spacing w:line="360" w:lineRule="auto"/>
        <w:ind w:hanging="371"/>
        <w:rPr>
          <w:sz w:val="22"/>
          <w:szCs w:val="22"/>
        </w:rPr>
      </w:pPr>
      <w:r w:rsidRPr="005A36EB">
        <w:rPr>
          <w:sz w:val="22"/>
          <w:szCs w:val="22"/>
        </w:rPr>
        <w:t>at landslagsutøveren alltid gjennomfører en konkurranse og et mesterskap i intensjon å vinne.</w:t>
      </w:r>
    </w:p>
    <w:p w14:paraId="2784EA04" w14:textId="77777777" w:rsidR="009A03E2" w:rsidRPr="005A36EB" w:rsidRDefault="009A03E2" w:rsidP="009A03E2">
      <w:pPr>
        <w:pStyle w:val="Listeavsnitt"/>
        <w:numPr>
          <w:ilvl w:val="0"/>
          <w:numId w:val="7"/>
        </w:numPr>
        <w:spacing w:line="360" w:lineRule="auto"/>
        <w:ind w:hanging="371"/>
        <w:rPr>
          <w:sz w:val="22"/>
          <w:szCs w:val="22"/>
        </w:rPr>
      </w:pPr>
      <w:r w:rsidRPr="005A36EB">
        <w:rPr>
          <w:sz w:val="22"/>
          <w:szCs w:val="22"/>
        </w:rPr>
        <w:t>at doping i alle former er uakseptabelt og skal motarbeides på alle nivåer.</w:t>
      </w:r>
    </w:p>
    <w:p w14:paraId="311259DF" w14:textId="77777777" w:rsidR="009A03E2" w:rsidRPr="005A36EB" w:rsidRDefault="009A03E2" w:rsidP="009A03E2">
      <w:pPr>
        <w:pStyle w:val="Listeavsnitt"/>
        <w:numPr>
          <w:ilvl w:val="0"/>
          <w:numId w:val="7"/>
        </w:numPr>
        <w:spacing w:line="360" w:lineRule="auto"/>
        <w:ind w:hanging="371"/>
        <w:rPr>
          <w:sz w:val="22"/>
          <w:szCs w:val="22"/>
        </w:rPr>
      </w:pPr>
      <w:r w:rsidRPr="005A36EB">
        <w:rPr>
          <w:sz w:val="22"/>
          <w:szCs w:val="22"/>
        </w:rPr>
        <w:t xml:space="preserve">at landslagsutøveren alltid skal forsøke </w:t>
      </w:r>
      <w:r>
        <w:rPr>
          <w:sz w:val="22"/>
          <w:szCs w:val="22"/>
        </w:rPr>
        <w:t xml:space="preserve">å </w:t>
      </w:r>
      <w:r w:rsidRPr="005A36EB">
        <w:rPr>
          <w:sz w:val="22"/>
          <w:szCs w:val="22"/>
        </w:rPr>
        <w:t>vinne de utmerkelser som finnes for Fair Play eller lignende i dette mesterskap.</w:t>
      </w:r>
    </w:p>
    <w:p w14:paraId="280E7F41" w14:textId="77777777" w:rsidR="009A03E2" w:rsidRDefault="009A03E2" w:rsidP="009A03E2">
      <w:pPr>
        <w:pStyle w:val="Listeavsnitt"/>
        <w:spacing w:line="360" w:lineRule="auto"/>
        <w:ind w:left="709"/>
        <w:rPr>
          <w:sz w:val="22"/>
          <w:szCs w:val="22"/>
        </w:rPr>
      </w:pPr>
    </w:p>
    <w:p w14:paraId="4F349FC7" w14:textId="77777777" w:rsidR="009A03E2" w:rsidRDefault="009A03E2" w:rsidP="009A03E2">
      <w:pPr>
        <w:pStyle w:val="Listeavsnitt"/>
        <w:spacing w:line="360" w:lineRule="auto"/>
        <w:ind w:left="709"/>
        <w:rPr>
          <w:sz w:val="22"/>
          <w:szCs w:val="22"/>
        </w:rPr>
      </w:pPr>
    </w:p>
    <w:p w14:paraId="30E273DB" w14:textId="6BCA8A9F" w:rsidR="009A03E2" w:rsidRDefault="009A03E2" w:rsidP="009A03E2">
      <w:pPr>
        <w:pStyle w:val="Listeavsnitt"/>
        <w:spacing w:line="360" w:lineRule="auto"/>
        <w:ind w:left="709"/>
        <w:rPr>
          <w:sz w:val="22"/>
          <w:szCs w:val="22"/>
        </w:rPr>
      </w:pPr>
    </w:p>
    <w:p w14:paraId="5434F06B" w14:textId="77777777" w:rsidR="009A03E2" w:rsidRPr="005A36EB" w:rsidRDefault="009A03E2" w:rsidP="009A03E2">
      <w:pPr>
        <w:pStyle w:val="Listeavsnitt"/>
        <w:spacing w:line="360" w:lineRule="auto"/>
        <w:ind w:left="709"/>
        <w:rPr>
          <w:sz w:val="22"/>
          <w:szCs w:val="22"/>
        </w:rPr>
      </w:pPr>
    </w:p>
    <w:p w14:paraId="7A8354DF" w14:textId="77777777" w:rsidR="009A03E2" w:rsidRPr="005A36EB" w:rsidRDefault="009A03E2" w:rsidP="009A03E2">
      <w:pPr>
        <w:pStyle w:val="Listeavsnitt"/>
        <w:numPr>
          <w:ilvl w:val="0"/>
          <w:numId w:val="7"/>
        </w:numPr>
        <w:spacing w:line="360" w:lineRule="auto"/>
        <w:ind w:hanging="371"/>
        <w:rPr>
          <w:sz w:val="22"/>
          <w:szCs w:val="22"/>
        </w:rPr>
      </w:pPr>
      <w:r w:rsidRPr="005A36EB">
        <w:rPr>
          <w:sz w:val="22"/>
          <w:szCs w:val="22"/>
        </w:rPr>
        <w:t xml:space="preserve">at landslagsutøveren </w:t>
      </w:r>
      <w:r>
        <w:rPr>
          <w:sz w:val="22"/>
          <w:szCs w:val="22"/>
        </w:rPr>
        <w:t xml:space="preserve">gjerne </w:t>
      </w:r>
      <w:r w:rsidRPr="005A36EB">
        <w:rPr>
          <w:sz w:val="22"/>
          <w:szCs w:val="22"/>
        </w:rPr>
        <w:t>skal samarbeide og ha en åpen dialog med konkurrenter og atleter fra andre nasjoner, uten å miste fokus på egen prestasjon.</w:t>
      </w:r>
    </w:p>
    <w:p w14:paraId="1B5BF7AF" w14:textId="77777777" w:rsidR="009A03E2" w:rsidRPr="005A36EB" w:rsidRDefault="009A03E2" w:rsidP="009A03E2">
      <w:pPr>
        <w:pStyle w:val="Listeavsnitt"/>
        <w:numPr>
          <w:ilvl w:val="0"/>
          <w:numId w:val="7"/>
        </w:numPr>
        <w:spacing w:line="360" w:lineRule="auto"/>
        <w:ind w:hanging="371"/>
        <w:rPr>
          <w:sz w:val="22"/>
          <w:szCs w:val="22"/>
        </w:rPr>
      </w:pPr>
      <w:r w:rsidRPr="005A36EB">
        <w:rPr>
          <w:sz w:val="22"/>
          <w:szCs w:val="22"/>
        </w:rPr>
        <w:t>at landslagsutøveren skal oppføre seg som et forbilde for andre nasjoner.</w:t>
      </w:r>
    </w:p>
    <w:p w14:paraId="3239B40A" w14:textId="77777777" w:rsidR="009A03E2" w:rsidRPr="005A36EB" w:rsidRDefault="009A03E2" w:rsidP="009A03E2">
      <w:pPr>
        <w:pStyle w:val="Listeavsnitt"/>
        <w:numPr>
          <w:ilvl w:val="0"/>
          <w:numId w:val="7"/>
        </w:numPr>
        <w:spacing w:line="360" w:lineRule="auto"/>
        <w:ind w:hanging="371"/>
        <w:rPr>
          <w:sz w:val="22"/>
          <w:szCs w:val="22"/>
        </w:rPr>
      </w:pPr>
      <w:r w:rsidRPr="005A36EB">
        <w:rPr>
          <w:sz w:val="22"/>
          <w:szCs w:val="22"/>
        </w:rPr>
        <w:t xml:space="preserve">at landslagsutøveren </w:t>
      </w:r>
      <w:r>
        <w:rPr>
          <w:sz w:val="22"/>
          <w:szCs w:val="22"/>
        </w:rPr>
        <w:t xml:space="preserve">aldri </w:t>
      </w:r>
      <w:r w:rsidRPr="005A36EB">
        <w:rPr>
          <w:sz w:val="22"/>
          <w:szCs w:val="22"/>
        </w:rPr>
        <w:t>skal kritisere dommere eller funksjonærer om det ikke finnes en klar motivering for offisiell protest i overenskomst med gjeldene regelverk. Offisiell protest mot feilbedømning skal gjøres av respektive landslagskaptein</w:t>
      </w:r>
      <w:r>
        <w:rPr>
          <w:sz w:val="22"/>
          <w:szCs w:val="22"/>
        </w:rPr>
        <w:t xml:space="preserve"> eller </w:t>
      </w:r>
      <w:r>
        <w:rPr>
          <w:sz w:val="22"/>
          <w:szCs w:val="22"/>
        </w:rPr>
        <w:br/>
        <w:t>-trener</w:t>
      </w:r>
      <w:r w:rsidRPr="005A36EB">
        <w:rPr>
          <w:sz w:val="22"/>
          <w:szCs w:val="22"/>
        </w:rPr>
        <w:t xml:space="preserve"> og ikke atleten.</w:t>
      </w:r>
    </w:p>
    <w:p w14:paraId="6ABCB7B3" w14:textId="77777777" w:rsidR="009A03E2" w:rsidRPr="005A36EB" w:rsidRDefault="009A03E2" w:rsidP="009A03E2">
      <w:pPr>
        <w:pStyle w:val="Listeavsnitt"/>
        <w:numPr>
          <w:ilvl w:val="0"/>
          <w:numId w:val="7"/>
        </w:numPr>
        <w:spacing w:line="360" w:lineRule="auto"/>
        <w:ind w:hanging="371"/>
        <w:rPr>
          <w:sz w:val="22"/>
          <w:szCs w:val="22"/>
        </w:rPr>
      </w:pPr>
      <w:r w:rsidRPr="005A36EB">
        <w:rPr>
          <w:sz w:val="22"/>
          <w:szCs w:val="22"/>
        </w:rPr>
        <w:t>at landslagsutøveren aldri skal offisielt kritisere sine motstandere og konkurrenter.</w:t>
      </w:r>
    </w:p>
    <w:p w14:paraId="64E04696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0B00CC4D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  <w:r w:rsidRPr="005A36EB">
        <w:rPr>
          <w:rFonts w:ascii="Cambria" w:hAnsi="Cambria"/>
          <w:sz w:val="22"/>
          <w:szCs w:val="22"/>
        </w:rPr>
        <w:t>Dersom landslagsutøveren bryter mot denne avtale er han/hun forpliktet til å tilbakebetale støtten han/hun mottar fra NVWF i forbindelse med mesterskapet. Brudd på kontrakten kan også påvirke uttagelsen til landslag ved senere mesterskap.</w:t>
      </w:r>
    </w:p>
    <w:p w14:paraId="38AA575A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79E5E611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03B81A3B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48D30D3E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63AFEC1F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6F0250FA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46E9805B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06EDEE84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70E3EE0E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73308073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26BCB53D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3081A992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795319A8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040C3726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63AC5CAF" w14:textId="77777777" w:rsidR="009A03E2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666C8209" w14:textId="77777777" w:rsidR="009A03E2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6BC572A7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10CC5347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</w:rPr>
      </w:pPr>
    </w:p>
    <w:p w14:paraId="09A37FC5" w14:textId="77777777" w:rsidR="009A03E2" w:rsidRPr="005A36EB" w:rsidRDefault="009A03E2" w:rsidP="009A03E2">
      <w:pPr>
        <w:rPr>
          <w:rFonts w:ascii="Cambria" w:hAnsi="Cambria"/>
          <w:sz w:val="22"/>
          <w:szCs w:val="22"/>
          <w:lang w:eastAsia="sv-SE"/>
        </w:rPr>
      </w:pPr>
    </w:p>
    <w:p w14:paraId="60696C26" w14:textId="77777777" w:rsidR="009A03E2" w:rsidRDefault="009A03E2" w:rsidP="009A03E2">
      <w:pPr>
        <w:rPr>
          <w:rFonts w:ascii="Cambria" w:hAnsi="Cambria"/>
          <w:sz w:val="22"/>
          <w:szCs w:val="22"/>
          <w:lang w:eastAsia="sv-SE"/>
        </w:rPr>
      </w:pPr>
    </w:p>
    <w:p w14:paraId="4766E7DD" w14:textId="77777777" w:rsidR="009A03E2" w:rsidRPr="005A36EB" w:rsidRDefault="009A03E2" w:rsidP="009A03E2">
      <w:pPr>
        <w:rPr>
          <w:rFonts w:ascii="Cambria" w:hAnsi="Cambria"/>
          <w:sz w:val="22"/>
          <w:szCs w:val="22"/>
          <w:lang w:eastAsia="sv-SE"/>
        </w:rPr>
      </w:pPr>
      <w:r w:rsidRPr="005A36EB">
        <w:rPr>
          <w:rFonts w:ascii="Cambria" w:hAnsi="Cambria"/>
          <w:sz w:val="22"/>
          <w:szCs w:val="22"/>
          <w:lang w:eastAsia="sv-SE"/>
        </w:rPr>
        <w:t>Kontrakten er utsett i 2 – to – eksemplarer hvorav NVWF v/administrasjonen og utøveren beholder hver sin.</w:t>
      </w:r>
    </w:p>
    <w:p w14:paraId="51D9DF01" w14:textId="77777777" w:rsidR="009A03E2" w:rsidRPr="005A36EB" w:rsidRDefault="009A03E2" w:rsidP="009A03E2">
      <w:pPr>
        <w:rPr>
          <w:rFonts w:ascii="Cambria" w:hAnsi="Cambria"/>
          <w:sz w:val="22"/>
          <w:szCs w:val="22"/>
          <w:lang w:eastAsia="sv-SE"/>
        </w:rPr>
      </w:pPr>
    </w:p>
    <w:p w14:paraId="2E4CFB69" w14:textId="77777777" w:rsidR="009A03E2" w:rsidRPr="005A36EB" w:rsidRDefault="009A03E2" w:rsidP="009A03E2">
      <w:pPr>
        <w:rPr>
          <w:rFonts w:ascii="Cambria" w:hAnsi="Cambria"/>
          <w:sz w:val="22"/>
          <w:szCs w:val="22"/>
          <w:lang w:eastAsia="sv-SE"/>
        </w:rPr>
      </w:pPr>
    </w:p>
    <w:p w14:paraId="5A55C103" w14:textId="77777777" w:rsidR="009A03E2" w:rsidRPr="005A36EB" w:rsidRDefault="009A03E2" w:rsidP="009A03E2">
      <w:pPr>
        <w:rPr>
          <w:rFonts w:ascii="Cambria" w:hAnsi="Cambria"/>
          <w:sz w:val="22"/>
          <w:szCs w:val="22"/>
          <w:lang w:eastAsia="sv-SE"/>
        </w:rPr>
      </w:pPr>
      <w:r w:rsidRPr="005A36EB">
        <w:rPr>
          <w:rFonts w:ascii="Cambria" w:hAnsi="Cambria"/>
          <w:sz w:val="22"/>
          <w:szCs w:val="22"/>
          <w:lang w:eastAsia="sv-SE"/>
        </w:rPr>
        <w:t>LANDSLAGSUTØVER_______________________________________________________</w:t>
      </w:r>
      <w:r>
        <w:rPr>
          <w:rFonts w:ascii="Cambria" w:hAnsi="Cambria"/>
          <w:sz w:val="22"/>
          <w:szCs w:val="22"/>
          <w:lang w:eastAsia="sv-SE"/>
        </w:rPr>
        <w:t>______________________</w:t>
      </w:r>
    </w:p>
    <w:p w14:paraId="26DA7013" w14:textId="77777777" w:rsidR="009A03E2" w:rsidRPr="005A36EB" w:rsidRDefault="009A03E2" w:rsidP="009A03E2">
      <w:pPr>
        <w:tabs>
          <w:tab w:val="left" w:pos="-720"/>
        </w:tabs>
        <w:suppressAutoHyphens/>
        <w:overflowPunct w:val="0"/>
        <w:autoSpaceDE w:val="0"/>
        <w:textAlignment w:val="baseline"/>
        <w:rPr>
          <w:rFonts w:ascii="Cambria" w:hAnsi="Cambria"/>
          <w:sz w:val="22"/>
          <w:szCs w:val="22"/>
          <w:lang w:eastAsia="ar-SA"/>
        </w:rPr>
      </w:pPr>
    </w:p>
    <w:p w14:paraId="250A5688" w14:textId="77777777" w:rsidR="009A03E2" w:rsidRPr="005A36EB" w:rsidRDefault="009A03E2" w:rsidP="009A03E2">
      <w:pPr>
        <w:tabs>
          <w:tab w:val="left" w:pos="-720"/>
        </w:tabs>
        <w:suppressAutoHyphens/>
        <w:overflowPunct w:val="0"/>
        <w:autoSpaceDE w:val="0"/>
        <w:textAlignment w:val="baseline"/>
        <w:rPr>
          <w:rFonts w:ascii="Cambria" w:hAnsi="Cambria"/>
          <w:sz w:val="22"/>
          <w:szCs w:val="22"/>
          <w:lang w:eastAsia="ar-SA"/>
        </w:rPr>
      </w:pPr>
      <w:r w:rsidRPr="005A36EB">
        <w:rPr>
          <w:rFonts w:ascii="Cambria" w:hAnsi="Cambria"/>
          <w:sz w:val="22"/>
          <w:szCs w:val="22"/>
          <w:lang w:eastAsia="ar-SA"/>
        </w:rPr>
        <w:t>FØDELSEDATO____________________________________________________</w:t>
      </w:r>
      <w:r>
        <w:rPr>
          <w:rFonts w:ascii="Cambria" w:hAnsi="Cambria"/>
          <w:sz w:val="22"/>
          <w:szCs w:val="22"/>
          <w:lang w:eastAsia="ar-SA"/>
        </w:rPr>
        <w:t>_______________________________</w:t>
      </w:r>
    </w:p>
    <w:p w14:paraId="18A659C7" w14:textId="77777777" w:rsidR="009A03E2" w:rsidRPr="005A36EB" w:rsidRDefault="009A03E2" w:rsidP="009A03E2">
      <w:pPr>
        <w:tabs>
          <w:tab w:val="left" w:pos="-720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  <w:sz w:val="22"/>
          <w:szCs w:val="22"/>
          <w:lang w:eastAsia="ar-SA"/>
        </w:rPr>
      </w:pPr>
    </w:p>
    <w:p w14:paraId="40CEEDE0" w14:textId="77777777" w:rsidR="009A03E2" w:rsidRPr="005A36EB" w:rsidRDefault="009A03E2" w:rsidP="009A03E2">
      <w:pPr>
        <w:tabs>
          <w:tab w:val="left" w:pos="-720"/>
        </w:tabs>
        <w:suppressAutoHyphens/>
        <w:overflowPunct w:val="0"/>
        <w:autoSpaceDE w:val="0"/>
        <w:textAlignment w:val="baseline"/>
        <w:rPr>
          <w:rFonts w:ascii="Cambria" w:hAnsi="Cambria"/>
          <w:sz w:val="22"/>
          <w:szCs w:val="22"/>
          <w:lang w:eastAsia="ar-SA"/>
        </w:rPr>
      </w:pPr>
      <w:r w:rsidRPr="005A36EB">
        <w:rPr>
          <w:rFonts w:ascii="Cambria" w:hAnsi="Cambria"/>
          <w:sz w:val="22"/>
          <w:szCs w:val="22"/>
          <w:lang w:eastAsia="ar-SA"/>
        </w:rPr>
        <w:t>ADRESSE:_____________________________________________________________</w:t>
      </w:r>
      <w:r>
        <w:rPr>
          <w:rFonts w:ascii="Cambria" w:hAnsi="Cambria"/>
          <w:sz w:val="22"/>
          <w:szCs w:val="22"/>
          <w:lang w:eastAsia="ar-SA"/>
        </w:rPr>
        <w:t>____________________________</w:t>
      </w:r>
      <w:r w:rsidRPr="005A36EB">
        <w:rPr>
          <w:rFonts w:ascii="Cambria" w:hAnsi="Cambria"/>
          <w:sz w:val="22"/>
          <w:szCs w:val="22"/>
          <w:lang w:eastAsia="ar-SA"/>
        </w:rPr>
        <w:br/>
      </w:r>
      <w:r w:rsidRPr="005A36EB">
        <w:rPr>
          <w:rFonts w:ascii="Cambria" w:hAnsi="Cambria"/>
          <w:sz w:val="22"/>
          <w:szCs w:val="22"/>
          <w:lang w:eastAsia="ar-SA"/>
        </w:rPr>
        <w:br/>
        <w:t>TELEFON: ________________________________________________________________________________________</w:t>
      </w:r>
      <w:r w:rsidRPr="005A36EB">
        <w:rPr>
          <w:rFonts w:ascii="Cambria" w:hAnsi="Cambria"/>
          <w:sz w:val="22"/>
          <w:szCs w:val="22"/>
          <w:lang w:eastAsia="ar-SA"/>
        </w:rPr>
        <w:br/>
      </w:r>
      <w:r w:rsidRPr="005A36EB">
        <w:rPr>
          <w:rFonts w:ascii="Cambria" w:hAnsi="Cambria"/>
          <w:sz w:val="22"/>
          <w:szCs w:val="22"/>
          <w:lang w:eastAsia="ar-SA"/>
        </w:rPr>
        <w:br/>
        <w:t>EMAIL: ____________________________________________________________________________________________</w:t>
      </w:r>
      <w:r w:rsidRPr="005A36EB">
        <w:rPr>
          <w:rFonts w:ascii="Cambria" w:hAnsi="Cambria"/>
          <w:sz w:val="22"/>
          <w:szCs w:val="22"/>
          <w:lang w:eastAsia="ar-SA"/>
        </w:rPr>
        <w:br/>
      </w:r>
      <w:r w:rsidRPr="005A36EB">
        <w:rPr>
          <w:rFonts w:ascii="Cambria" w:hAnsi="Cambria"/>
          <w:sz w:val="22"/>
          <w:szCs w:val="22"/>
          <w:lang w:eastAsia="ar-SA"/>
        </w:rPr>
        <w:br/>
      </w:r>
    </w:p>
    <w:p w14:paraId="5D888842" w14:textId="77777777" w:rsidR="009A03E2" w:rsidRPr="005A36EB" w:rsidRDefault="009A03E2" w:rsidP="009A03E2">
      <w:pPr>
        <w:rPr>
          <w:rFonts w:ascii="Cambria" w:hAnsi="Cambria"/>
          <w:sz w:val="22"/>
          <w:szCs w:val="22"/>
          <w:lang w:eastAsia="sv-SE"/>
        </w:rPr>
      </w:pPr>
    </w:p>
    <w:p w14:paraId="59E03CAB" w14:textId="77777777" w:rsidR="009A03E2" w:rsidRPr="005A36EB" w:rsidRDefault="009A03E2" w:rsidP="009A03E2">
      <w:pPr>
        <w:rPr>
          <w:rFonts w:ascii="Cambria" w:hAnsi="Cambria"/>
          <w:sz w:val="22"/>
          <w:szCs w:val="22"/>
          <w:lang w:eastAsia="sv-SE"/>
        </w:rPr>
      </w:pPr>
    </w:p>
    <w:p w14:paraId="0A844D28" w14:textId="46B87B50" w:rsidR="009A03E2" w:rsidRPr="005A36EB" w:rsidRDefault="009A03E2" w:rsidP="009A03E2">
      <w:pPr>
        <w:rPr>
          <w:rFonts w:ascii="Cambria" w:hAnsi="Cambria"/>
          <w:sz w:val="22"/>
          <w:szCs w:val="22"/>
          <w:lang w:eastAsia="sv-SE"/>
        </w:rPr>
      </w:pPr>
      <w:r w:rsidRPr="005A36EB">
        <w:rPr>
          <w:rFonts w:ascii="Cambria" w:hAnsi="Cambria"/>
          <w:sz w:val="22"/>
          <w:szCs w:val="22"/>
          <w:lang w:eastAsia="sv-SE"/>
        </w:rPr>
        <w:t>Dato:________________________, 20</w:t>
      </w:r>
      <w:r>
        <w:rPr>
          <w:rFonts w:ascii="Cambria" w:hAnsi="Cambria"/>
          <w:sz w:val="22"/>
          <w:szCs w:val="22"/>
          <w:lang w:eastAsia="sv-SE"/>
        </w:rPr>
        <w:t>2</w:t>
      </w:r>
      <w:r w:rsidR="008409F6">
        <w:rPr>
          <w:rFonts w:ascii="Cambria" w:hAnsi="Cambria"/>
          <w:sz w:val="22"/>
          <w:szCs w:val="22"/>
          <w:lang w:eastAsia="sv-SE"/>
        </w:rPr>
        <w:t>5</w:t>
      </w:r>
      <w:r w:rsidRPr="005A36EB">
        <w:rPr>
          <w:rFonts w:ascii="Cambria" w:hAnsi="Cambria"/>
          <w:sz w:val="22"/>
          <w:szCs w:val="22"/>
          <w:lang w:eastAsia="sv-SE"/>
        </w:rPr>
        <w:tab/>
      </w:r>
    </w:p>
    <w:p w14:paraId="1090B3A1" w14:textId="77777777" w:rsidR="009A03E2" w:rsidRPr="005A36EB" w:rsidRDefault="009A03E2" w:rsidP="009A03E2">
      <w:pPr>
        <w:rPr>
          <w:rFonts w:ascii="Cambria" w:hAnsi="Cambria"/>
          <w:sz w:val="22"/>
          <w:szCs w:val="22"/>
          <w:lang w:eastAsia="sv-SE"/>
        </w:rPr>
      </w:pPr>
    </w:p>
    <w:p w14:paraId="1A47CE87" w14:textId="77777777" w:rsidR="009A03E2" w:rsidRPr="005A36EB" w:rsidRDefault="009A03E2" w:rsidP="009A03E2">
      <w:pPr>
        <w:rPr>
          <w:rFonts w:ascii="Cambria" w:hAnsi="Cambria"/>
          <w:sz w:val="22"/>
          <w:szCs w:val="22"/>
          <w:lang w:eastAsia="sv-SE"/>
        </w:rPr>
      </w:pPr>
    </w:p>
    <w:p w14:paraId="4FCADCDF" w14:textId="77777777" w:rsidR="009A03E2" w:rsidRPr="003A564D" w:rsidRDefault="009A03E2" w:rsidP="009A03E2">
      <w:pPr>
        <w:spacing w:line="360" w:lineRule="auto"/>
        <w:rPr>
          <w:rFonts w:ascii="Cambria" w:hAnsi="Cambria"/>
          <w:sz w:val="22"/>
          <w:szCs w:val="22"/>
          <w:lang w:eastAsia="sv-SE"/>
        </w:rPr>
      </w:pPr>
      <w:r w:rsidRPr="003A564D">
        <w:rPr>
          <w:rFonts w:ascii="Cambria" w:hAnsi="Cambria"/>
          <w:sz w:val="22"/>
          <w:szCs w:val="22"/>
          <w:lang w:eastAsia="sv-SE"/>
        </w:rPr>
        <w:t>UTØVER SIGNATUR:____________________________________________________________________________</w:t>
      </w:r>
    </w:p>
    <w:p w14:paraId="348829F5" w14:textId="77777777" w:rsidR="009A03E2" w:rsidRPr="003A564D" w:rsidRDefault="009A03E2" w:rsidP="009A03E2">
      <w:pPr>
        <w:spacing w:line="360" w:lineRule="auto"/>
        <w:rPr>
          <w:rFonts w:ascii="Cambria" w:hAnsi="Cambria"/>
          <w:sz w:val="22"/>
          <w:szCs w:val="22"/>
          <w:lang w:eastAsia="sv-SE"/>
        </w:rPr>
      </w:pPr>
      <w:r w:rsidRPr="003A564D">
        <w:rPr>
          <w:rFonts w:ascii="Cambria" w:hAnsi="Cambria"/>
          <w:sz w:val="22"/>
          <w:szCs w:val="22"/>
          <w:lang w:eastAsia="sv-SE"/>
        </w:rPr>
        <w:br/>
        <w:t xml:space="preserve">OM UNDER 18ÅR – FORESATTES NAVN:______________________________________________________ </w:t>
      </w:r>
      <w:r w:rsidRPr="003A564D">
        <w:rPr>
          <w:rFonts w:ascii="Cambria" w:hAnsi="Cambria"/>
          <w:sz w:val="22"/>
          <w:szCs w:val="22"/>
          <w:lang w:eastAsia="sv-SE"/>
        </w:rPr>
        <w:br/>
      </w:r>
      <w:r w:rsidRPr="003A564D">
        <w:rPr>
          <w:rFonts w:ascii="Cambria" w:hAnsi="Cambria"/>
          <w:sz w:val="22"/>
          <w:szCs w:val="22"/>
          <w:lang w:eastAsia="sv-SE"/>
        </w:rPr>
        <w:br/>
        <w:t>FORESATTES SIGNATUR:_______________________________________________________________________</w:t>
      </w:r>
    </w:p>
    <w:p w14:paraId="66BE78C3" w14:textId="77777777" w:rsidR="009A03E2" w:rsidRPr="003A564D" w:rsidRDefault="009A03E2" w:rsidP="009A03E2">
      <w:pPr>
        <w:spacing w:line="360" w:lineRule="auto"/>
        <w:rPr>
          <w:rFonts w:ascii="Cambria" w:hAnsi="Cambria"/>
          <w:sz w:val="22"/>
          <w:szCs w:val="22"/>
          <w:lang w:eastAsia="sv-SE"/>
        </w:rPr>
      </w:pPr>
    </w:p>
    <w:p w14:paraId="342BCC19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  <w:lang w:eastAsia="sv-SE"/>
        </w:rPr>
      </w:pPr>
      <w:r w:rsidRPr="005A36EB">
        <w:rPr>
          <w:rFonts w:ascii="Cambria" w:hAnsi="Cambria"/>
          <w:sz w:val="22"/>
          <w:szCs w:val="22"/>
          <w:lang w:eastAsia="sv-SE"/>
        </w:rPr>
        <w:t xml:space="preserve">FOR NVWF:_______________________________________________________________________________________ </w:t>
      </w:r>
    </w:p>
    <w:p w14:paraId="0F41AD35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  <w:lang w:eastAsia="sv-SE"/>
        </w:rPr>
      </w:pPr>
      <w:r w:rsidRPr="005A36EB">
        <w:rPr>
          <w:rFonts w:ascii="Cambria" w:hAnsi="Cambria"/>
          <w:sz w:val="22"/>
          <w:szCs w:val="22"/>
          <w:lang w:eastAsia="sv-SE"/>
        </w:rPr>
        <w:br/>
        <w:t>POSISJON I NVWF:_______________________________________________________________________________</w:t>
      </w:r>
      <w:r w:rsidRPr="005A36EB">
        <w:rPr>
          <w:rFonts w:ascii="Cambria" w:hAnsi="Cambria"/>
          <w:sz w:val="22"/>
          <w:szCs w:val="22"/>
          <w:lang w:eastAsia="sv-SE"/>
        </w:rPr>
        <w:br/>
      </w:r>
      <w:r w:rsidRPr="005A36EB">
        <w:rPr>
          <w:rFonts w:ascii="Cambria" w:hAnsi="Cambria"/>
          <w:sz w:val="22"/>
          <w:szCs w:val="22"/>
          <w:lang w:eastAsia="sv-SE"/>
        </w:rPr>
        <w:br/>
        <w:t>NVWF SIGNATUR:_______________________________________________________________________________</w:t>
      </w:r>
    </w:p>
    <w:p w14:paraId="659E80BA" w14:textId="77777777" w:rsidR="009A03E2" w:rsidRPr="005A36EB" w:rsidRDefault="009A03E2" w:rsidP="009A03E2">
      <w:pPr>
        <w:spacing w:line="360" w:lineRule="auto"/>
        <w:rPr>
          <w:rFonts w:ascii="Cambria" w:hAnsi="Cambria"/>
          <w:sz w:val="22"/>
          <w:szCs w:val="22"/>
          <w:lang w:eastAsia="sv-SE"/>
        </w:rPr>
      </w:pPr>
    </w:p>
    <w:p w14:paraId="0CBD3B70" w14:textId="77777777" w:rsidR="009A03E2" w:rsidRPr="005A36EB" w:rsidRDefault="009A03E2" w:rsidP="009A03E2">
      <w:pPr>
        <w:rPr>
          <w:rFonts w:ascii="Cambria" w:hAnsi="Cambria"/>
          <w:sz w:val="22"/>
          <w:szCs w:val="22"/>
        </w:rPr>
      </w:pPr>
    </w:p>
    <w:p w14:paraId="529DDF53" w14:textId="77777777" w:rsidR="009A03E2" w:rsidRPr="005A36EB" w:rsidRDefault="009A03E2" w:rsidP="009A03E2">
      <w:pPr>
        <w:rPr>
          <w:rFonts w:ascii="Cambria" w:hAnsi="Cambria"/>
          <w:sz w:val="22"/>
          <w:szCs w:val="22"/>
        </w:rPr>
      </w:pPr>
    </w:p>
    <w:p w14:paraId="69A77D44" w14:textId="77777777" w:rsidR="00B011A9" w:rsidRDefault="00B011A9"/>
    <w:p w14:paraId="597D84D9" w14:textId="77777777" w:rsidR="00A422DC" w:rsidRPr="004A6DB2" w:rsidRDefault="00A422DC" w:rsidP="007E4698">
      <w:pPr>
        <w:rPr>
          <w:szCs w:val="24"/>
        </w:rPr>
      </w:pPr>
    </w:p>
    <w:sectPr w:rsidR="00A422DC" w:rsidRPr="004A6DB2">
      <w:headerReference w:type="default" r:id="rId11"/>
      <w:footerReference w:type="default" r:id="rId12"/>
      <w:pgSz w:w="11906" w:h="16838"/>
      <w:pgMar w:top="1418" w:right="1418" w:bottom="1418" w:left="1418" w:header="708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B8A15" w14:textId="77777777" w:rsidR="006913E0" w:rsidRDefault="006913E0">
      <w:r>
        <w:separator/>
      </w:r>
    </w:p>
  </w:endnote>
  <w:endnote w:type="continuationSeparator" w:id="0">
    <w:p w14:paraId="74060230" w14:textId="77777777" w:rsidR="006913E0" w:rsidRDefault="006913E0">
      <w:r>
        <w:continuationSeparator/>
      </w:r>
    </w:p>
  </w:endnote>
  <w:endnote w:type="continuationNotice" w:id="1">
    <w:p w14:paraId="7626AD6E" w14:textId="77777777" w:rsidR="006913E0" w:rsidRDefault="006913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365C4" w14:textId="77777777" w:rsidR="00526AD1" w:rsidRDefault="00000000" w:rsidP="001B13F7">
    <w:pPr>
      <w:pStyle w:val="Bunntekst"/>
      <w:rPr>
        <w:rStyle w:val="Sidetall"/>
        <w:iCs/>
        <w:color w:val="3366FF"/>
        <w:sz w:val="20"/>
      </w:rPr>
    </w:pPr>
    <w:r>
      <w:rPr>
        <w:rFonts w:ascii="Verdana" w:hAnsi="Verdana"/>
        <w:b/>
        <w:bCs/>
        <w:sz w:val="36"/>
        <w:szCs w:val="36"/>
      </w:rPr>
      <w:pict w14:anchorId="0A2EC5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7.1pt;height:62.3pt">
          <v:imagedata r:id="rId1" o:title="nt_sentrert_farge 2009"/>
        </v:shape>
      </w:pict>
    </w:r>
    <w:r w:rsidR="00326894">
      <w:rPr>
        <w:rFonts w:ascii="Verdana" w:hAnsi="Verdana"/>
        <w:b/>
        <w:bCs/>
        <w:sz w:val="36"/>
        <w:szCs w:val="36"/>
      </w:rPr>
      <w:t xml:space="preserve">     </w:t>
    </w:r>
    <w:r>
      <w:rPr>
        <w:rFonts w:ascii="Verdana" w:hAnsi="Verdana"/>
        <w:b/>
        <w:bCs/>
        <w:sz w:val="36"/>
        <w:szCs w:val="36"/>
      </w:rPr>
      <w:pict w14:anchorId="3F554757">
        <v:shape id="_x0000_i1027" type="#_x0000_t75" style="width:96pt;height:59.1pt">
          <v:imagedata r:id="rId2" o:title="gjensidige_main logo_rgb"/>
        </v:shape>
      </w:pict>
    </w:r>
    <w:r w:rsidR="007264D2">
      <w:rPr>
        <w:rFonts w:ascii="Verdana" w:hAnsi="Verdana"/>
        <w:b/>
        <w:bCs/>
        <w:sz w:val="36"/>
        <w:szCs w:val="36"/>
      </w:rPr>
      <w:t xml:space="preserve">    </w:t>
    </w:r>
    <w:r>
      <w:rPr>
        <w:rFonts w:ascii="Verdana" w:hAnsi="Verdana"/>
        <w:b/>
        <w:bCs/>
        <w:sz w:val="36"/>
        <w:szCs w:val="36"/>
      </w:rPr>
      <w:pict w14:anchorId="459E98F1">
        <v:shape id="_x0000_i1028" type="#_x0000_t75" style="width:66pt;height:66pt">
          <v:imagedata r:id="rId3" o:title="ThonHotels_logo_2015_CMYK_v2"/>
        </v:shape>
      </w:pict>
    </w:r>
    <w:r w:rsidR="007264D2">
      <w:rPr>
        <w:rFonts w:ascii="Verdana" w:hAnsi="Verdana"/>
        <w:b/>
        <w:bCs/>
        <w:sz w:val="36"/>
        <w:szCs w:val="36"/>
      </w:rPr>
      <w:t xml:space="preserve">   </w:t>
    </w:r>
    <w:r w:rsidR="000B119D">
      <w:rPr>
        <w:rFonts w:ascii="Verdana" w:hAnsi="Verdana"/>
        <w:b/>
        <w:bCs/>
        <w:sz w:val="36"/>
        <w:szCs w:val="36"/>
      </w:rPr>
      <w:t xml:space="preserve">    </w:t>
    </w:r>
    <w:r w:rsidR="007264D2">
      <w:rPr>
        <w:rFonts w:ascii="Verdana" w:hAnsi="Verdana"/>
        <w:b/>
        <w:bCs/>
        <w:sz w:val="36"/>
        <w:szCs w:val="36"/>
      </w:rPr>
      <w:t xml:space="preserve"> </w:t>
    </w:r>
    <w:r>
      <w:rPr>
        <w:rFonts w:ascii="Verdana" w:hAnsi="Verdana"/>
        <w:b/>
        <w:bCs/>
        <w:sz w:val="36"/>
        <w:szCs w:val="36"/>
      </w:rPr>
      <w:pict w14:anchorId="6652F7C2">
        <v:shape id="_x0000_i1029" type="#_x0000_t75" style="width:71.1pt;height:71.1pt;mso-position-horizontal-relative:char;mso-position-vertical-relative:line">
          <v:imagedata r:id="rId4" o:title=""/>
        </v:shape>
      </w:pict>
    </w:r>
    <w:r w:rsidR="00526AD1">
      <w:rPr>
        <w:i/>
        <w:color w:val="0000FF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87011" w14:textId="77777777" w:rsidR="006913E0" w:rsidRDefault="006913E0">
      <w:r>
        <w:separator/>
      </w:r>
    </w:p>
  </w:footnote>
  <w:footnote w:type="continuationSeparator" w:id="0">
    <w:p w14:paraId="61625FC1" w14:textId="77777777" w:rsidR="006913E0" w:rsidRDefault="006913E0">
      <w:r>
        <w:continuationSeparator/>
      </w:r>
    </w:p>
  </w:footnote>
  <w:footnote w:type="continuationNotice" w:id="1">
    <w:p w14:paraId="2881F632" w14:textId="77777777" w:rsidR="006913E0" w:rsidRDefault="006913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8C95E" w14:textId="77777777" w:rsidR="00526AD1" w:rsidRPr="00B011A9" w:rsidRDefault="00000000" w:rsidP="00617B5A">
    <w:pPr>
      <w:pStyle w:val="Topptekst"/>
      <w:jc w:val="center"/>
      <w:rPr>
        <w:rFonts w:ascii="Arial" w:hAnsi="Arial" w:cs="Arial"/>
        <w:b/>
        <w:color w:val="548DD4"/>
        <w:sz w:val="22"/>
        <w:szCs w:val="22"/>
      </w:rPr>
    </w:pPr>
    <w:r>
      <w:rPr>
        <w:rFonts w:ascii="Arial" w:hAnsi="Arial" w:cs="Arial"/>
        <w:b/>
        <w:color w:val="548DD4"/>
        <w:sz w:val="22"/>
        <w:szCs w:val="22"/>
      </w:rPr>
      <w:pict w14:anchorId="677EE5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1.7pt;height:78.9pt">
          <v:imagedata r:id="rId1" o:title="NVWF ny logo blaa-logo-567-221"/>
        </v:shape>
      </w:pict>
    </w:r>
  </w:p>
  <w:p w14:paraId="7CA1F043" w14:textId="77777777" w:rsidR="00FA45D1" w:rsidRPr="00FA45D1" w:rsidRDefault="00FA45D1" w:rsidP="00617B5A">
    <w:pPr>
      <w:pStyle w:val="Topptekst"/>
      <w:jc w:val="center"/>
      <w:rPr>
        <w:rFonts w:ascii="Arial" w:hAnsi="Arial" w:cs="Arial"/>
        <w:b/>
        <w:color w:val="002060"/>
        <w:sz w:val="18"/>
        <w:szCs w:val="18"/>
      </w:rPr>
    </w:pPr>
    <w:r w:rsidRPr="00FA45D1">
      <w:rPr>
        <w:rFonts w:ascii="Arial" w:hAnsi="Arial" w:cs="Arial"/>
        <w:b/>
        <w:color w:val="002060"/>
        <w:sz w:val="18"/>
        <w:szCs w:val="18"/>
      </w:rPr>
      <w:t xml:space="preserve">Postboks 5000, N-0840 Oslo – </w:t>
    </w:r>
    <w:hyperlink r:id="rId2" w:history="1">
      <w:r w:rsidRPr="00FA45D1">
        <w:rPr>
          <w:rStyle w:val="Hyperkobling"/>
          <w:rFonts w:ascii="Arial" w:hAnsi="Arial" w:cs="Arial"/>
          <w:b/>
          <w:sz w:val="18"/>
          <w:szCs w:val="18"/>
        </w:rPr>
        <w:t>office@vannski.no</w:t>
      </w:r>
    </w:hyperlink>
    <w:r w:rsidRPr="00FA45D1">
      <w:rPr>
        <w:rFonts w:ascii="Arial" w:hAnsi="Arial" w:cs="Arial"/>
        <w:b/>
        <w:color w:val="002060"/>
        <w:sz w:val="18"/>
        <w:szCs w:val="18"/>
      </w:rPr>
      <w:t xml:space="preserve"> - +47 21029870</w:t>
    </w:r>
  </w:p>
  <w:p w14:paraId="6B8B47BA" w14:textId="77777777" w:rsidR="00526AD1" w:rsidRPr="000D61E9" w:rsidRDefault="00526AD1" w:rsidP="00617B5A">
    <w:pPr>
      <w:pStyle w:val="Topptekst"/>
      <w:jc w:val="center"/>
      <w:rPr>
        <w:rFonts w:ascii="Arial" w:hAnsi="Arial" w:cs="Arial"/>
        <w:b/>
        <w:color w:val="002060"/>
        <w:sz w:val="16"/>
        <w:szCs w:val="16"/>
      </w:rPr>
    </w:pPr>
    <w:r w:rsidRPr="000D61E9">
      <w:rPr>
        <w:rFonts w:ascii="Arial" w:hAnsi="Arial" w:cs="Arial"/>
        <w:b/>
        <w:color w:val="002060"/>
        <w:sz w:val="16"/>
        <w:szCs w:val="16"/>
      </w:rPr>
      <w:t xml:space="preserve">Tilsluttet Norges Idrettsforbund og </w:t>
    </w:r>
    <w:r w:rsidR="009F3581" w:rsidRPr="000D61E9">
      <w:rPr>
        <w:rFonts w:ascii="Arial" w:hAnsi="Arial" w:cs="Arial"/>
        <w:b/>
        <w:color w:val="002060"/>
        <w:sz w:val="16"/>
        <w:szCs w:val="16"/>
      </w:rPr>
      <w:t>o</w:t>
    </w:r>
    <w:r w:rsidRPr="000D61E9">
      <w:rPr>
        <w:rFonts w:ascii="Arial" w:hAnsi="Arial" w:cs="Arial"/>
        <w:b/>
        <w:color w:val="002060"/>
        <w:sz w:val="16"/>
        <w:szCs w:val="16"/>
      </w:rPr>
      <w:t>lympiske</w:t>
    </w:r>
    <w:r w:rsidR="009F3581" w:rsidRPr="000D61E9">
      <w:rPr>
        <w:rFonts w:ascii="Arial" w:hAnsi="Arial" w:cs="Arial"/>
        <w:b/>
        <w:color w:val="002060"/>
        <w:sz w:val="16"/>
        <w:szCs w:val="16"/>
      </w:rPr>
      <w:t xml:space="preserve"> og paralympiske k</w:t>
    </w:r>
    <w:r w:rsidRPr="000D61E9">
      <w:rPr>
        <w:rFonts w:ascii="Arial" w:hAnsi="Arial" w:cs="Arial"/>
        <w:b/>
        <w:color w:val="002060"/>
        <w:sz w:val="16"/>
        <w:szCs w:val="16"/>
      </w:rPr>
      <w:t>omite</w:t>
    </w:r>
  </w:p>
  <w:p w14:paraId="594BA17B" w14:textId="77777777" w:rsidR="00526AD1" w:rsidRPr="000D61E9" w:rsidRDefault="00526AD1" w:rsidP="00617B5A">
    <w:pPr>
      <w:pStyle w:val="Topptekst"/>
      <w:jc w:val="center"/>
      <w:rPr>
        <w:rFonts w:ascii="Arial" w:hAnsi="Arial" w:cs="Arial"/>
        <w:b/>
        <w:color w:val="002060"/>
        <w:sz w:val="16"/>
        <w:szCs w:val="16"/>
      </w:rPr>
    </w:pPr>
    <w:r w:rsidRPr="000D61E9">
      <w:rPr>
        <w:rFonts w:ascii="Arial" w:hAnsi="Arial" w:cs="Arial"/>
        <w:b/>
        <w:color w:val="002060"/>
        <w:sz w:val="16"/>
        <w:szCs w:val="16"/>
      </w:rPr>
      <w:t>Medlem av I</w:t>
    </w:r>
    <w:r w:rsidR="00617B5A">
      <w:rPr>
        <w:rFonts w:ascii="Arial" w:hAnsi="Arial" w:cs="Arial"/>
        <w:b/>
        <w:color w:val="002060"/>
        <w:sz w:val="16"/>
        <w:szCs w:val="16"/>
      </w:rPr>
      <w:t xml:space="preserve">nternational </w:t>
    </w:r>
    <w:r w:rsidRPr="000D61E9">
      <w:rPr>
        <w:rFonts w:ascii="Arial" w:hAnsi="Arial" w:cs="Arial"/>
        <w:b/>
        <w:color w:val="002060"/>
        <w:sz w:val="16"/>
        <w:szCs w:val="16"/>
      </w:rPr>
      <w:t>W</w:t>
    </w:r>
    <w:r w:rsidR="00617B5A">
      <w:rPr>
        <w:rFonts w:ascii="Arial" w:hAnsi="Arial" w:cs="Arial"/>
        <w:b/>
        <w:color w:val="002060"/>
        <w:sz w:val="16"/>
        <w:szCs w:val="16"/>
      </w:rPr>
      <w:t xml:space="preserve">aterski and </w:t>
    </w:r>
    <w:r w:rsidR="00951938" w:rsidRPr="000D61E9">
      <w:rPr>
        <w:rFonts w:ascii="Arial" w:hAnsi="Arial" w:cs="Arial"/>
        <w:b/>
        <w:color w:val="002060"/>
        <w:sz w:val="16"/>
        <w:szCs w:val="16"/>
      </w:rPr>
      <w:t>W</w:t>
    </w:r>
    <w:r w:rsidR="00617B5A">
      <w:rPr>
        <w:rFonts w:ascii="Arial" w:hAnsi="Arial" w:cs="Arial"/>
        <w:b/>
        <w:color w:val="002060"/>
        <w:sz w:val="16"/>
        <w:szCs w:val="16"/>
      </w:rPr>
      <w:t xml:space="preserve">akeboard </w:t>
    </w:r>
    <w:r w:rsidRPr="000D61E9">
      <w:rPr>
        <w:rFonts w:ascii="Arial" w:hAnsi="Arial" w:cs="Arial"/>
        <w:b/>
        <w:color w:val="002060"/>
        <w:sz w:val="16"/>
        <w:szCs w:val="16"/>
      </w:rPr>
      <w:t>F</w:t>
    </w:r>
    <w:r w:rsidR="00617B5A">
      <w:rPr>
        <w:rFonts w:ascii="Arial" w:hAnsi="Arial" w:cs="Arial"/>
        <w:b/>
        <w:color w:val="002060"/>
        <w:sz w:val="16"/>
        <w:szCs w:val="16"/>
      </w:rPr>
      <w:t>ederation</w:t>
    </w:r>
    <w:r w:rsidR="009F3581" w:rsidRPr="000D61E9">
      <w:rPr>
        <w:rFonts w:ascii="Arial" w:hAnsi="Arial" w:cs="Arial"/>
        <w:b/>
        <w:color w:val="002060"/>
        <w:sz w:val="16"/>
        <w:szCs w:val="16"/>
      </w:rPr>
      <w:t xml:space="preserve"> og </w:t>
    </w:r>
    <w:r w:rsidR="00951938" w:rsidRPr="000D61E9">
      <w:rPr>
        <w:rFonts w:ascii="Arial" w:hAnsi="Arial" w:cs="Arial"/>
        <w:b/>
        <w:color w:val="002060"/>
        <w:sz w:val="16"/>
        <w:szCs w:val="16"/>
      </w:rPr>
      <w:t xml:space="preserve">deres region Europe &amp; </w:t>
    </w:r>
    <w:r w:rsidR="009F3581" w:rsidRPr="000D61E9">
      <w:rPr>
        <w:rFonts w:ascii="Arial" w:hAnsi="Arial" w:cs="Arial"/>
        <w:b/>
        <w:color w:val="002060"/>
        <w:sz w:val="16"/>
        <w:szCs w:val="16"/>
      </w:rPr>
      <w:t>A</w:t>
    </w:r>
    <w:r w:rsidR="00951938" w:rsidRPr="000D61E9">
      <w:rPr>
        <w:rFonts w:ascii="Arial" w:hAnsi="Arial" w:cs="Arial"/>
        <w:b/>
        <w:color w:val="002060"/>
        <w:sz w:val="16"/>
        <w:szCs w:val="16"/>
      </w:rPr>
      <w:t>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00336"/>
    <w:multiLevelType w:val="hybridMultilevel"/>
    <w:tmpl w:val="DA78A6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E343F"/>
    <w:multiLevelType w:val="hybridMultilevel"/>
    <w:tmpl w:val="4440BD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C14E8"/>
    <w:multiLevelType w:val="hybridMultilevel"/>
    <w:tmpl w:val="9222AC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B102A7"/>
    <w:multiLevelType w:val="hybridMultilevel"/>
    <w:tmpl w:val="023621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096B24"/>
    <w:multiLevelType w:val="hybridMultilevel"/>
    <w:tmpl w:val="A4E471D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F01639"/>
    <w:multiLevelType w:val="hybridMultilevel"/>
    <w:tmpl w:val="5A7CC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67F37"/>
    <w:multiLevelType w:val="hybridMultilevel"/>
    <w:tmpl w:val="3C0AD7E0"/>
    <w:lvl w:ilvl="0" w:tplc="DF1275E4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7135336">
    <w:abstractNumId w:val="4"/>
  </w:num>
  <w:num w:numId="2" w16cid:durableId="349724427">
    <w:abstractNumId w:val="6"/>
  </w:num>
  <w:num w:numId="3" w16cid:durableId="273485082">
    <w:abstractNumId w:val="1"/>
  </w:num>
  <w:num w:numId="4" w16cid:durableId="1354721045">
    <w:abstractNumId w:val="3"/>
  </w:num>
  <w:num w:numId="5" w16cid:durableId="1596935873">
    <w:abstractNumId w:val="5"/>
  </w:num>
  <w:num w:numId="6" w16cid:durableId="162860865">
    <w:abstractNumId w:val="2"/>
  </w:num>
  <w:num w:numId="7" w16cid:durableId="618534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E09"/>
    <w:rsid w:val="000158D9"/>
    <w:rsid w:val="000218C6"/>
    <w:rsid w:val="0005691E"/>
    <w:rsid w:val="000824AE"/>
    <w:rsid w:val="000916F8"/>
    <w:rsid w:val="000B119D"/>
    <w:rsid w:val="000D3BDA"/>
    <w:rsid w:val="000D61E9"/>
    <w:rsid w:val="000E5DCD"/>
    <w:rsid w:val="001053B8"/>
    <w:rsid w:val="00110E2B"/>
    <w:rsid w:val="00113421"/>
    <w:rsid w:val="001847B5"/>
    <w:rsid w:val="00193593"/>
    <w:rsid w:val="001940EC"/>
    <w:rsid w:val="00197F3F"/>
    <w:rsid w:val="001B13F7"/>
    <w:rsid w:val="001F0EA6"/>
    <w:rsid w:val="002256D2"/>
    <w:rsid w:val="00276FB5"/>
    <w:rsid w:val="002A28BB"/>
    <w:rsid w:val="002A6069"/>
    <w:rsid w:val="002C55E1"/>
    <w:rsid w:val="002D16DB"/>
    <w:rsid w:val="002F7CB2"/>
    <w:rsid w:val="00304E07"/>
    <w:rsid w:val="003071E0"/>
    <w:rsid w:val="00326894"/>
    <w:rsid w:val="003319DB"/>
    <w:rsid w:val="00343A40"/>
    <w:rsid w:val="00347F70"/>
    <w:rsid w:val="003A564D"/>
    <w:rsid w:val="003A615C"/>
    <w:rsid w:val="003B279C"/>
    <w:rsid w:val="004450D1"/>
    <w:rsid w:val="00465D06"/>
    <w:rsid w:val="004714A7"/>
    <w:rsid w:val="004A253A"/>
    <w:rsid w:val="004A2E48"/>
    <w:rsid w:val="004A6DB2"/>
    <w:rsid w:val="004F4B50"/>
    <w:rsid w:val="004F5029"/>
    <w:rsid w:val="004F73E6"/>
    <w:rsid w:val="004F7CF9"/>
    <w:rsid w:val="00517E78"/>
    <w:rsid w:val="00526AD1"/>
    <w:rsid w:val="005C4339"/>
    <w:rsid w:val="005D7FAC"/>
    <w:rsid w:val="005F521A"/>
    <w:rsid w:val="005F5C66"/>
    <w:rsid w:val="00617B5A"/>
    <w:rsid w:val="00641F3E"/>
    <w:rsid w:val="00647443"/>
    <w:rsid w:val="00684E09"/>
    <w:rsid w:val="006913E0"/>
    <w:rsid w:val="006A1173"/>
    <w:rsid w:val="006F653C"/>
    <w:rsid w:val="007264D2"/>
    <w:rsid w:val="007352CB"/>
    <w:rsid w:val="007471BA"/>
    <w:rsid w:val="007624AA"/>
    <w:rsid w:val="007638A3"/>
    <w:rsid w:val="00780E9B"/>
    <w:rsid w:val="007E4698"/>
    <w:rsid w:val="00813920"/>
    <w:rsid w:val="008337E8"/>
    <w:rsid w:val="00840770"/>
    <w:rsid w:val="008409F6"/>
    <w:rsid w:val="00843CA8"/>
    <w:rsid w:val="00844E47"/>
    <w:rsid w:val="00847360"/>
    <w:rsid w:val="00850723"/>
    <w:rsid w:val="00860AD3"/>
    <w:rsid w:val="008E438D"/>
    <w:rsid w:val="008F145E"/>
    <w:rsid w:val="00943A4D"/>
    <w:rsid w:val="00951938"/>
    <w:rsid w:val="00967E98"/>
    <w:rsid w:val="00974C09"/>
    <w:rsid w:val="00985E9E"/>
    <w:rsid w:val="009A03E2"/>
    <w:rsid w:val="009B31A1"/>
    <w:rsid w:val="009E2204"/>
    <w:rsid w:val="009E74DF"/>
    <w:rsid w:val="009F3581"/>
    <w:rsid w:val="00A36711"/>
    <w:rsid w:val="00A422DC"/>
    <w:rsid w:val="00A52BBC"/>
    <w:rsid w:val="00A64343"/>
    <w:rsid w:val="00A8357C"/>
    <w:rsid w:val="00A913FE"/>
    <w:rsid w:val="00AE5059"/>
    <w:rsid w:val="00AF1AC4"/>
    <w:rsid w:val="00B011A9"/>
    <w:rsid w:val="00B81344"/>
    <w:rsid w:val="00BE0995"/>
    <w:rsid w:val="00BF0EEF"/>
    <w:rsid w:val="00BF69C6"/>
    <w:rsid w:val="00C36D18"/>
    <w:rsid w:val="00C54209"/>
    <w:rsid w:val="00C80909"/>
    <w:rsid w:val="00CB6715"/>
    <w:rsid w:val="00D142E6"/>
    <w:rsid w:val="00D26625"/>
    <w:rsid w:val="00D81554"/>
    <w:rsid w:val="00DC373F"/>
    <w:rsid w:val="00DE1CE5"/>
    <w:rsid w:val="00E118EF"/>
    <w:rsid w:val="00E67739"/>
    <w:rsid w:val="00EA570C"/>
    <w:rsid w:val="00ED2545"/>
    <w:rsid w:val="00F555FE"/>
    <w:rsid w:val="00F67D6E"/>
    <w:rsid w:val="00F7480F"/>
    <w:rsid w:val="00FA45D1"/>
    <w:rsid w:val="00FD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04E49C"/>
  <w15:chartTrackingRefBased/>
  <w15:docId w15:val="{81592B93-7F11-4F38-9284-0EC9AB02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Hyperkobling1">
    <w:name w:val="Hyperkobling1"/>
    <w:rPr>
      <w:color w:val="0000FF"/>
      <w:u w:val="single"/>
    </w:rPr>
  </w:style>
  <w:style w:type="character" w:styleId="Sidetall">
    <w:name w:val="page number"/>
    <w:basedOn w:val="Standardskriftforavsnitt"/>
  </w:style>
  <w:style w:type="paragraph" w:styleId="Brdtekst">
    <w:name w:val="Body Text"/>
    <w:basedOn w:val="Normal"/>
    <w:rPr>
      <w:b/>
      <w:bCs/>
    </w:rPr>
  </w:style>
  <w:style w:type="character" w:styleId="Hyperkobling">
    <w:name w:val="Hyperlink"/>
    <w:rPr>
      <w:color w:val="0000FF"/>
      <w:u w:val="single"/>
    </w:rPr>
  </w:style>
  <w:style w:type="paragraph" w:styleId="Bobletekst">
    <w:name w:val="Balloon Text"/>
    <w:basedOn w:val="Normal"/>
    <w:semiHidden/>
    <w:rsid w:val="001053B8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A42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6DB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lstomtale">
    <w:name w:val="Unresolved Mention"/>
    <w:uiPriority w:val="99"/>
    <w:semiHidden/>
    <w:unhideWhenUsed/>
    <w:rsid w:val="004A6DB2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9A03E2"/>
    <w:pPr>
      <w:ind w:left="720"/>
      <w:contextualSpacing/>
    </w:pPr>
    <w:rPr>
      <w:rFonts w:ascii="Cambria" w:eastAsia="MS Mincho" w:hAnsi="Cambria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vannski.no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aler\NVF-org-brev-forbkontor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5C43C881303F49AF1AAC52B5F764BF" ma:contentTypeVersion="18" ma:contentTypeDescription="Opprett et nytt dokument." ma:contentTypeScope="" ma:versionID="68ab8909b91984e6d660b506999f848d">
  <xsd:schema xmlns:xsd="http://www.w3.org/2001/XMLSchema" xmlns:xs="http://www.w3.org/2001/XMLSchema" xmlns:p="http://schemas.microsoft.com/office/2006/metadata/properties" xmlns:ns2="c81fea2f-99f0-4a85-b267-e00244e117ba" xmlns:ns3="9e538389-cabc-4d4e-918a-8beb7ac0ecaa" xmlns:ns4="12b318cd-fbee-44f0-9312-4148636eb251" targetNamespace="http://schemas.microsoft.com/office/2006/metadata/properties" ma:root="true" ma:fieldsID="f4929156b7345b9c43e6cd7ebb390a67" ns2:_="" ns3:_="" ns4:_="">
    <xsd:import namespace="c81fea2f-99f0-4a85-b267-e00244e117ba"/>
    <xsd:import namespace="9e538389-cabc-4d4e-918a-8beb7ac0ecaa"/>
    <xsd:import namespace="12b318cd-fbee-44f0-9312-4148636eb2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fea2f-99f0-4a85-b267-e00244e11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6702305-87f5-4bea-bcd8-9af018aa39c5}" ma:internalName="TaxCatchAll" ma:showField="CatchAllData" ma:web="12b318cd-fbee-44f0-9312-4148636eb2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318cd-fbee-44f0-9312-4148636eb25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1fea2f-99f0-4a85-b267-e00244e117ba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4E45206D-287C-4025-AE9B-986A97E127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693D70-16CF-448F-8982-EFB8B9A4C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1fea2f-99f0-4a85-b267-e00244e117ba"/>
    <ds:schemaRef ds:uri="9e538389-cabc-4d4e-918a-8beb7ac0ecaa"/>
    <ds:schemaRef ds:uri="12b318cd-fbee-44f0-9312-4148636eb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AA5AC8-BC1F-4744-A95E-1DA603E958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2FC1B0-A216-4D6E-BA4D-FBB9948BF6DC}">
  <ds:schemaRefs>
    <ds:schemaRef ds:uri="http://schemas.microsoft.com/office/2006/metadata/properties"/>
    <ds:schemaRef ds:uri="http://schemas.microsoft.com/office/infopath/2007/PartnerControls"/>
    <ds:schemaRef ds:uri="c81fea2f-99f0-4a85-b267-e00244e117ba"/>
    <ds:schemaRef ds:uri="9e538389-cabc-4d4e-918a-8beb7ac0ec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NVF-org-brev-forbkontor</Template>
  <TotalTime>43</TotalTime>
  <Pages>4</Pages>
  <Words>841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Besøksadresse:</vt:lpstr>
    </vt:vector>
  </TitlesOfParts>
  <Company>POLITIET</Company>
  <LinksUpToDate>false</LinksUpToDate>
  <CharactersWithSpaces>5291</CharactersWithSpaces>
  <SharedDoc>false</SharedDoc>
  <HLinks>
    <vt:vector size="6" baseType="variant">
      <vt:variant>
        <vt:i4>7143500</vt:i4>
      </vt:variant>
      <vt:variant>
        <vt:i4>0</vt:i4>
      </vt:variant>
      <vt:variant>
        <vt:i4>0</vt:i4>
      </vt:variant>
      <vt:variant>
        <vt:i4>5</vt:i4>
      </vt:variant>
      <vt:variant>
        <vt:lpwstr>mailto:office@vannski.no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Besøksadresse:</dc:title>
  <dc:subject/>
  <dc:creator>Hans Erik Utne</dc:creator>
  <cp:keywords/>
  <dc:description/>
  <cp:lastModifiedBy>Smithurst, Stephen</cp:lastModifiedBy>
  <cp:revision>22</cp:revision>
  <cp:lastPrinted>2011-03-29T15:58:00Z</cp:lastPrinted>
  <dcterms:created xsi:type="dcterms:W3CDTF">2020-11-05T11:23:00Z</dcterms:created>
  <dcterms:modified xsi:type="dcterms:W3CDTF">2025-01-13T18:14:00Z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0x010100725C43C881303F49AF1AAC52B5F764BF</vt:lpwstr>
  </property>
  <property fmtid="{D5CDD505-2E9C-101B-9397-08002B2CF9AE}" pid="3" name="MediaServiceImageTags">
    <vt:lpwstr/>
  </property>
</Properties>
</file>