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587" w:rsidRDefault="00F300A7">
      <w:r w:rsidRPr="00F300A7">
        <w:rPr>
          <w:noProof/>
          <w:lang w:eastAsia="nb-NO"/>
        </w:rPr>
        <w:drawing>
          <wp:inline distT="0" distB="0" distL="0" distR="0">
            <wp:extent cx="5760720" cy="1159169"/>
            <wp:effectExtent l="19050" t="0" r="0" b="0"/>
            <wp:docPr id="1" name="Bilde 4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  <a:hlinkClick xmlns:a="http://schemas.openxmlformats.org/drawingml/2006/main" r:id="rId4" tooltip="&quot;Snøgg Friidret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          <a:hlinkClick r:id="rId4" tooltip="&quot;Snøgg Friidret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7CB" w:rsidRDefault="007857CB"/>
    <w:p w:rsidR="007857CB" w:rsidRDefault="007857CB"/>
    <w:p w:rsidR="007857CB" w:rsidRPr="007857CB" w:rsidRDefault="007857CB">
      <w:pPr>
        <w:rPr>
          <w:rFonts w:ascii="Comic Sans MS" w:hAnsi="Comic Sans MS"/>
          <w:b/>
          <w:sz w:val="28"/>
          <w:szCs w:val="28"/>
          <w:u w:val="single"/>
        </w:rPr>
      </w:pPr>
      <w:r w:rsidRPr="007857CB">
        <w:rPr>
          <w:rFonts w:ascii="Comic Sans MS" w:hAnsi="Comic Sans MS"/>
          <w:b/>
          <w:sz w:val="28"/>
          <w:szCs w:val="28"/>
          <w:u w:val="single"/>
        </w:rPr>
        <w:t>Innkalling til foreldr</w:t>
      </w:r>
      <w:r w:rsidR="00AE0243">
        <w:rPr>
          <w:rFonts w:ascii="Comic Sans MS" w:hAnsi="Comic Sans MS"/>
          <w:b/>
          <w:sz w:val="28"/>
          <w:szCs w:val="28"/>
          <w:u w:val="single"/>
        </w:rPr>
        <w:t>emøte mandag 15. januar kl. 18.3</w:t>
      </w:r>
      <w:r w:rsidRPr="007857CB">
        <w:rPr>
          <w:rFonts w:ascii="Comic Sans MS" w:hAnsi="Comic Sans MS"/>
          <w:b/>
          <w:sz w:val="28"/>
          <w:szCs w:val="28"/>
          <w:u w:val="single"/>
        </w:rPr>
        <w:t>0</w:t>
      </w:r>
    </w:p>
    <w:p w:rsidR="007857CB" w:rsidRDefault="007857CB">
      <w:pPr>
        <w:rPr>
          <w:rFonts w:ascii="Comic Sans MS" w:hAnsi="Comic Sans MS"/>
          <w:sz w:val="28"/>
          <w:szCs w:val="28"/>
          <w:u w:val="single"/>
        </w:rPr>
      </w:pPr>
    </w:p>
    <w:p w:rsidR="007857CB" w:rsidRDefault="007857C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Vi innkaller til foreldremøte mandag 15. januar</w:t>
      </w:r>
      <w:r w:rsidR="00AE0243">
        <w:rPr>
          <w:rFonts w:ascii="Comic Sans MS" w:hAnsi="Comic Sans MS"/>
          <w:sz w:val="24"/>
          <w:szCs w:val="24"/>
        </w:rPr>
        <w:t>.</w:t>
      </w:r>
      <w:r>
        <w:rPr>
          <w:rFonts w:ascii="Comic Sans MS" w:hAnsi="Comic Sans MS"/>
          <w:sz w:val="24"/>
          <w:szCs w:val="24"/>
        </w:rPr>
        <w:t xml:space="preserve"> Vi holder møtet på tribunen mens ungene</w:t>
      </w:r>
      <w:r w:rsidR="00AE0243">
        <w:rPr>
          <w:rFonts w:ascii="Comic Sans MS" w:hAnsi="Comic Sans MS"/>
          <w:sz w:val="24"/>
          <w:szCs w:val="24"/>
        </w:rPr>
        <w:t>/ungdommene</w:t>
      </w:r>
      <w:r>
        <w:rPr>
          <w:rFonts w:ascii="Comic Sans MS" w:hAnsi="Comic Sans MS"/>
          <w:sz w:val="24"/>
          <w:szCs w:val="24"/>
        </w:rPr>
        <w:t xml:space="preserve"> er i aktivitet og planlegger å være ferdig til treningsslutt.</w:t>
      </w:r>
    </w:p>
    <w:p w:rsidR="00AE0243" w:rsidRPr="00AE0243" w:rsidRDefault="00AE0243">
      <w:pPr>
        <w:rPr>
          <w:rFonts w:ascii="Comic Sans MS" w:hAnsi="Comic Sans MS"/>
          <w:sz w:val="24"/>
          <w:szCs w:val="24"/>
        </w:rPr>
      </w:pPr>
      <w:r w:rsidRPr="00AE0243">
        <w:rPr>
          <w:rFonts w:ascii="Comic Sans MS" w:hAnsi="Comic Sans MS"/>
          <w:sz w:val="24"/>
          <w:szCs w:val="24"/>
        </w:rPr>
        <w:t xml:space="preserve">Agenda: </w:t>
      </w:r>
    </w:p>
    <w:p w:rsidR="00AE0243" w:rsidRPr="00AE0243" w:rsidRDefault="00AE0243" w:rsidP="00AE0243">
      <w:pPr>
        <w:spacing w:after="0"/>
        <w:rPr>
          <w:rFonts w:ascii="Comic Sans MS" w:hAnsi="Comic Sans MS"/>
          <w:sz w:val="24"/>
          <w:szCs w:val="24"/>
          <w:lang w:eastAsia="nb-NO"/>
        </w:rPr>
      </w:pPr>
      <w:r w:rsidRPr="00AE0243">
        <w:rPr>
          <w:rFonts w:ascii="Times New Roman" w:hAnsi="Times New Roman" w:cs="Times New Roman"/>
          <w:sz w:val="24"/>
          <w:szCs w:val="24"/>
          <w:lang w:eastAsia="nb-NO"/>
        </w:rPr>
        <w:t xml:space="preserve">- </w:t>
      </w:r>
      <w:r w:rsidRPr="00AE0243">
        <w:rPr>
          <w:rFonts w:ascii="Comic Sans MS" w:hAnsi="Comic Sans MS"/>
          <w:sz w:val="24"/>
          <w:szCs w:val="24"/>
          <w:lang w:eastAsia="nb-NO"/>
        </w:rPr>
        <w:t>Prøving av klær / forklaring av nettbutikk</w:t>
      </w:r>
    </w:p>
    <w:p w:rsidR="00AE0243" w:rsidRPr="00AE0243" w:rsidRDefault="00AE0243" w:rsidP="00AE0243">
      <w:pPr>
        <w:spacing w:after="0"/>
        <w:rPr>
          <w:rFonts w:ascii="Comic Sans MS" w:hAnsi="Comic Sans MS"/>
          <w:sz w:val="24"/>
          <w:szCs w:val="24"/>
          <w:lang w:eastAsia="nb-NO"/>
        </w:rPr>
      </w:pPr>
      <w:r w:rsidRPr="00AE0243">
        <w:rPr>
          <w:rFonts w:ascii="Comic Sans MS" w:hAnsi="Comic Sans MS"/>
          <w:sz w:val="24"/>
          <w:szCs w:val="24"/>
          <w:lang w:eastAsia="nb-NO"/>
        </w:rPr>
        <w:t xml:space="preserve">- Treninger fremover </w:t>
      </w:r>
    </w:p>
    <w:p w:rsidR="00AE0243" w:rsidRPr="00AE0243" w:rsidRDefault="00AE0243" w:rsidP="00AE0243">
      <w:pPr>
        <w:spacing w:after="0"/>
        <w:rPr>
          <w:rFonts w:ascii="Comic Sans MS" w:hAnsi="Comic Sans MS"/>
          <w:sz w:val="24"/>
          <w:szCs w:val="24"/>
          <w:lang w:eastAsia="nb-NO"/>
        </w:rPr>
      </w:pPr>
      <w:r w:rsidRPr="00AE0243">
        <w:rPr>
          <w:rFonts w:ascii="Comic Sans MS" w:hAnsi="Comic Sans MS"/>
          <w:sz w:val="24"/>
          <w:szCs w:val="24"/>
          <w:lang w:eastAsia="nb-NO"/>
        </w:rPr>
        <w:t>- Betydningen av å delta på stevner</w:t>
      </w:r>
    </w:p>
    <w:p w:rsidR="00AE0243" w:rsidRPr="00AE0243" w:rsidRDefault="00AE0243" w:rsidP="00AE0243">
      <w:pPr>
        <w:spacing w:after="0"/>
        <w:rPr>
          <w:rFonts w:ascii="Comic Sans MS" w:hAnsi="Comic Sans MS"/>
          <w:sz w:val="24"/>
          <w:szCs w:val="24"/>
          <w:lang w:eastAsia="nb-NO"/>
        </w:rPr>
      </w:pPr>
      <w:r w:rsidRPr="00AE0243">
        <w:rPr>
          <w:rFonts w:ascii="Comic Sans MS" w:hAnsi="Comic Sans MS"/>
          <w:sz w:val="24"/>
          <w:szCs w:val="24"/>
          <w:lang w:eastAsia="nb-NO"/>
        </w:rPr>
        <w:t>- Stevner, hvordan melder man seg på og hva gjør man i hallen/banen.</w:t>
      </w:r>
    </w:p>
    <w:p w:rsidR="00AE0243" w:rsidRPr="00AE0243" w:rsidRDefault="00AE0243" w:rsidP="00AE0243">
      <w:pPr>
        <w:spacing w:after="0"/>
        <w:rPr>
          <w:rFonts w:ascii="Comic Sans MS" w:hAnsi="Comic Sans MS"/>
          <w:sz w:val="24"/>
          <w:szCs w:val="24"/>
          <w:lang w:eastAsia="nb-NO"/>
        </w:rPr>
      </w:pPr>
      <w:r w:rsidRPr="00AE0243">
        <w:rPr>
          <w:rFonts w:ascii="Comic Sans MS" w:hAnsi="Comic Sans MS"/>
          <w:sz w:val="24"/>
          <w:szCs w:val="24"/>
          <w:lang w:eastAsia="nb-NO"/>
        </w:rPr>
        <w:t>- Innendørssesongen</w:t>
      </w:r>
      <w:r>
        <w:rPr>
          <w:rFonts w:ascii="Comic Sans MS" w:hAnsi="Comic Sans MS"/>
          <w:sz w:val="24"/>
          <w:szCs w:val="24"/>
          <w:lang w:eastAsia="nb-NO"/>
        </w:rPr>
        <w:t>,</w:t>
      </w:r>
      <w:r w:rsidRPr="00AE0243">
        <w:rPr>
          <w:rFonts w:ascii="Comic Sans MS" w:hAnsi="Comic Sans MS"/>
          <w:sz w:val="24"/>
          <w:szCs w:val="24"/>
          <w:lang w:eastAsia="nb-NO"/>
        </w:rPr>
        <w:t xml:space="preserve"> Bamselekene</w:t>
      </w:r>
      <w:r>
        <w:rPr>
          <w:rFonts w:ascii="Comic Sans MS" w:hAnsi="Comic Sans MS"/>
          <w:sz w:val="24"/>
          <w:szCs w:val="24"/>
          <w:lang w:eastAsia="nb-NO"/>
        </w:rPr>
        <w:t xml:space="preserve"> og Veidekkelekene</w:t>
      </w:r>
    </w:p>
    <w:p w:rsidR="00AE0243" w:rsidRPr="00AE0243" w:rsidRDefault="00AE0243" w:rsidP="00AE0243">
      <w:pPr>
        <w:spacing w:after="0"/>
        <w:rPr>
          <w:rFonts w:ascii="Comic Sans MS" w:hAnsi="Comic Sans MS"/>
          <w:sz w:val="24"/>
          <w:szCs w:val="24"/>
          <w:lang w:eastAsia="nb-NO"/>
        </w:rPr>
      </w:pPr>
      <w:r w:rsidRPr="00AE0243">
        <w:rPr>
          <w:rFonts w:ascii="Comic Sans MS" w:hAnsi="Comic Sans MS"/>
          <w:sz w:val="24"/>
          <w:szCs w:val="24"/>
          <w:lang w:eastAsia="nb-NO"/>
        </w:rPr>
        <w:t>- Styrking av trenergruppa</w:t>
      </w:r>
    </w:p>
    <w:p w:rsidR="00AE0243" w:rsidRPr="00AE0243" w:rsidRDefault="00AE0243" w:rsidP="00AE0243">
      <w:pPr>
        <w:spacing w:after="0"/>
        <w:rPr>
          <w:rFonts w:ascii="Comic Sans MS" w:hAnsi="Comic Sans MS"/>
          <w:sz w:val="24"/>
          <w:szCs w:val="24"/>
          <w:lang w:eastAsia="nb-NO"/>
        </w:rPr>
      </w:pPr>
      <w:r w:rsidRPr="00AE0243">
        <w:rPr>
          <w:rFonts w:ascii="Comic Sans MS" w:hAnsi="Comic Sans MS"/>
          <w:sz w:val="24"/>
          <w:szCs w:val="24"/>
          <w:lang w:eastAsia="nb-NO"/>
        </w:rPr>
        <w:t>- Foreldredeltagelse på stevner</w:t>
      </w:r>
    </w:p>
    <w:p w:rsidR="007857CB" w:rsidRDefault="00AE0243" w:rsidP="00AE0243">
      <w:pPr>
        <w:spacing w:after="0"/>
        <w:rPr>
          <w:rFonts w:ascii="Comic Sans MS" w:hAnsi="Comic Sans MS"/>
          <w:sz w:val="24"/>
          <w:szCs w:val="24"/>
          <w:lang w:eastAsia="nb-NO"/>
        </w:rPr>
      </w:pPr>
      <w:r w:rsidRPr="00AE0243">
        <w:rPr>
          <w:rFonts w:ascii="Comic Sans MS" w:hAnsi="Comic Sans MS"/>
          <w:sz w:val="24"/>
          <w:szCs w:val="24"/>
          <w:lang w:eastAsia="nb-NO"/>
        </w:rPr>
        <w:t>- Dugnader i 2018 (Klubbhuset, B</w:t>
      </w:r>
      <w:r w:rsidR="00FC7A4A">
        <w:rPr>
          <w:rFonts w:ascii="Comic Sans MS" w:hAnsi="Comic Sans MS"/>
          <w:sz w:val="24"/>
          <w:szCs w:val="24"/>
          <w:lang w:eastAsia="nb-NO"/>
        </w:rPr>
        <w:t xml:space="preserve">luesfestival, </w:t>
      </w:r>
      <w:proofErr w:type="spellStart"/>
      <w:r w:rsidR="00FC7A4A">
        <w:rPr>
          <w:rFonts w:ascii="Comic Sans MS" w:hAnsi="Comic Sans MS"/>
          <w:sz w:val="24"/>
          <w:szCs w:val="24"/>
          <w:lang w:eastAsia="nb-NO"/>
        </w:rPr>
        <w:t>Notoddenlekene</w:t>
      </w:r>
      <w:bookmarkStart w:id="0" w:name="_GoBack"/>
      <w:bookmarkEnd w:id="0"/>
      <w:proofErr w:type="spellEnd"/>
      <w:r w:rsidRPr="00AE0243">
        <w:rPr>
          <w:rFonts w:ascii="Comic Sans MS" w:hAnsi="Comic Sans MS"/>
          <w:sz w:val="24"/>
          <w:szCs w:val="24"/>
          <w:lang w:eastAsia="nb-NO"/>
        </w:rPr>
        <w:t>)</w:t>
      </w:r>
    </w:p>
    <w:p w:rsidR="00AE0243" w:rsidRDefault="00AE0243" w:rsidP="00AE0243">
      <w:pPr>
        <w:spacing w:after="0"/>
        <w:rPr>
          <w:rFonts w:ascii="Comic Sans MS" w:hAnsi="Comic Sans MS"/>
          <w:sz w:val="24"/>
          <w:szCs w:val="24"/>
          <w:lang w:eastAsia="nb-NO"/>
        </w:rPr>
      </w:pPr>
    </w:p>
    <w:p w:rsidR="007857CB" w:rsidRDefault="007857C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Vi er også veldig åpne for diverse innspill fra dere foreldre.</w:t>
      </w:r>
    </w:p>
    <w:p w:rsidR="007857CB" w:rsidRDefault="007857C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nb-NO"/>
        </w:rPr>
        <w:drawing>
          <wp:inline distT="0" distB="0" distL="0" distR="0">
            <wp:extent cx="3486150" cy="174307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ildren-310223_960_720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7CB" w:rsidRDefault="007857CB">
      <w:pPr>
        <w:rPr>
          <w:rFonts w:ascii="Comic Sans MS" w:hAnsi="Comic Sans MS"/>
          <w:sz w:val="32"/>
          <w:szCs w:val="32"/>
        </w:rPr>
      </w:pPr>
      <w:r w:rsidRPr="007857CB">
        <w:rPr>
          <w:rFonts w:ascii="Comic Sans MS" w:hAnsi="Comic Sans MS"/>
          <w:sz w:val="32"/>
          <w:szCs w:val="32"/>
        </w:rPr>
        <w:t>Vel møtt</w:t>
      </w:r>
      <w:r>
        <w:rPr>
          <w:rFonts w:ascii="Comic Sans MS" w:hAnsi="Comic Sans MS"/>
          <w:sz w:val="32"/>
          <w:szCs w:val="32"/>
        </w:rPr>
        <w:t xml:space="preserve"> :) </w:t>
      </w:r>
    </w:p>
    <w:p w:rsidR="007857CB" w:rsidRDefault="007857CB">
      <w:pPr>
        <w:rPr>
          <w:rFonts w:ascii="Comic Sans MS" w:hAnsi="Comic Sans MS"/>
          <w:sz w:val="32"/>
          <w:szCs w:val="32"/>
        </w:rPr>
      </w:pPr>
    </w:p>
    <w:p w:rsidR="007857CB" w:rsidRPr="007857CB" w:rsidRDefault="007857CB">
      <w:pPr>
        <w:rPr>
          <w:rFonts w:ascii="Comic Sans MS" w:hAnsi="Comic Sans MS"/>
          <w:sz w:val="24"/>
          <w:szCs w:val="24"/>
        </w:rPr>
      </w:pPr>
    </w:p>
    <w:sectPr w:rsidR="007857CB" w:rsidRPr="007857CB" w:rsidSect="00BD3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7CB"/>
    <w:rsid w:val="00025FC5"/>
    <w:rsid w:val="00070694"/>
    <w:rsid w:val="00074F7C"/>
    <w:rsid w:val="00090D82"/>
    <w:rsid w:val="000C2C26"/>
    <w:rsid w:val="000D3828"/>
    <w:rsid w:val="001077BE"/>
    <w:rsid w:val="00112D6A"/>
    <w:rsid w:val="0015111C"/>
    <w:rsid w:val="00157600"/>
    <w:rsid w:val="00176EB9"/>
    <w:rsid w:val="001A27B5"/>
    <w:rsid w:val="001F7CA7"/>
    <w:rsid w:val="002121B2"/>
    <w:rsid w:val="00222074"/>
    <w:rsid w:val="00233430"/>
    <w:rsid w:val="00255AAD"/>
    <w:rsid w:val="00286207"/>
    <w:rsid w:val="002B2BE2"/>
    <w:rsid w:val="002C0B8D"/>
    <w:rsid w:val="002F0962"/>
    <w:rsid w:val="002F1E5B"/>
    <w:rsid w:val="0032304C"/>
    <w:rsid w:val="003230C1"/>
    <w:rsid w:val="003305B5"/>
    <w:rsid w:val="003415E3"/>
    <w:rsid w:val="0034349C"/>
    <w:rsid w:val="003676B9"/>
    <w:rsid w:val="0038722E"/>
    <w:rsid w:val="00390DAC"/>
    <w:rsid w:val="003A7CBE"/>
    <w:rsid w:val="003B4ECF"/>
    <w:rsid w:val="003C16B1"/>
    <w:rsid w:val="003C41E0"/>
    <w:rsid w:val="00404426"/>
    <w:rsid w:val="00414FF7"/>
    <w:rsid w:val="0041783D"/>
    <w:rsid w:val="004216E3"/>
    <w:rsid w:val="00425D31"/>
    <w:rsid w:val="00441614"/>
    <w:rsid w:val="004527BC"/>
    <w:rsid w:val="0046225F"/>
    <w:rsid w:val="004C34E5"/>
    <w:rsid w:val="00517C15"/>
    <w:rsid w:val="00527446"/>
    <w:rsid w:val="00537705"/>
    <w:rsid w:val="00595269"/>
    <w:rsid w:val="005E3194"/>
    <w:rsid w:val="00617BC2"/>
    <w:rsid w:val="00626137"/>
    <w:rsid w:val="00632580"/>
    <w:rsid w:val="00671EA1"/>
    <w:rsid w:val="00673873"/>
    <w:rsid w:val="006D5040"/>
    <w:rsid w:val="006F6E93"/>
    <w:rsid w:val="007005BD"/>
    <w:rsid w:val="0070074B"/>
    <w:rsid w:val="00737970"/>
    <w:rsid w:val="00752A2A"/>
    <w:rsid w:val="0076170F"/>
    <w:rsid w:val="007857CB"/>
    <w:rsid w:val="00795098"/>
    <w:rsid w:val="007A1679"/>
    <w:rsid w:val="007C4BAC"/>
    <w:rsid w:val="007D2C14"/>
    <w:rsid w:val="0080038E"/>
    <w:rsid w:val="00801015"/>
    <w:rsid w:val="00803597"/>
    <w:rsid w:val="00813714"/>
    <w:rsid w:val="00816ADA"/>
    <w:rsid w:val="00831AAE"/>
    <w:rsid w:val="0086024C"/>
    <w:rsid w:val="008A3E9C"/>
    <w:rsid w:val="008B601A"/>
    <w:rsid w:val="008C0BC2"/>
    <w:rsid w:val="008E383A"/>
    <w:rsid w:val="00916D31"/>
    <w:rsid w:val="0091704A"/>
    <w:rsid w:val="00925A6F"/>
    <w:rsid w:val="0095730C"/>
    <w:rsid w:val="009E2868"/>
    <w:rsid w:val="009F093C"/>
    <w:rsid w:val="00A50F55"/>
    <w:rsid w:val="00A7359F"/>
    <w:rsid w:val="00A9214D"/>
    <w:rsid w:val="00A9702D"/>
    <w:rsid w:val="00A97913"/>
    <w:rsid w:val="00AC5097"/>
    <w:rsid w:val="00AE0243"/>
    <w:rsid w:val="00AE3E6E"/>
    <w:rsid w:val="00AF5B5D"/>
    <w:rsid w:val="00B02E18"/>
    <w:rsid w:val="00B50C01"/>
    <w:rsid w:val="00B74447"/>
    <w:rsid w:val="00BA657A"/>
    <w:rsid w:val="00BB453E"/>
    <w:rsid w:val="00BD3587"/>
    <w:rsid w:val="00BE7736"/>
    <w:rsid w:val="00BF6A50"/>
    <w:rsid w:val="00C51023"/>
    <w:rsid w:val="00C76ADE"/>
    <w:rsid w:val="00D13348"/>
    <w:rsid w:val="00D32B84"/>
    <w:rsid w:val="00D42FA2"/>
    <w:rsid w:val="00D43B0C"/>
    <w:rsid w:val="00D71F8C"/>
    <w:rsid w:val="00D86C9D"/>
    <w:rsid w:val="00DA712E"/>
    <w:rsid w:val="00DB2E47"/>
    <w:rsid w:val="00DC7952"/>
    <w:rsid w:val="00DD06D2"/>
    <w:rsid w:val="00DE2AB8"/>
    <w:rsid w:val="00DE453B"/>
    <w:rsid w:val="00E0139F"/>
    <w:rsid w:val="00E70B75"/>
    <w:rsid w:val="00EA0F69"/>
    <w:rsid w:val="00EA18DE"/>
    <w:rsid w:val="00EA78A1"/>
    <w:rsid w:val="00EB602A"/>
    <w:rsid w:val="00F22BD0"/>
    <w:rsid w:val="00F300A7"/>
    <w:rsid w:val="00F41EE8"/>
    <w:rsid w:val="00F5731A"/>
    <w:rsid w:val="00F705D6"/>
    <w:rsid w:val="00F80775"/>
    <w:rsid w:val="00F9323B"/>
    <w:rsid w:val="00FC7A4A"/>
    <w:rsid w:val="00FE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EBD88"/>
  <w15:docId w15:val="{14945AC4-3733-4405-9B71-D839D190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58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30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00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2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snoggfriidrett.no/p/8194/hje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ska\Desktop\Sn&#248;g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Snøgg</Template>
  <TotalTime>156</TotalTime>
  <Pages>2</Pages>
  <Words>104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Helle Skåre</dc:creator>
  <cp:lastModifiedBy>Anne Helle Skåre</cp:lastModifiedBy>
  <cp:revision>3</cp:revision>
  <dcterms:created xsi:type="dcterms:W3CDTF">2018-01-05T09:52:00Z</dcterms:created>
  <dcterms:modified xsi:type="dcterms:W3CDTF">2018-01-05T12:27:00Z</dcterms:modified>
</cp:coreProperties>
</file>