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C2FC7" w14:textId="77777777" w:rsidR="00DD3FEA" w:rsidRPr="00042065" w:rsidRDefault="00DD3FEA" w:rsidP="00DD3FEA">
      <w:r>
        <w:t>Veil</w:t>
      </w:r>
      <w:r w:rsidRPr="00042065">
        <w:t>edning arrangement:</w:t>
      </w:r>
    </w:p>
    <w:p w14:paraId="5471DE9A" w14:textId="77777777" w:rsidR="00DD3FEA" w:rsidRDefault="00DD3FEA" w:rsidP="00DD3FEA">
      <w:pPr>
        <w:rPr>
          <w:b/>
          <w:sz w:val="36"/>
          <w:szCs w:val="36"/>
        </w:rPr>
      </w:pPr>
      <w:r w:rsidRPr="00042065">
        <w:rPr>
          <w:b/>
          <w:sz w:val="36"/>
          <w:szCs w:val="36"/>
        </w:rPr>
        <w:t>Renn</w:t>
      </w:r>
    </w:p>
    <w:p w14:paraId="4D2372A6" w14:textId="77777777" w:rsidR="00F45FC0" w:rsidRDefault="00F45FC0" w:rsidP="00DD3FEA">
      <w:pPr>
        <w:rPr>
          <w:b/>
          <w:sz w:val="36"/>
          <w:szCs w:val="36"/>
        </w:rPr>
      </w:pPr>
    </w:p>
    <w:p w14:paraId="63F21C6D" w14:textId="77777777" w:rsidR="00DD3FEA" w:rsidRPr="00A354A5" w:rsidRDefault="00DD3FEA" w:rsidP="00DD3FEA">
      <w:pPr>
        <w:rPr>
          <w:b/>
          <w:sz w:val="36"/>
          <w:szCs w:val="36"/>
        </w:rPr>
      </w:pPr>
      <w:r w:rsidRPr="00A354A5">
        <w:rPr>
          <w:rFonts w:cs="Adobe Arabic"/>
          <w:color w:val="17365D"/>
        </w:rPr>
        <w:t>Arbeidsoppgaver funksjonærer generelt:</w:t>
      </w:r>
    </w:p>
    <w:p w14:paraId="5A395E6F" w14:textId="77777777" w:rsidR="00DD3FEA" w:rsidRPr="00042065" w:rsidRDefault="00DD3FEA" w:rsidP="00DD3FEA">
      <w:pPr>
        <w:pStyle w:val="ListParagraph"/>
        <w:numPr>
          <w:ilvl w:val="0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>
        <w:rPr>
          <w:rFonts w:cs="Adobe Arabic"/>
          <w:color w:val="000000"/>
          <w:sz w:val="24"/>
          <w:szCs w:val="24"/>
        </w:rPr>
        <w:t>H</w:t>
      </w:r>
      <w:r w:rsidRPr="00042065">
        <w:rPr>
          <w:rFonts w:cs="Adobe Arabic"/>
          <w:color w:val="000000"/>
          <w:sz w:val="24"/>
          <w:szCs w:val="24"/>
        </w:rPr>
        <w:t>uskeregler for radiokommunikasjon:</w:t>
      </w:r>
    </w:p>
    <w:p w14:paraId="65E8A42F" w14:textId="77777777" w:rsidR="00DD3FEA" w:rsidRPr="00042065" w:rsidRDefault="00DD3FEA" w:rsidP="00DD3FEA">
      <w:pPr>
        <w:pStyle w:val="ListParagraph"/>
        <w:numPr>
          <w:ilvl w:val="1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 w:rsidRPr="00042065">
        <w:rPr>
          <w:rFonts w:cs="Adobe Arabic"/>
          <w:color w:val="000000"/>
          <w:sz w:val="24"/>
          <w:szCs w:val="24"/>
        </w:rPr>
        <w:t>Sjekk at du er på rett kanal ved dagens start</w:t>
      </w:r>
    </w:p>
    <w:p w14:paraId="28EF9371" w14:textId="77777777" w:rsidR="00DD3FEA" w:rsidRPr="00042065" w:rsidRDefault="00DD3FEA" w:rsidP="00DD3FEA">
      <w:pPr>
        <w:pStyle w:val="ListParagraph"/>
        <w:numPr>
          <w:ilvl w:val="1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 w:rsidRPr="00042065">
        <w:rPr>
          <w:rFonts w:cs="Adobe Arabic"/>
          <w:color w:val="000000"/>
          <w:sz w:val="24"/>
          <w:szCs w:val="24"/>
        </w:rPr>
        <w:t xml:space="preserve">Sørg for alltid å lytte til radio, og besvar anrop uten ugrunnet opphold. </w:t>
      </w:r>
    </w:p>
    <w:p w14:paraId="09F80CE7" w14:textId="77777777" w:rsidR="00DD3FEA" w:rsidRPr="00042065" w:rsidRDefault="00DD3FEA" w:rsidP="00DD3FEA">
      <w:pPr>
        <w:pStyle w:val="ListParagraph"/>
        <w:numPr>
          <w:ilvl w:val="1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 w:rsidRPr="00042065">
        <w:rPr>
          <w:rFonts w:cs="Adobe Arabic"/>
          <w:color w:val="000000"/>
          <w:sz w:val="24"/>
          <w:szCs w:val="24"/>
        </w:rPr>
        <w:t>Bekreft alltid den meldingen du får er mottatt.</w:t>
      </w:r>
    </w:p>
    <w:p w14:paraId="0C13ABE6" w14:textId="77777777" w:rsidR="00DD3FEA" w:rsidRPr="00042065" w:rsidRDefault="00DD3FEA" w:rsidP="00DD3FEA">
      <w:pPr>
        <w:pStyle w:val="ListParagraph"/>
        <w:numPr>
          <w:ilvl w:val="1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 w:rsidRPr="00042065">
        <w:rPr>
          <w:rFonts w:cs="Adobe Arabic"/>
          <w:color w:val="000000"/>
          <w:sz w:val="24"/>
          <w:szCs w:val="24"/>
        </w:rPr>
        <w:t>Bruke korte meldinger.</w:t>
      </w:r>
    </w:p>
    <w:p w14:paraId="69B64FF3" w14:textId="77777777" w:rsidR="00DD3FEA" w:rsidRPr="00042065" w:rsidRDefault="00DD3FEA" w:rsidP="00DD3FEA">
      <w:pPr>
        <w:pStyle w:val="ListParagraph"/>
        <w:numPr>
          <w:ilvl w:val="1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 w:rsidRPr="00042065">
        <w:rPr>
          <w:rFonts w:cs="Adobe Arabic"/>
          <w:color w:val="000000"/>
          <w:sz w:val="24"/>
          <w:szCs w:val="24"/>
        </w:rPr>
        <w:t>Under renn meldes kun løpere som er brutt over radio. Disk meldes ikke over radio.</w:t>
      </w:r>
    </w:p>
    <w:p w14:paraId="1225FC5D" w14:textId="77777777" w:rsidR="00DD3FEA" w:rsidRPr="00042065" w:rsidRDefault="00DD3FEA" w:rsidP="00DD3FEA">
      <w:pPr>
        <w:pStyle w:val="ListParagraph"/>
        <w:numPr>
          <w:ilvl w:val="0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 w:rsidRPr="00042065">
        <w:rPr>
          <w:rFonts w:cs="Adobe Arabic"/>
          <w:color w:val="000000"/>
          <w:sz w:val="24"/>
          <w:szCs w:val="24"/>
        </w:rPr>
        <w:t>Følgende kanaler brukes:</w:t>
      </w:r>
    </w:p>
    <w:p w14:paraId="564F4284" w14:textId="77777777" w:rsidR="00DD3FEA" w:rsidRPr="00042065" w:rsidRDefault="00DD3FEA" w:rsidP="00DD3FEA">
      <w:pPr>
        <w:pStyle w:val="ListParagraph"/>
        <w:numPr>
          <w:ilvl w:val="1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 w:rsidRPr="00042065">
        <w:rPr>
          <w:rFonts w:cs="Adobe Arabic"/>
          <w:color w:val="000000"/>
          <w:sz w:val="24"/>
          <w:szCs w:val="24"/>
        </w:rPr>
        <w:t>Jurykanal:</w:t>
      </w:r>
    </w:p>
    <w:p w14:paraId="39B7ADC7" w14:textId="77777777" w:rsidR="00DD3FEA" w:rsidRPr="00042065" w:rsidRDefault="00DD3FEA" w:rsidP="00DD3FEA">
      <w:pPr>
        <w:pStyle w:val="ListParagraph"/>
        <w:numPr>
          <w:ilvl w:val="2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 w:rsidRPr="00042065">
        <w:rPr>
          <w:rFonts w:cs="Adobe Arabic"/>
          <w:color w:val="000000"/>
          <w:sz w:val="24"/>
          <w:szCs w:val="24"/>
        </w:rPr>
        <w:t>TD</w:t>
      </w:r>
    </w:p>
    <w:p w14:paraId="56926D61" w14:textId="77777777" w:rsidR="00DD3FEA" w:rsidRPr="00042065" w:rsidRDefault="00DD3FEA" w:rsidP="00DD3FEA">
      <w:pPr>
        <w:pStyle w:val="ListParagraph"/>
        <w:numPr>
          <w:ilvl w:val="2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 w:rsidRPr="00042065">
        <w:rPr>
          <w:rFonts w:cs="Adobe Arabic"/>
          <w:color w:val="000000"/>
          <w:sz w:val="24"/>
          <w:szCs w:val="24"/>
        </w:rPr>
        <w:t>Rennleder</w:t>
      </w:r>
    </w:p>
    <w:p w14:paraId="4A7B0405" w14:textId="77777777" w:rsidR="00DD3FEA" w:rsidRPr="00042065" w:rsidRDefault="00DD3FEA" w:rsidP="00DD3FEA">
      <w:pPr>
        <w:pStyle w:val="ListParagraph"/>
        <w:numPr>
          <w:ilvl w:val="2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 w:rsidRPr="00042065">
        <w:rPr>
          <w:rFonts w:cs="Adobe Arabic"/>
          <w:color w:val="000000"/>
          <w:sz w:val="24"/>
          <w:szCs w:val="24"/>
        </w:rPr>
        <w:t>Dommer</w:t>
      </w:r>
    </w:p>
    <w:p w14:paraId="6C560F3A" w14:textId="77777777" w:rsidR="00BB4B2A" w:rsidRDefault="00BB4B2A" w:rsidP="00DD3FEA">
      <w:pPr>
        <w:pStyle w:val="ListParagraph"/>
        <w:numPr>
          <w:ilvl w:val="2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>
        <w:rPr>
          <w:rFonts w:cs="Adobe Arabic"/>
          <w:color w:val="000000"/>
          <w:sz w:val="24"/>
          <w:szCs w:val="24"/>
        </w:rPr>
        <w:t>Starter</w:t>
      </w:r>
    </w:p>
    <w:p w14:paraId="3C9314FD" w14:textId="77777777" w:rsidR="00BB4B2A" w:rsidRDefault="00BB4B2A" w:rsidP="00DD3FEA">
      <w:pPr>
        <w:pStyle w:val="ListParagraph"/>
        <w:numPr>
          <w:ilvl w:val="2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>
        <w:rPr>
          <w:rFonts w:cs="Adobe Arabic"/>
          <w:color w:val="000000"/>
          <w:sz w:val="24"/>
          <w:szCs w:val="24"/>
        </w:rPr>
        <w:t>Måldommer</w:t>
      </w:r>
    </w:p>
    <w:p w14:paraId="7198FD8E" w14:textId="77777777" w:rsidR="00DD3FEA" w:rsidRPr="00042065" w:rsidRDefault="00DD3FEA" w:rsidP="00DD3FEA">
      <w:pPr>
        <w:pStyle w:val="ListParagraph"/>
        <w:numPr>
          <w:ilvl w:val="2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 w:rsidRPr="00042065">
        <w:rPr>
          <w:rFonts w:cs="Adobe Arabic"/>
          <w:color w:val="000000"/>
          <w:sz w:val="24"/>
          <w:szCs w:val="24"/>
        </w:rPr>
        <w:t>Portdommersjef</w:t>
      </w:r>
    </w:p>
    <w:p w14:paraId="15443403" w14:textId="77777777" w:rsidR="00DD3FEA" w:rsidRPr="00042065" w:rsidRDefault="00DD3FEA" w:rsidP="00DD3FEA">
      <w:pPr>
        <w:pStyle w:val="ListParagraph"/>
        <w:numPr>
          <w:ilvl w:val="2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 w:rsidRPr="00042065">
        <w:rPr>
          <w:rFonts w:cs="Adobe Arabic"/>
          <w:color w:val="000000"/>
          <w:sz w:val="24"/>
          <w:szCs w:val="24"/>
        </w:rPr>
        <w:t>Portdommere</w:t>
      </w:r>
    </w:p>
    <w:p w14:paraId="748C21A4" w14:textId="77777777" w:rsidR="00DD3FEA" w:rsidRPr="00BB4B2A" w:rsidRDefault="00DD3FEA" w:rsidP="00DD3FEA">
      <w:pPr>
        <w:pStyle w:val="ListParagraph"/>
        <w:numPr>
          <w:ilvl w:val="2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proofErr w:type="spellStart"/>
      <w:r w:rsidRPr="00042065">
        <w:rPr>
          <w:rFonts w:cs="Adobe Arabic"/>
          <w:color w:val="000000"/>
          <w:sz w:val="24"/>
          <w:szCs w:val="24"/>
        </w:rPr>
        <w:t>Sekreteriat</w:t>
      </w:r>
      <w:proofErr w:type="spellEnd"/>
    </w:p>
    <w:p w14:paraId="3EF38684" w14:textId="77777777" w:rsidR="00DD3FEA" w:rsidRPr="00042065" w:rsidRDefault="00DD3FEA" w:rsidP="00DD3FEA">
      <w:pPr>
        <w:pStyle w:val="ListParagraph"/>
        <w:numPr>
          <w:ilvl w:val="1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 w:rsidRPr="00042065">
        <w:rPr>
          <w:rFonts w:cs="Adobe Arabic"/>
          <w:color w:val="000000"/>
          <w:sz w:val="24"/>
          <w:szCs w:val="24"/>
        </w:rPr>
        <w:t>Bakkekanal:</w:t>
      </w:r>
    </w:p>
    <w:p w14:paraId="1F7C4C33" w14:textId="77777777" w:rsidR="00DD3FEA" w:rsidRPr="00042065" w:rsidRDefault="00DD3FEA" w:rsidP="00DD3FEA">
      <w:pPr>
        <w:pStyle w:val="ListParagraph"/>
        <w:numPr>
          <w:ilvl w:val="2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 w:rsidRPr="00042065">
        <w:rPr>
          <w:rFonts w:cs="Adobe Arabic"/>
          <w:color w:val="000000"/>
          <w:sz w:val="24"/>
          <w:szCs w:val="24"/>
        </w:rPr>
        <w:t>Bakkesjef</w:t>
      </w:r>
    </w:p>
    <w:p w14:paraId="7E83F69F" w14:textId="77777777" w:rsidR="00DD3FEA" w:rsidRPr="00042065" w:rsidRDefault="00DD3FEA" w:rsidP="00DD3FEA">
      <w:pPr>
        <w:pStyle w:val="ListParagraph"/>
        <w:numPr>
          <w:ilvl w:val="2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 w:rsidRPr="00042065">
        <w:rPr>
          <w:rFonts w:cs="Adobe Arabic"/>
          <w:color w:val="000000"/>
          <w:sz w:val="24"/>
          <w:szCs w:val="24"/>
        </w:rPr>
        <w:t>Rennleder</w:t>
      </w:r>
    </w:p>
    <w:p w14:paraId="27993783" w14:textId="77777777" w:rsidR="00DD3FEA" w:rsidRPr="00042065" w:rsidRDefault="00DD3FEA" w:rsidP="00DD3FEA">
      <w:pPr>
        <w:pStyle w:val="ListParagraph"/>
        <w:numPr>
          <w:ilvl w:val="2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 w:rsidRPr="00042065">
        <w:rPr>
          <w:rFonts w:cs="Adobe Arabic"/>
          <w:color w:val="000000"/>
          <w:sz w:val="24"/>
          <w:szCs w:val="24"/>
        </w:rPr>
        <w:t>Bakkemannskaper</w:t>
      </w:r>
    </w:p>
    <w:p w14:paraId="3BF358E8" w14:textId="77777777" w:rsidR="00DD3FEA" w:rsidRPr="00042065" w:rsidRDefault="00DD3FEA" w:rsidP="00DD3FEA">
      <w:pPr>
        <w:pStyle w:val="ListParagraph"/>
        <w:numPr>
          <w:ilvl w:val="0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 w:rsidRPr="00042065">
        <w:rPr>
          <w:rFonts w:cs="Adobe Arabic"/>
          <w:color w:val="000000"/>
          <w:sz w:val="24"/>
          <w:szCs w:val="24"/>
        </w:rPr>
        <w:t>Program skal alltid følges. Prøveløpere skal være i løypa 5 min før rennstart.</w:t>
      </w:r>
    </w:p>
    <w:p w14:paraId="01A69E97" w14:textId="77777777" w:rsidR="00DD3FEA" w:rsidRPr="00042065" w:rsidRDefault="00DD3FEA" w:rsidP="00DD3FEA">
      <w:pPr>
        <w:pStyle w:val="ListParagraph"/>
        <w:numPr>
          <w:ilvl w:val="0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 w:rsidRPr="00042065">
        <w:rPr>
          <w:rFonts w:cs="Adobe Arabic"/>
          <w:color w:val="000000"/>
          <w:sz w:val="24"/>
          <w:szCs w:val="24"/>
        </w:rPr>
        <w:t>Alle ansvarlige personer må sette seg inn i rennreglement for sitt ansvarsområde.</w:t>
      </w:r>
    </w:p>
    <w:p w14:paraId="701EC651" w14:textId="77777777" w:rsidR="00DD3FEA" w:rsidRPr="00042065" w:rsidRDefault="00DD3FEA" w:rsidP="00DD3FEA">
      <w:pPr>
        <w:pStyle w:val="ListParagraph"/>
        <w:numPr>
          <w:ilvl w:val="0"/>
          <w:numId w:val="3"/>
        </w:numPr>
        <w:spacing w:line="240" w:lineRule="auto"/>
        <w:rPr>
          <w:rFonts w:cs="Adobe Arabic"/>
          <w:color w:val="000000"/>
          <w:sz w:val="24"/>
          <w:szCs w:val="24"/>
        </w:rPr>
      </w:pPr>
      <w:r w:rsidRPr="00042065">
        <w:rPr>
          <w:rFonts w:cs="Adobe Arabic"/>
          <w:color w:val="000000"/>
          <w:sz w:val="24"/>
          <w:szCs w:val="24"/>
        </w:rPr>
        <w:t>Alle funksjonærer som skal stå i bakken, må ha med klær etter forholdene, samt nødvendig mat og drikke.</w:t>
      </w:r>
    </w:p>
    <w:p w14:paraId="67AB0BDC" w14:textId="77777777" w:rsidR="00A57E63" w:rsidRDefault="00A57E63"/>
    <w:p w14:paraId="27F2D4A9" w14:textId="23AFC044" w:rsidR="00DD3FEA" w:rsidRDefault="004C1942">
      <w:r>
        <w:t>Lenker til Norges Skiforbund rennreglement og skjemaer:</w:t>
      </w:r>
    </w:p>
    <w:p w14:paraId="67AA70DA" w14:textId="2698DCB2" w:rsidR="004C6E8A" w:rsidRDefault="004C6E8A" w:rsidP="00324DD6">
      <w:pPr>
        <w:pStyle w:val="ListParagraph"/>
        <w:numPr>
          <w:ilvl w:val="0"/>
          <w:numId w:val="5"/>
        </w:numPr>
      </w:pPr>
      <w:hyperlink r:id="rId8" w:history="1">
        <w:r w:rsidRPr="004C6E8A">
          <w:rPr>
            <w:rStyle w:val="Hyperlink"/>
          </w:rPr>
          <w:t>Rennreglement NSF Alpint</w:t>
        </w:r>
      </w:hyperlink>
    </w:p>
    <w:p w14:paraId="27EBF551" w14:textId="2E703CB3" w:rsidR="004C6E8A" w:rsidRDefault="00472F26" w:rsidP="00324DD6">
      <w:pPr>
        <w:pStyle w:val="ListParagraph"/>
        <w:numPr>
          <w:ilvl w:val="0"/>
          <w:numId w:val="5"/>
        </w:numPr>
      </w:pPr>
      <w:hyperlink r:id="rId9" w:history="1">
        <w:r w:rsidRPr="00472F26">
          <w:rPr>
            <w:rStyle w:val="Hyperlink"/>
          </w:rPr>
          <w:t>NSF Fellesreglement 2018-19</w:t>
        </w:r>
      </w:hyperlink>
    </w:p>
    <w:p w14:paraId="3098D6EE" w14:textId="1A67CB7C" w:rsidR="00472F26" w:rsidRDefault="00472F26" w:rsidP="00324DD6">
      <w:pPr>
        <w:pStyle w:val="ListParagraph"/>
        <w:numPr>
          <w:ilvl w:val="0"/>
          <w:numId w:val="5"/>
        </w:numPr>
      </w:pPr>
      <w:hyperlink r:id="rId10" w:history="1">
        <w:r w:rsidRPr="00472F26">
          <w:rPr>
            <w:rStyle w:val="Hyperlink"/>
          </w:rPr>
          <w:t>Spesielle bestemmelser alpint 2017-18</w:t>
        </w:r>
      </w:hyperlink>
    </w:p>
    <w:p w14:paraId="6C4C08AF" w14:textId="32EF18C3" w:rsidR="00472F26" w:rsidRDefault="00472F26" w:rsidP="00324DD6">
      <w:pPr>
        <w:pStyle w:val="ListParagraph"/>
        <w:numPr>
          <w:ilvl w:val="0"/>
          <w:numId w:val="5"/>
        </w:numPr>
      </w:pPr>
      <w:hyperlink r:id="rId11" w:history="1">
        <w:r w:rsidRPr="00472F26">
          <w:rPr>
            <w:rStyle w:val="Hyperlink"/>
          </w:rPr>
          <w:t>Aldersklasser alle grener 2018-19</w:t>
        </w:r>
      </w:hyperlink>
    </w:p>
    <w:p w14:paraId="4EDB5748" w14:textId="33031922" w:rsidR="00324DD6" w:rsidRDefault="00324DD6" w:rsidP="00324DD6">
      <w:pPr>
        <w:pStyle w:val="ListParagraph"/>
        <w:numPr>
          <w:ilvl w:val="0"/>
          <w:numId w:val="5"/>
        </w:numPr>
      </w:pPr>
      <w:hyperlink r:id="rId12" w:history="1">
        <w:r w:rsidRPr="00324DD6">
          <w:rPr>
            <w:rStyle w:val="Hyperlink"/>
          </w:rPr>
          <w:t>Starkontingent og deltakeravgift</w:t>
        </w:r>
      </w:hyperlink>
    </w:p>
    <w:p w14:paraId="31829979" w14:textId="77777777" w:rsidR="00324DD6" w:rsidRDefault="00324DD6" w:rsidP="00324DD6">
      <w:pPr>
        <w:pStyle w:val="ListParagraph"/>
        <w:numPr>
          <w:ilvl w:val="0"/>
          <w:numId w:val="5"/>
        </w:numPr>
      </w:pPr>
      <w:hyperlink r:id="rId13" w:history="1">
        <w:r w:rsidRPr="00324DD6">
          <w:rPr>
            <w:rStyle w:val="Hyperlink"/>
          </w:rPr>
          <w:t>Sjekkliste lagledermøte</w:t>
        </w:r>
      </w:hyperlink>
    </w:p>
    <w:p w14:paraId="087B6018" w14:textId="77777777" w:rsidR="00324DD6" w:rsidRDefault="00324DD6" w:rsidP="00324DD6">
      <w:pPr>
        <w:pStyle w:val="ListParagraph"/>
        <w:numPr>
          <w:ilvl w:val="0"/>
          <w:numId w:val="5"/>
        </w:numPr>
      </w:pPr>
      <w:hyperlink r:id="rId14" w:history="1">
        <w:r w:rsidRPr="00324DD6">
          <w:rPr>
            <w:rStyle w:val="Hyperlink"/>
          </w:rPr>
          <w:t>Portdommer skjema</w:t>
        </w:r>
      </w:hyperlink>
    </w:p>
    <w:p w14:paraId="69884960" w14:textId="77777777" w:rsidR="00725CE7" w:rsidRDefault="00324DD6" w:rsidP="00725CE7">
      <w:pPr>
        <w:pStyle w:val="ListParagraph"/>
        <w:numPr>
          <w:ilvl w:val="0"/>
          <w:numId w:val="5"/>
        </w:numPr>
      </w:pPr>
      <w:hyperlink r:id="rId15" w:history="1">
        <w:r w:rsidRPr="00324DD6">
          <w:rPr>
            <w:rStyle w:val="Hyperlink"/>
          </w:rPr>
          <w:t>Dommer-diskliste</w:t>
        </w:r>
      </w:hyperlink>
    </w:p>
    <w:p w14:paraId="06FB8C71" w14:textId="77777777" w:rsidR="00725CE7" w:rsidRDefault="00725CE7" w:rsidP="00725CE7">
      <w:pPr>
        <w:pStyle w:val="ListParagraph"/>
        <w:numPr>
          <w:ilvl w:val="0"/>
          <w:numId w:val="5"/>
        </w:numPr>
      </w:pPr>
      <w:hyperlink r:id="rId16" w:history="1">
        <w:r w:rsidRPr="00725CE7">
          <w:rPr>
            <w:rStyle w:val="Hyperlink"/>
          </w:rPr>
          <w:t>Juryprotokoll uten protest</w:t>
        </w:r>
      </w:hyperlink>
    </w:p>
    <w:p w14:paraId="460D5E70" w14:textId="7B477C21" w:rsidR="00725CE7" w:rsidRDefault="00725CE7" w:rsidP="00725CE7">
      <w:pPr>
        <w:pStyle w:val="ListParagraph"/>
        <w:numPr>
          <w:ilvl w:val="0"/>
          <w:numId w:val="5"/>
        </w:numPr>
      </w:pPr>
      <w:hyperlink r:id="rId17" w:history="1">
        <w:r w:rsidRPr="00725CE7">
          <w:rPr>
            <w:rStyle w:val="Hyperlink"/>
          </w:rPr>
          <w:t>Juryprotokoll protest</w:t>
        </w:r>
      </w:hyperlink>
    </w:p>
    <w:p w14:paraId="1404FE47" w14:textId="77777777" w:rsidR="00712DBE" w:rsidRDefault="00712DBE" w:rsidP="00712DBE"/>
    <w:p w14:paraId="70B1565D" w14:textId="3DF2369B" w:rsidR="00712DBE" w:rsidRPr="00712DBE" w:rsidRDefault="00712DBE" w:rsidP="00712DBE">
      <w:pPr>
        <w:rPr>
          <w:b/>
        </w:rPr>
      </w:pPr>
      <w:r w:rsidRPr="00712DBE">
        <w:rPr>
          <w:b/>
        </w:rPr>
        <w:t xml:space="preserve">Arrangementskomité, jury, </w:t>
      </w:r>
      <w:proofErr w:type="spellStart"/>
      <w:r w:rsidRPr="00712DBE">
        <w:rPr>
          <w:b/>
        </w:rPr>
        <w:t>funskjonærer</w:t>
      </w:r>
      <w:proofErr w:type="spellEnd"/>
    </w:p>
    <w:p w14:paraId="7CAF22DD" w14:textId="77777777" w:rsidR="00725CE7" w:rsidRDefault="00725CE7" w:rsidP="00725CE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1417"/>
        <w:gridCol w:w="1282"/>
        <w:gridCol w:w="1314"/>
      </w:tblGrid>
      <w:tr w:rsidR="00F45FC0" w14:paraId="329288E0" w14:textId="77777777" w:rsidTr="00712DBE">
        <w:tc>
          <w:tcPr>
            <w:tcW w:w="1384" w:type="dxa"/>
          </w:tcPr>
          <w:p w14:paraId="118E448D" w14:textId="77777777" w:rsidR="00F45FC0" w:rsidRPr="00712DBE" w:rsidRDefault="00F45FC0" w:rsidP="00DD3FEA">
            <w:pPr>
              <w:rPr>
                <w:b/>
                <w:sz w:val="22"/>
                <w:szCs w:val="22"/>
              </w:rPr>
            </w:pPr>
            <w:r w:rsidRPr="00712DBE">
              <w:rPr>
                <w:b/>
                <w:sz w:val="22"/>
                <w:szCs w:val="22"/>
              </w:rPr>
              <w:t>Funksjon</w:t>
            </w:r>
          </w:p>
        </w:tc>
        <w:tc>
          <w:tcPr>
            <w:tcW w:w="3119" w:type="dxa"/>
          </w:tcPr>
          <w:p w14:paraId="19E894B1" w14:textId="77777777" w:rsidR="00F45FC0" w:rsidRPr="00712DBE" w:rsidRDefault="00F45FC0" w:rsidP="00F45FC0">
            <w:pPr>
              <w:rPr>
                <w:b/>
                <w:sz w:val="22"/>
                <w:szCs w:val="22"/>
              </w:rPr>
            </w:pPr>
            <w:r w:rsidRPr="00712DBE">
              <w:rPr>
                <w:b/>
                <w:sz w:val="22"/>
                <w:szCs w:val="22"/>
              </w:rPr>
              <w:t>Arbeidsoppgaver</w:t>
            </w:r>
          </w:p>
        </w:tc>
        <w:tc>
          <w:tcPr>
            <w:tcW w:w="1417" w:type="dxa"/>
          </w:tcPr>
          <w:p w14:paraId="0A9CF803" w14:textId="77777777" w:rsidR="00F45FC0" w:rsidRPr="00712DBE" w:rsidRDefault="00F45FC0" w:rsidP="00DD3FEA">
            <w:pPr>
              <w:rPr>
                <w:b/>
                <w:sz w:val="22"/>
                <w:szCs w:val="22"/>
              </w:rPr>
            </w:pPr>
            <w:r w:rsidRPr="00712DBE">
              <w:rPr>
                <w:b/>
                <w:sz w:val="22"/>
                <w:szCs w:val="22"/>
              </w:rPr>
              <w:t>Ansvarlig person</w:t>
            </w:r>
          </w:p>
        </w:tc>
        <w:tc>
          <w:tcPr>
            <w:tcW w:w="1282" w:type="dxa"/>
          </w:tcPr>
          <w:p w14:paraId="42E336EC" w14:textId="1007BDB2" w:rsidR="00F45FC0" w:rsidRPr="00712DBE" w:rsidRDefault="00712DBE" w:rsidP="00DD3F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Assistent</w:t>
            </w:r>
          </w:p>
        </w:tc>
        <w:tc>
          <w:tcPr>
            <w:tcW w:w="1314" w:type="dxa"/>
          </w:tcPr>
          <w:p w14:paraId="21BEDF8B" w14:textId="6896BE13" w:rsidR="00F45FC0" w:rsidRPr="00712DBE" w:rsidRDefault="00712DBE" w:rsidP="00DD3FEA">
            <w:pPr>
              <w:rPr>
                <w:b/>
                <w:sz w:val="22"/>
                <w:szCs w:val="22"/>
              </w:rPr>
            </w:pPr>
            <w:r w:rsidRPr="00712DBE">
              <w:rPr>
                <w:b/>
                <w:sz w:val="22"/>
                <w:szCs w:val="22"/>
              </w:rPr>
              <w:t>Renn-reg</w:t>
            </w:r>
            <w:r w:rsidR="00F45FC0" w:rsidRPr="00712DBE">
              <w:rPr>
                <w:b/>
                <w:sz w:val="22"/>
                <w:szCs w:val="22"/>
              </w:rPr>
              <w:t>lement</w:t>
            </w:r>
          </w:p>
        </w:tc>
      </w:tr>
      <w:tr w:rsidR="00F45FC0" w14:paraId="1A4FA7C8" w14:textId="77777777" w:rsidTr="00712DBE">
        <w:tc>
          <w:tcPr>
            <w:tcW w:w="1384" w:type="dxa"/>
          </w:tcPr>
          <w:p w14:paraId="3A99C7C0" w14:textId="77777777" w:rsidR="00DD3FEA" w:rsidRPr="0013423E" w:rsidRDefault="00DD3FEA" w:rsidP="00DD3FEA">
            <w:pPr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Rennleder</w:t>
            </w:r>
          </w:p>
        </w:tc>
        <w:tc>
          <w:tcPr>
            <w:tcW w:w="3119" w:type="dxa"/>
          </w:tcPr>
          <w:p w14:paraId="3890EA71" w14:textId="77777777" w:rsidR="00DD3FEA" w:rsidRPr="0013423E" w:rsidRDefault="00DD3FEA" w:rsidP="00B562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Sett opp funksjonærliste </w:t>
            </w:r>
            <w:r w:rsidRPr="0013423E">
              <w:rPr>
                <w:sz w:val="20"/>
                <w:szCs w:val="20"/>
              </w:rPr>
              <w:t>hvem gjør hva</w:t>
            </w:r>
          </w:p>
          <w:p w14:paraId="2A7EB4CA" w14:textId="77777777" w:rsidR="00DD3FEA" w:rsidRPr="0013423E" w:rsidRDefault="00DD3FEA" w:rsidP="00B56265">
            <w:pPr>
              <w:pStyle w:val="ListParagraph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Avklar heiskortpriser, åpningstider heis, åpningstider kortsalg, åpningstider kafe med bakkeeier</w:t>
            </w:r>
          </w:p>
          <w:p w14:paraId="59EA64A6" w14:textId="77777777" w:rsidR="00DD3FEA" w:rsidRPr="0013423E" w:rsidRDefault="00DD3FEA" w:rsidP="00B562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Avhold lagledermøte. (se vedlegg).</w:t>
            </w:r>
          </w:p>
          <w:p w14:paraId="10242826" w14:textId="77777777" w:rsidR="00DD3FEA" w:rsidRDefault="00DD3FEA" w:rsidP="00B562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Klarer bakken ved rennets</w:t>
            </w:r>
            <w:r w:rsidR="00B56265">
              <w:rPr>
                <w:sz w:val="20"/>
                <w:szCs w:val="20"/>
              </w:rPr>
              <w:t xml:space="preserve"> </w:t>
            </w:r>
            <w:r w:rsidRPr="0013423E">
              <w:rPr>
                <w:sz w:val="20"/>
                <w:szCs w:val="20"/>
              </w:rPr>
              <w:t>start, og etter avbrudd i rennet.</w:t>
            </w:r>
          </w:p>
          <w:p w14:paraId="5624E63C" w14:textId="77777777" w:rsidR="00DD3FEA" w:rsidRPr="0013423E" w:rsidRDefault="00DD3FEA" w:rsidP="00B562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Sette seg inni og være oppdatert på rennreglementet</w:t>
            </w:r>
          </w:p>
        </w:tc>
        <w:tc>
          <w:tcPr>
            <w:tcW w:w="1417" w:type="dxa"/>
          </w:tcPr>
          <w:p w14:paraId="60A180FC" w14:textId="77777777" w:rsidR="00DD3FEA" w:rsidRDefault="00DD3FEA" w:rsidP="00DD3FEA"/>
        </w:tc>
        <w:tc>
          <w:tcPr>
            <w:tcW w:w="1282" w:type="dxa"/>
          </w:tcPr>
          <w:p w14:paraId="2EDE20AF" w14:textId="77777777" w:rsidR="00DD3FEA" w:rsidRDefault="00DD3FEA" w:rsidP="00DD3FEA"/>
        </w:tc>
        <w:tc>
          <w:tcPr>
            <w:tcW w:w="1314" w:type="dxa"/>
          </w:tcPr>
          <w:p w14:paraId="1A98AAF3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  <w:p w14:paraId="6DE2E9CA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  <w:p w14:paraId="352FEF75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223.2.2</w:t>
            </w:r>
          </w:p>
          <w:p w14:paraId="0B0225C3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223.2.2.1</w:t>
            </w:r>
          </w:p>
          <w:p w14:paraId="6C6F5D8A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223.2.2.2</w:t>
            </w:r>
          </w:p>
          <w:p w14:paraId="07645DB7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224.1</w:t>
            </w:r>
          </w:p>
          <w:p w14:paraId="306BDC38" w14:textId="77777777" w:rsidR="00BB4B2A" w:rsidRDefault="00BB4B2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601.1</w:t>
            </w:r>
          </w:p>
          <w:p w14:paraId="34EC26AA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601.3.3.1</w:t>
            </w:r>
          </w:p>
          <w:p w14:paraId="629404D3" w14:textId="77777777" w:rsidR="00BB4B2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601.4</w:t>
            </w:r>
          </w:p>
          <w:p w14:paraId="6389EDEA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602.4</w:t>
            </w:r>
          </w:p>
          <w:p w14:paraId="3D790CFD" w14:textId="77777777" w:rsidR="00BE0170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603.3</w:t>
            </w:r>
          </w:p>
          <w:p w14:paraId="67F41DB9" w14:textId="77777777" w:rsidR="00DD3FEA" w:rsidRDefault="00BE0170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604.3</w:t>
            </w:r>
          </w:p>
          <w:p w14:paraId="1B253DEB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</w:t>
            </w:r>
          </w:p>
          <w:p w14:paraId="7EC50F93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606.3</w:t>
            </w:r>
          </w:p>
          <w:p w14:paraId="68F364E0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606.4</w:t>
            </w:r>
          </w:p>
          <w:p w14:paraId="5C71C38F" w14:textId="77777777" w:rsidR="00BE0170" w:rsidRDefault="00BE0170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</w:t>
            </w:r>
          </w:p>
          <w:p w14:paraId="13682B28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  <w:p w14:paraId="2C94CD73" w14:textId="671DD707" w:rsidR="00DD3FEA" w:rsidRDefault="00BE0170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  <w:r w:rsidR="00712DBE">
              <w:rPr>
                <w:sz w:val="20"/>
                <w:szCs w:val="20"/>
              </w:rPr>
              <w:t>-618</w:t>
            </w:r>
          </w:p>
          <w:p w14:paraId="01E4111A" w14:textId="7C9B5BCD" w:rsidR="00B56265" w:rsidRDefault="00B847EC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  <w:r w:rsidR="00712DBE">
              <w:rPr>
                <w:sz w:val="20"/>
                <w:szCs w:val="20"/>
              </w:rPr>
              <w:t>-</w:t>
            </w:r>
            <w:r w:rsidR="00B56265">
              <w:rPr>
                <w:sz w:val="20"/>
                <w:szCs w:val="20"/>
              </w:rPr>
              <w:t>629</w:t>
            </w:r>
          </w:p>
          <w:p w14:paraId="00851DA1" w14:textId="6203E64E" w:rsidR="00E364A5" w:rsidRDefault="00B56265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  <w:r w:rsidR="00712DBE">
              <w:rPr>
                <w:sz w:val="20"/>
                <w:szCs w:val="20"/>
              </w:rPr>
              <w:t>-</w:t>
            </w:r>
            <w:r w:rsidR="00E364A5">
              <w:rPr>
                <w:sz w:val="20"/>
                <w:szCs w:val="20"/>
              </w:rPr>
              <w:t>646</w:t>
            </w:r>
          </w:p>
          <w:p w14:paraId="27BC6198" w14:textId="077406BB" w:rsidR="006659A7" w:rsidRDefault="006659A7" w:rsidP="006659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</w:t>
            </w:r>
            <w:r w:rsidR="00712DB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680</w:t>
            </w:r>
          </w:p>
          <w:p w14:paraId="00F8C749" w14:textId="77777777" w:rsidR="006659A7" w:rsidRDefault="006659A7" w:rsidP="006659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7-900</w:t>
            </w:r>
          </w:p>
          <w:p w14:paraId="6301DE6F" w14:textId="77777777" w:rsidR="006659A7" w:rsidRDefault="006659A7" w:rsidP="006659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1000-1220</w:t>
            </w:r>
          </w:p>
          <w:p w14:paraId="59BF3AE4" w14:textId="77777777" w:rsidR="005C1B08" w:rsidRDefault="005C1B08" w:rsidP="006659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</w:t>
            </w:r>
          </w:p>
          <w:p w14:paraId="184317B8" w14:textId="77777777" w:rsidR="005C1B08" w:rsidRDefault="005C1B08" w:rsidP="006659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1601</w:t>
            </w:r>
          </w:p>
          <w:p w14:paraId="32AC629B" w14:textId="77777777" w:rsidR="00DD3FEA" w:rsidRPr="000461A2" w:rsidRDefault="00DD3FEA" w:rsidP="00DD3FEA">
            <w:pPr>
              <w:rPr>
                <w:sz w:val="20"/>
                <w:szCs w:val="20"/>
              </w:rPr>
            </w:pPr>
          </w:p>
        </w:tc>
      </w:tr>
      <w:tr w:rsidR="00F45FC0" w14:paraId="25BDD369" w14:textId="77777777" w:rsidTr="00712DBE">
        <w:tc>
          <w:tcPr>
            <w:tcW w:w="1384" w:type="dxa"/>
          </w:tcPr>
          <w:p w14:paraId="7CE46477" w14:textId="77777777" w:rsidR="00DD3FEA" w:rsidRPr="0013423E" w:rsidRDefault="00DD3FEA" w:rsidP="00DD3FEA">
            <w:pPr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Bakkesjef</w:t>
            </w:r>
          </w:p>
        </w:tc>
        <w:tc>
          <w:tcPr>
            <w:tcW w:w="3119" w:type="dxa"/>
          </w:tcPr>
          <w:p w14:paraId="60EF2E00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Følg opp snøforhold og underlag i bakken i forkant av renn. Ev</w:t>
            </w:r>
            <w:r w:rsidR="00BE0170">
              <w:rPr>
                <w:sz w:val="20"/>
                <w:szCs w:val="20"/>
              </w:rPr>
              <w:t>t</w:t>
            </w:r>
            <w:r w:rsidRPr="0013423E">
              <w:rPr>
                <w:sz w:val="20"/>
                <w:szCs w:val="20"/>
              </w:rPr>
              <w:t xml:space="preserve"> skaff salt ved </w:t>
            </w:r>
            <w:proofErr w:type="spellStart"/>
            <w:r w:rsidRPr="0013423E">
              <w:rPr>
                <w:sz w:val="20"/>
                <w:szCs w:val="20"/>
              </w:rPr>
              <w:t>behov,og</w:t>
            </w:r>
            <w:proofErr w:type="spellEnd"/>
            <w:r w:rsidRPr="0013423E">
              <w:rPr>
                <w:sz w:val="20"/>
                <w:szCs w:val="20"/>
              </w:rPr>
              <w:t xml:space="preserve"> sikre at det er tilstrekkelig tråkket.</w:t>
            </w:r>
          </w:p>
          <w:p w14:paraId="52C4B11B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Sikre at bakken er forsvarlig nettet opp med B-nett</w:t>
            </w:r>
          </w:p>
          <w:p w14:paraId="5ECB435B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 xml:space="preserve">Rigg opp målpaddock. NB! Må være </w:t>
            </w:r>
            <w:proofErr w:type="spellStart"/>
            <w:r w:rsidRPr="0013423E">
              <w:rPr>
                <w:sz w:val="20"/>
                <w:szCs w:val="20"/>
              </w:rPr>
              <w:t>tilstrekklig</w:t>
            </w:r>
            <w:proofErr w:type="spellEnd"/>
            <w:r w:rsidRPr="0013423E">
              <w:rPr>
                <w:sz w:val="20"/>
                <w:szCs w:val="20"/>
              </w:rPr>
              <w:t xml:space="preserve"> stoppflate forløperne. Sikre godt underlag i paddock.</w:t>
            </w:r>
          </w:p>
          <w:p w14:paraId="36E3DF23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 xml:space="preserve">Sørge for at det er tilstrekkelig antall porter tilgjengelig i bakken, når løypa skal settes. SSL porter skal være flagget, rullet og </w:t>
            </w:r>
            <w:r w:rsidRPr="0013423E">
              <w:rPr>
                <w:sz w:val="20"/>
                <w:szCs w:val="20"/>
              </w:rPr>
              <w:lastRenderedPageBreak/>
              <w:t>buntet i bunter med 5 blå og 5 rød. SL porter skal være buntet i bunter med 10 rød og 10 blå.</w:t>
            </w:r>
          </w:p>
          <w:p w14:paraId="5EF41CD3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Sikre at det er reserveporter og bormaskiner strategisk utplassert i bakken.</w:t>
            </w:r>
          </w:p>
          <w:p w14:paraId="5602C60F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Sørge for at alle porter er buntet ved avsluttet renn. Er flaggene blaute, skal de tas av portene og tørkes.</w:t>
            </w:r>
          </w:p>
          <w:p w14:paraId="43750D82" w14:textId="77777777" w:rsidR="006659A7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Meld antall porter og svinger til tidtaker/</w:t>
            </w:r>
            <w:proofErr w:type="spellStart"/>
            <w:r w:rsidRPr="0013423E">
              <w:rPr>
                <w:sz w:val="20"/>
                <w:szCs w:val="20"/>
              </w:rPr>
              <w:t>sekreteriat</w:t>
            </w:r>
            <w:proofErr w:type="spellEnd"/>
          </w:p>
          <w:p w14:paraId="7C9408D1" w14:textId="77777777" w:rsidR="006659A7" w:rsidRPr="006659A7" w:rsidRDefault="006659A7" w:rsidP="006659A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6233CE6" w14:textId="77777777" w:rsidR="00DD3FEA" w:rsidRDefault="00DD3FEA" w:rsidP="00DD3FEA"/>
        </w:tc>
        <w:tc>
          <w:tcPr>
            <w:tcW w:w="1282" w:type="dxa"/>
          </w:tcPr>
          <w:p w14:paraId="20E430E1" w14:textId="77777777" w:rsidR="00DD3FEA" w:rsidRDefault="00DD3FEA" w:rsidP="00DD3FEA"/>
        </w:tc>
        <w:tc>
          <w:tcPr>
            <w:tcW w:w="1314" w:type="dxa"/>
          </w:tcPr>
          <w:p w14:paraId="6D33DBBC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601.3.3.2</w:t>
            </w:r>
          </w:p>
          <w:p w14:paraId="7981BDBE" w14:textId="77777777" w:rsidR="00BE0170" w:rsidRDefault="00BE0170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</w:t>
            </w:r>
          </w:p>
          <w:p w14:paraId="01592B5F" w14:textId="77777777" w:rsidR="00DD3FEA" w:rsidRDefault="00BB4B2A" w:rsidP="00BB4B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</w:t>
            </w:r>
          </w:p>
          <w:p w14:paraId="54E18D0A" w14:textId="77777777" w:rsidR="00B847EC" w:rsidRDefault="00B847EC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</w:t>
            </w:r>
          </w:p>
          <w:p w14:paraId="6BEC94F1" w14:textId="77777777" w:rsidR="005C1B08" w:rsidRDefault="005C1B08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</w:t>
            </w:r>
          </w:p>
          <w:p w14:paraId="6E1AE4D3" w14:textId="77777777" w:rsidR="005C1B08" w:rsidRDefault="005C1B08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704.3</w:t>
            </w:r>
          </w:p>
          <w:p w14:paraId="18C9557C" w14:textId="77777777" w:rsidR="005C1B08" w:rsidRDefault="005C1B08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704.3.1</w:t>
            </w:r>
          </w:p>
          <w:p w14:paraId="7EE13FFF" w14:textId="77777777" w:rsidR="005C1B08" w:rsidRDefault="005C1B08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  <w:p w14:paraId="2261248E" w14:textId="77777777" w:rsidR="005C1B08" w:rsidRDefault="005C1B08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902</w:t>
            </w:r>
          </w:p>
          <w:p w14:paraId="03C42C70" w14:textId="77777777" w:rsidR="005C1B08" w:rsidRDefault="005C1B08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1002</w:t>
            </w:r>
          </w:p>
          <w:p w14:paraId="17E977CB" w14:textId="77777777" w:rsidR="005C1B08" w:rsidRDefault="005C1B08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1223</w:t>
            </w:r>
          </w:p>
          <w:p w14:paraId="72A55593" w14:textId="77777777" w:rsidR="00F45FC0" w:rsidRDefault="00F45FC0" w:rsidP="00DD3FEA">
            <w:pPr>
              <w:rPr>
                <w:sz w:val="20"/>
                <w:szCs w:val="20"/>
              </w:rPr>
            </w:pPr>
          </w:p>
          <w:p w14:paraId="4BD0D666" w14:textId="77777777" w:rsidR="00DD3FEA" w:rsidRPr="000461A2" w:rsidRDefault="00DD3FEA" w:rsidP="00DD3FEA">
            <w:pPr>
              <w:rPr>
                <w:sz w:val="20"/>
                <w:szCs w:val="20"/>
              </w:rPr>
            </w:pPr>
          </w:p>
        </w:tc>
      </w:tr>
      <w:tr w:rsidR="00F45FC0" w14:paraId="59102F64" w14:textId="77777777" w:rsidTr="00712DBE">
        <w:tc>
          <w:tcPr>
            <w:tcW w:w="1384" w:type="dxa"/>
          </w:tcPr>
          <w:p w14:paraId="7E641A23" w14:textId="77777777" w:rsidR="00DD3FEA" w:rsidRPr="0013423E" w:rsidRDefault="00DD3FEA" w:rsidP="00DD3FEA">
            <w:pPr>
              <w:rPr>
                <w:sz w:val="20"/>
                <w:szCs w:val="20"/>
              </w:rPr>
            </w:pPr>
            <w:proofErr w:type="spellStart"/>
            <w:r w:rsidRPr="0013423E">
              <w:rPr>
                <w:sz w:val="20"/>
                <w:szCs w:val="20"/>
              </w:rPr>
              <w:lastRenderedPageBreak/>
              <w:t>Sekreteriat</w:t>
            </w:r>
            <w:proofErr w:type="spellEnd"/>
          </w:p>
        </w:tc>
        <w:tc>
          <w:tcPr>
            <w:tcW w:w="3119" w:type="dxa"/>
          </w:tcPr>
          <w:p w14:paraId="614BBD5B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Skaff premier</w:t>
            </w:r>
          </w:p>
          <w:p w14:paraId="31AC23A7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 xml:space="preserve">Sørge for at startnummer er sjekket og klare til </w:t>
            </w:r>
            <w:proofErr w:type="spellStart"/>
            <w:r w:rsidRPr="0013423E">
              <w:rPr>
                <w:sz w:val="20"/>
                <w:szCs w:val="20"/>
              </w:rPr>
              <w:t>renndagen</w:t>
            </w:r>
            <w:proofErr w:type="spellEnd"/>
          </w:p>
          <w:p w14:paraId="33E07E1B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Del ut startnummer</w:t>
            </w:r>
          </w:p>
          <w:p w14:paraId="4652B3BD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Del ut funksjonærvester til alle funksjonærer</w:t>
            </w:r>
          </w:p>
          <w:p w14:paraId="6DC64302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 xml:space="preserve">Sørg for at følgende får </w:t>
            </w:r>
            <w:proofErr w:type="spellStart"/>
            <w:r w:rsidRPr="0013423E">
              <w:rPr>
                <w:sz w:val="20"/>
                <w:szCs w:val="20"/>
              </w:rPr>
              <w:t>nyoppladet</w:t>
            </w:r>
            <w:proofErr w:type="spellEnd"/>
            <w:r w:rsidRPr="0013423E">
              <w:rPr>
                <w:sz w:val="20"/>
                <w:szCs w:val="20"/>
              </w:rPr>
              <w:t xml:space="preserve"> radio: Portdommersjef, portdommere, TD, dommer, starter, tidtaker, </w:t>
            </w:r>
            <w:proofErr w:type="spellStart"/>
            <w:r w:rsidRPr="0013423E">
              <w:rPr>
                <w:sz w:val="20"/>
                <w:szCs w:val="20"/>
              </w:rPr>
              <w:t>sekreteriat</w:t>
            </w:r>
            <w:proofErr w:type="spellEnd"/>
          </w:p>
          <w:p w14:paraId="6A058C66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Heng opp resultatlister og disklister uten ugrunnet opphold.</w:t>
            </w:r>
          </w:p>
          <w:p w14:paraId="71E81BD0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Samle inn startnummer, og sørge for at de er reine og tørre når de pakkes bort, lagt i rekkefølge.</w:t>
            </w:r>
          </w:p>
          <w:p w14:paraId="707FF6F1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Sørge for at det er papir til skriver og reserve blekk/toner til skriver</w:t>
            </w:r>
          </w:p>
          <w:p w14:paraId="78316978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Frakt av startlister til startere (2 stk), startlister til alle portdommere, startlister til TD, rennleder og dommer.</w:t>
            </w:r>
          </w:p>
          <w:p w14:paraId="1AA80C6B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Sørg for at det er klarlagt før premieutdeling, hvem som skal premieres, og med hvilken premie.</w:t>
            </w:r>
          </w:p>
          <w:p w14:paraId="3BF12709" w14:textId="77777777" w:rsidR="00DD3FEA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Sikre at TD signerer offisielle resultatlister.</w:t>
            </w:r>
          </w:p>
          <w:p w14:paraId="2D7346A8" w14:textId="77777777" w:rsidR="006659A7" w:rsidRPr="006659A7" w:rsidRDefault="006659A7" w:rsidP="006659A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A6A7253" w14:textId="77777777" w:rsidR="00DD3FEA" w:rsidRDefault="00DD3FEA" w:rsidP="00DD3FEA"/>
        </w:tc>
        <w:tc>
          <w:tcPr>
            <w:tcW w:w="1282" w:type="dxa"/>
          </w:tcPr>
          <w:p w14:paraId="20B0A515" w14:textId="77777777" w:rsidR="00DD3FEA" w:rsidRDefault="00DD3FEA" w:rsidP="00DD3FEA"/>
        </w:tc>
        <w:tc>
          <w:tcPr>
            <w:tcW w:w="1314" w:type="dxa"/>
          </w:tcPr>
          <w:p w14:paraId="33B9E2AF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601.3.3.7</w:t>
            </w:r>
          </w:p>
          <w:p w14:paraId="7D3A150F" w14:textId="77777777" w:rsidR="00BB4B2A" w:rsidRDefault="00BB4B2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601.4.10</w:t>
            </w:r>
          </w:p>
          <w:p w14:paraId="3846D736" w14:textId="77777777" w:rsidR="00BE0170" w:rsidRDefault="00BE0170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605.5</w:t>
            </w:r>
          </w:p>
          <w:p w14:paraId="10BB08B7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</w:t>
            </w:r>
          </w:p>
          <w:p w14:paraId="7249FCA4" w14:textId="77777777" w:rsidR="00B847EC" w:rsidRDefault="00B847EC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</w:t>
            </w:r>
          </w:p>
          <w:p w14:paraId="1B6E0735" w14:textId="77777777" w:rsidR="00B56265" w:rsidRDefault="00B56265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627.9</w:t>
            </w:r>
          </w:p>
          <w:p w14:paraId="671737D2" w14:textId="77777777" w:rsidR="00B56265" w:rsidRDefault="00B56265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</w:t>
            </w:r>
          </w:p>
          <w:p w14:paraId="70038035" w14:textId="0065FE83" w:rsidR="00E364A5" w:rsidRDefault="00E364A5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</w:t>
            </w:r>
            <w:r w:rsidR="00712DB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646</w:t>
            </w:r>
          </w:p>
          <w:p w14:paraId="515A7667" w14:textId="77777777" w:rsidR="00E364A5" w:rsidRDefault="00E364A5" w:rsidP="00DD3FEA">
            <w:pPr>
              <w:rPr>
                <w:sz w:val="20"/>
                <w:szCs w:val="20"/>
              </w:rPr>
            </w:pPr>
          </w:p>
          <w:p w14:paraId="167D1EB8" w14:textId="77777777" w:rsidR="00DD3FEA" w:rsidRPr="000461A2" w:rsidRDefault="00DD3FEA" w:rsidP="00DD3FEA">
            <w:pPr>
              <w:rPr>
                <w:sz w:val="20"/>
                <w:szCs w:val="20"/>
              </w:rPr>
            </w:pPr>
          </w:p>
        </w:tc>
      </w:tr>
      <w:tr w:rsidR="00F45FC0" w14:paraId="451FD325" w14:textId="77777777" w:rsidTr="00712DBE">
        <w:tc>
          <w:tcPr>
            <w:tcW w:w="1384" w:type="dxa"/>
          </w:tcPr>
          <w:p w14:paraId="5CF6F228" w14:textId="77777777" w:rsidR="00DD3FEA" w:rsidRPr="0013423E" w:rsidRDefault="00F45FC0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Portdommer-</w:t>
            </w:r>
            <w:r w:rsidR="00DD3FEA" w:rsidRPr="0013423E">
              <w:rPr>
                <w:sz w:val="20"/>
                <w:szCs w:val="20"/>
              </w:rPr>
              <w:t>sjef</w:t>
            </w:r>
          </w:p>
        </w:tc>
        <w:tc>
          <w:tcPr>
            <w:tcW w:w="3119" w:type="dxa"/>
          </w:tcPr>
          <w:p w14:paraId="08B4D8C7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Nummerere porter</w:t>
            </w:r>
          </w:p>
          <w:p w14:paraId="1CED0185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 xml:space="preserve">Fordel løypa mellom de ulike portvaktene, slik at de vet hvilke </w:t>
            </w:r>
            <w:proofErr w:type="spellStart"/>
            <w:r w:rsidRPr="0013423E">
              <w:rPr>
                <w:sz w:val="20"/>
                <w:szCs w:val="20"/>
              </w:rPr>
              <w:t>portnr</w:t>
            </w:r>
            <w:proofErr w:type="spellEnd"/>
            <w:r w:rsidRPr="0013423E">
              <w:rPr>
                <w:sz w:val="20"/>
                <w:szCs w:val="20"/>
              </w:rPr>
              <w:t xml:space="preserve"> de har ansvar for.</w:t>
            </w:r>
          </w:p>
          <w:p w14:paraId="4B5FF9C6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lastRenderedPageBreak/>
              <w:t>Sikre at alle portvakter kan diskregler. Ta briefing før oppstart.</w:t>
            </w:r>
          </w:p>
          <w:p w14:paraId="3BFDEC15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Portdommersjef har alltid øverste posisjon i bakken.</w:t>
            </w:r>
          </w:p>
          <w:p w14:paraId="1756C297" w14:textId="77777777" w:rsidR="00DD3FEA" w:rsidRPr="0013423E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Sørge for at alle portvakter har tilstrekkelig antall portdommerskjema.</w:t>
            </w:r>
          </w:p>
          <w:p w14:paraId="1025A9C2" w14:textId="77777777" w:rsidR="00DD3FEA" w:rsidRDefault="00DD3FEA" w:rsidP="00B56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Samle inn alle portdommerskjema etter hver omgang, så snart siste løper er i mål.</w:t>
            </w:r>
          </w:p>
          <w:p w14:paraId="7673CFFA" w14:textId="77777777" w:rsidR="00712DBE" w:rsidRPr="00712DBE" w:rsidRDefault="00712DBE" w:rsidP="00712DB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3FEA1B4" w14:textId="77777777" w:rsidR="00DD3FEA" w:rsidRDefault="00DD3FEA" w:rsidP="00DD3FEA"/>
        </w:tc>
        <w:tc>
          <w:tcPr>
            <w:tcW w:w="1282" w:type="dxa"/>
          </w:tcPr>
          <w:p w14:paraId="6A8E6834" w14:textId="77777777" w:rsidR="00DD3FEA" w:rsidRDefault="00DD3FEA" w:rsidP="00DD3FEA"/>
        </w:tc>
        <w:tc>
          <w:tcPr>
            <w:tcW w:w="1314" w:type="dxa"/>
          </w:tcPr>
          <w:p w14:paraId="74408FB8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601.3.3.5</w:t>
            </w:r>
          </w:p>
          <w:p w14:paraId="6BD67735" w14:textId="77777777" w:rsidR="00DD3FEA" w:rsidRDefault="00EC523D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614.1.2.2</w:t>
            </w:r>
          </w:p>
          <w:p w14:paraId="1DA825B7" w14:textId="77777777" w:rsidR="00EC523D" w:rsidRDefault="00EC523D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615.3</w:t>
            </w:r>
          </w:p>
          <w:p w14:paraId="56BBA1E4" w14:textId="77777777" w:rsidR="00EC523D" w:rsidRDefault="00EC523D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615.4</w:t>
            </w:r>
          </w:p>
          <w:p w14:paraId="773E7B72" w14:textId="77777777" w:rsidR="00EC523D" w:rsidRDefault="00EC523D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615.5</w:t>
            </w:r>
          </w:p>
          <w:p w14:paraId="3312B987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617.2.1</w:t>
            </w:r>
          </w:p>
          <w:p w14:paraId="70644648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617.2.2</w:t>
            </w:r>
          </w:p>
          <w:p w14:paraId="51E93AFB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617.2.2.1</w:t>
            </w:r>
          </w:p>
          <w:p w14:paraId="7B888EB7" w14:textId="77777777" w:rsidR="00EC523D" w:rsidRDefault="00EC523D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</w:t>
            </w:r>
          </w:p>
          <w:p w14:paraId="40D7F306" w14:textId="77777777" w:rsidR="00EC523D" w:rsidRDefault="00EC523D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629.2</w:t>
            </w:r>
          </w:p>
          <w:p w14:paraId="3793006D" w14:textId="77777777" w:rsidR="00EC523D" w:rsidRDefault="00EC523D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629.3</w:t>
            </w:r>
          </w:p>
          <w:p w14:paraId="1D8427DF" w14:textId="77777777" w:rsidR="00DD3FEA" w:rsidRDefault="006659A7" w:rsidP="006659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646.2</w:t>
            </w:r>
          </w:p>
          <w:p w14:paraId="3AC0C986" w14:textId="5F62FFBB" w:rsidR="006659A7" w:rsidRDefault="006659A7" w:rsidP="006659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</w:t>
            </w:r>
            <w:r w:rsidR="00712DB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680</w:t>
            </w:r>
          </w:p>
          <w:p w14:paraId="10FFEC7B" w14:textId="77777777" w:rsidR="006659A7" w:rsidRPr="000461A2" w:rsidRDefault="006659A7" w:rsidP="006659A7">
            <w:pPr>
              <w:rPr>
                <w:sz w:val="20"/>
                <w:szCs w:val="20"/>
              </w:rPr>
            </w:pPr>
          </w:p>
        </w:tc>
      </w:tr>
      <w:tr w:rsidR="00F45FC0" w14:paraId="28904DDF" w14:textId="77777777" w:rsidTr="00712DBE">
        <w:tc>
          <w:tcPr>
            <w:tcW w:w="1384" w:type="dxa"/>
          </w:tcPr>
          <w:p w14:paraId="70F40F93" w14:textId="77777777" w:rsidR="00DD3FEA" w:rsidRPr="0013423E" w:rsidRDefault="00DD3FEA" w:rsidP="00DD3FEA">
            <w:pPr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lastRenderedPageBreak/>
              <w:t>Portvakter</w:t>
            </w:r>
          </w:p>
        </w:tc>
        <w:tc>
          <w:tcPr>
            <w:tcW w:w="3119" w:type="dxa"/>
          </w:tcPr>
          <w:p w14:paraId="5E067223" w14:textId="77777777" w:rsidR="00DD3FEA" w:rsidRPr="0013423E" w:rsidRDefault="00DD3FEA" w:rsidP="00DD3FEA">
            <w:pPr>
              <w:numPr>
                <w:ilvl w:val="0"/>
                <w:numId w:val="2"/>
              </w:numPr>
              <w:spacing w:before="100" w:beforeAutospacing="1" w:after="100" w:afterAutospacing="1"/>
              <w:ind w:left="368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13423E">
              <w:rPr>
                <w:rFonts w:eastAsia="Times New Roman" w:cs="Times New Roman"/>
                <w:sz w:val="20"/>
                <w:szCs w:val="20"/>
                <w:lang w:eastAsia="nb-NO"/>
              </w:rPr>
              <w:t xml:space="preserve">Noter </w:t>
            </w:r>
            <w:proofErr w:type="spellStart"/>
            <w:r w:rsidRPr="0013423E">
              <w:rPr>
                <w:rFonts w:eastAsia="Times New Roman" w:cs="Times New Roman"/>
                <w:sz w:val="20"/>
                <w:szCs w:val="20"/>
                <w:lang w:eastAsia="nb-NO"/>
              </w:rPr>
              <w:t>løpernummer</w:t>
            </w:r>
            <w:proofErr w:type="spellEnd"/>
            <w:r w:rsidRPr="0013423E">
              <w:rPr>
                <w:rFonts w:eastAsia="Times New Roman" w:cs="Times New Roman"/>
                <w:sz w:val="20"/>
                <w:szCs w:val="20"/>
                <w:lang w:eastAsia="nb-NO"/>
              </w:rPr>
              <w:t xml:space="preserve"> og portnummer hvis feil portpassering MERK dette meldes ikke på radio.</w:t>
            </w:r>
          </w:p>
          <w:p w14:paraId="38558CBF" w14:textId="77777777" w:rsidR="00DD3FEA" w:rsidRPr="0013423E" w:rsidRDefault="00DD3FEA" w:rsidP="00DD3FEA">
            <w:pPr>
              <w:numPr>
                <w:ilvl w:val="0"/>
                <w:numId w:val="2"/>
              </w:numPr>
              <w:spacing w:before="100" w:beforeAutospacing="1" w:after="100" w:afterAutospacing="1"/>
              <w:ind w:left="368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13423E">
              <w:rPr>
                <w:rFonts w:eastAsia="Times New Roman" w:cs="Times New Roman"/>
                <w:sz w:val="20"/>
                <w:szCs w:val="20"/>
                <w:lang w:eastAsia="nb-NO"/>
              </w:rPr>
              <w:t>Hvis i tvil, er portpassering korrekt (tvil kommer løper til gode)</w:t>
            </w:r>
          </w:p>
          <w:p w14:paraId="450541AB" w14:textId="77777777" w:rsidR="00DD3FEA" w:rsidRPr="0013423E" w:rsidRDefault="00DD3FEA" w:rsidP="00DD3FEA">
            <w:pPr>
              <w:numPr>
                <w:ilvl w:val="0"/>
                <w:numId w:val="2"/>
              </w:numPr>
              <w:spacing w:before="100" w:beforeAutospacing="1" w:after="100" w:afterAutospacing="1"/>
              <w:ind w:left="368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13423E">
              <w:rPr>
                <w:rFonts w:eastAsia="Times New Roman" w:cs="Times New Roman"/>
                <w:sz w:val="20"/>
                <w:szCs w:val="20"/>
                <w:lang w:eastAsia="nb-NO"/>
              </w:rPr>
              <w:t>Meld fra på radio hvis løper kjører ut bryter «LØPER NUMMER XXX BRUTT» </w:t>
            </w:r>
          </w:p>
          <w:p w14:paraId="75B5257E" w14:textId="77777777" w:rsidR="00DD3FEA" w:rsidRPr="0013423E" w:rsidRDefault="00DD3FEA" w:rsidP="00DD3FEA">
            <w:pPr>
              <w:numPr>
                <w:ilvl w:val="0"/>
                <w:numId w:val="2"/>
              </w:numPr>
              <w:spacing w:before="100" w:beforeAutospacing="1" w:after="100" w:afterAutospacing="1"/>
              <w:ind w:left="368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13423E">
              <w:rPr>
                <w:rFonts w:eastAsia="Times New Roman" w:cs="Times New Roman"/>
                <w:sz w:val="20"/>
                <w:szCs w:val="20"/>
                <w:lang w:eastAsia="nb-NO"/>
              </w:rPr>
              <w:t>Meld fra på radio om start må stoppes hvis løypa blir blokkert ved utkjøring, fall, turist «START STOPP» </w:t>
            </w:r>
          </w:p>
          <w:p w14:paraId="416C53F3" w14:textId="77777777" w:rsidR="00DD3FEA" w:rsidRPr="0013423E" w:rsidRDefault="00DD3FEA" w:rsidP="00DD3FEA">
            <w:pPr>
              <w:numPr>
                <w:ilvl w:val="0"/>
                <w:numId w:val="2"/>
              </w:numPr>
              <w:spacing w:before="100" w:beforeAutospacing="1" w:after="100" w:afterAutospacing="1"/>
              <w:ind w:left="368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13423E">
              <w:rPr>
                <w:rFonts w:eastAsia="Times New Roman" w:cs="Times New Roman"/>
                <w:sz w:val="20"/>
                <w:szCs w:val="20"/>
                <w:lang w:eastAsia="nb-NO"/>
              </w:rPr>
              <w:t xml:space="preserve">Noter </w:t>
            </w:r>
            <w:proofErr w:type="spellStart"/>
            <w:r w:rsidRPr="0013423E">
              <w:rPr>
                <w:rFonts w:eastAsia="Times New Roman" w:cs="Times New Roman"/>
                <w:sz w:val="20"/>
                <w:szCs w:val="20"/>
                <w:lang w:eastAsia="nb-NO"/>
              </w:rPr>
              <w:t>løpernummer</w:t>
            </w:r>
            <w:proofErr w:type="spellEnd"/>
            <w:r w:rsidRPr="0013423E">
              <w:rPr>
                <w:rFonts w:eastAsia="Times New Roman" w:cs="Times New Roman"/>
                <w:sz w:val="20"/>
                <w:szCs w:val="20"/>
                <w:lang w:eastAsia="nb-NO"/>
              </w:rPr>
              <w:t xml:space="preserve"> hvis </w:t>
            </w:r>
            <w:proofErr w:type="spellStart"/>
            <w:r w:rsidRPr="0013423E">
              <w:rPr>
                <w:rFonts w:eastAsia="Times New Roman" w:cs="Times New Roman"/>
                <w:sz w:val="20"/>
                <w:szCs w:val="20"/>
                <w:lang w:eastAsia="nb-NO"/>
              </w:rPr>
              <w:t>opptråkk</w:t>
            </w:r>
            <w:proofErr w:type="spellEnd"/>
            <w:r w:rsidRPr="0013423E">
              <w:rPr>
                <w:rFonts w:eastAsia="Times New Roman" w:cs="Times New Roman"/>
                <w:sz w:val="20"/>
                <w:szCs w:val="20"/>
                <w:lang w:eastAsia="nb-NO"/>
              </w:rPr>
              <w:t xml:space="preserve"> hindrer neste løper (dette er normalt disk, men jury kan utvise skjønn i de </w:t>
            </w:r>
            <w:proofErr w:type="spellStart"/>
            <w:r w:rsidRPr="0013423E">
              <w:rPr>
                <w:rFonts w:eastAsia="Times New Roman" w:cs="Times New Roman"/>
                <w:sz w:val="20"/>
                <w:szCs w:val="20"/>
                <w:lang w:eastAsia="nb-NO"/>
              </w:rPr>
              <w:t>aldersebestemte</w:t>
            </w:r>
            <w:proofErr w:type="spellEnd"/>
            <w:r w:rsidRPr="0013423E">
              <w:rPr>
                <w:rFonts w:eastAsia="Times New Roman" w:cs="Times New Roman"/>
                <w:sz w:val="20"/>
                <w:szCs w:val="20"/>
                <w:lang w:eastAsia="nb-NO"/>
              </w:rPr>
              <w:t xml:space="preserve"> klassene)</w:t>
            </w:r>
          </w:p>
          <w:p w14:paraId="73DD70CF" w14:textId="77777777" w:rsidR="00DD3FEA" w:rsidRPr="0013423E" w:rsidRDefault="00DD3FEA" w:rsidP="00DD3FEA">
            <w:pPr>
              <w:numPr>
                <w:ilvl w:val="0"/>
                <w:numId w:val="2"/>
              </w:numPr>
              <w:spacing w:before="100" w:beforeAutospacing="1" w:after="100" w:afterAutospacing="1"/>
              <w:ind w:left="368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13423E">
              <w:rPr>
                <w:rFonts w:eastAsia="Times New Roman" w:cs="Times New Roman"/>
                <w:sz w:val="20"/>
                <w:szCs w:val="20"/>
                <w:lang w:eastAsia="nb-NO"/>
              </w:rPr>
              <w:t>Meld fra på radio umiddelbart hvis løper blir forbikjørt av løper som kommer bak (kan være stor sprik i ferdighetsnivå på et slikt «åpent» renn, tidtaker og starter vil søke å regulere startintervall tilpasset dette)</w:t>
            </w:r>
          </w:p>
          <w:p w14:paraId="113DA5BF" w14:textId="77777777" w:rsidR="00DD3FEA" w:rsidRPr="0013423E" w:rsidRDefault="00DD3FEA" w:rsidP="00DD3FEA">
            <w:pPr>
              <w:numPr>
                <w:ilvl w:val="0"/>
                <w:numId w:val="2"/>
              </w:numPr>
              <w:spacing w:before="100" w:beforeAutospacing="1" w:after="100" w:afterAutospacing="1"/>
              <w:ind w:left="368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13423E">
              <w:rPr>
                <w:rFonts w:eastAsia="Times New Roman" w:cs="Times New Roman"/>
                <w:sz w:val="20"/>
                <w:szCs w:val="20"/>
                <w:lang w:eastAsia="nb-NO"/>
              </w:rPr>
              <w:t>Meld fra på radio om port/flagg må skiftes.</w:t>
            </w:r>
          </w:p>
        </w:tc>
        <w:tc>
          <w:tcPr>
            <w:tcW w:w="1417" w:type="dxa"/>
          </w:tcPr>
          <w:p w14:paraId="050C3D46" w14:textId="77777777" w:rsidR="00DD3FEA" w:rsidRDefault="00DD3FEA" w:rsidP="00DD3FEA"/>
        </w:tc>
        <w:tc>
          <w:tcPr>
            <w:tcW w:w="1282" w:type="dxa"/>
          </w:tcPr>
          <w:p w14:paraId="41975257" w14:textId="77777777" w:rsidR="00DD3FEA" w:rsidRDefault="00DD3FEA" w:rsidP="00DD3FEA"/>
        </w:tc>
        <w:tc>
          <w:tcPr>
            <w:tcW w:w="1314" w:type="dxa"/>
          </w:tcPr>
          <w:p w14:paraId="653E9803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614.2.2</w:t>
            </w:r>
          </w:p>
          <w:p w14:paraId="2D5AA513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615.4.1</w:t>
            </w:r>
          </w:p>
          <w:p w14:paraId="097B98A8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615.4.2</w:t>
            </w:r>
          </w:p>
          <w:p w14:paraId="659C14D5" w14:textId="77777777" w:rsidR="00EC523D" w:rsidRDefault="00EC523D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</w:t>
            </w:r>
          </w:p>
          <w:p w14:paraId="2FD82B3D" w14:textId="77777777" w:rsidR="00EC523D" w:rsidRDefault="00EC523D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629.2</w:t>
            </w:r>
          </w:p>
          <w:p w14:paraId="12FF804E" w14:textId="77777777" w:rsidR="00EC523D" w:rsidRDefault="00EC523D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629.3</w:t>
            </w:r>
          </w:p>
          <w:p w14:paraId="6EE9EC33" w14:textId="77777777" w:rsidR="00EC523D" w:rsidRDefault="00EC523D" w:rsidP="006659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6659A7">
              <w:rPr>
                <w:sz w:val="20"/>
                <w:szCs w:val="20"/>
              </w:rPr>
              <w:t>6.2</w:t>
            </w:r>
          </w:p>
          <w:p w14:paraId="2880E76F" w14:textId="465FB47F" w:rsidR="006659A7" w:rsidRDefault="006659A7" w:rsidP="006659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</w:t>
            </w:r>
            <w:r w:rsidR="00712DB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680</w:t>
            </w:r>
          </w:p>
          <w:p w14:paraId="743B5CF8" w14:textId="77777777" w:rsidR="00EC523D" w:rsidRDefault="00EC523D" w:rsidP="00DD3FEA">
            <w:pPr>
              <w:rPr>
                <w:sz w:val="20"/>
                <w:szCs w:val="20"/>
              </w:rPr>
            </w:pPr>
          </w:p>
          <w:p w14:paraId="246A9985" w14:textId="77777777" w:rsidR="00DD3FEA" w:rsidRPr="000461A2" w:rsidRDefault="00DD3FEA" w:rsidP="00DD3FEA">
            <w:pPr>
              <w:rPr>
                <w:sz w:val="20"/>
                <w:szCs w:val="20"/>
              </w:rPr>
            </w:pPr>
          </w:p>
        </w:tc>
      </w:tr>
      <w:tr w:rsidR="00F45FC0" w14:paraId="19DC9294" w14:textId="77777777" w:rsidTr="00712DBE">
        <w:tc>
          <w:tcPr>
            <w:tcW w:w="1384" w:type="dxa"/>
          </w:tcPr>
          <w:p w14:paraId="43083396" w14:textId="77777777" w:rsidR="00DD3FEA" w:rsidRPr="0013423E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Måldommer</w:t>
            </w:r>
          </w:p>
        </w:tc>
        <w:tc>
          <w:tcPr>
            <w:tcW w:w="3119" w:type="dxa"/>
          </w:tcPr>
          <w:p w14:paraId="2CAFD796" w14:textId="77777777" w:rsidR="00DD3FEA" w:rsidRDefault="00DD3FEA" w:rsidP="00DD3FEA">
            <w:pPr>
              <w:numPr>
                <w:ilvl w:val="0"/>
                <w:numId w:val="2"/>
              </w:numPr>
              <w:spacing w:before="100" w:beforeAutospacing="1" w:after="100" w:afterAutospacing="1"/>
              <w:ind w:left="368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>
              <w:rPr>
                <w:rFonts w:eastAsia="Times New Roman" w:cs="Times New Roman"/>
                <w:sz w:val="20"/>
                <w:szCs w:val="20"/>
                <w:lang w:eastAsia="nb-NO"/>
              </w:rPr>
              <w:t>Sørge for orden og sikkerhet i målområdet</w:t>
            </w:r>
          </w:p>
          <w:p w14:paraId="70EE6404" w14:textId="77777777" w:rsidR="00DD3FEA" w:rsidRDefault="00DD3FEA" w:rsidP="00DD3FEA">
            <w:pPr>
              <w:numPr>
                <w:ilvl w:val="0"/>
                <w:numId w:val="2"/>
              </w:numPr>
              <w:spacing w:before="100" w:beforeAutospacing="1" w:after="100" w:afterAutospacing="1"/>
              <w:ind w:left="368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>
              <w:rPr>
                <w:rFonts w:eastAsia="Times New Roman" w:cs="Times New Roman"/>
                <w:sz w:val="20"/>
                <w:szCs w:val="20"/>
                <w:lang w:eastAsia="nb-NO"/>
              </w:rPr>
              <w:t xml:space="preserve">Notere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nb-NO"/>
              </w:rPr>
              <w:t>løpernummer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nb-NO"/>
              </w:rPr>
              <w:t xml:space="preserve"> på løper som ikke passerer mållinjen eller ikke passerer mål korrekt, rapportere dette til dommer</w:t>
            </w:r>
          </w:p>
          <w:p w14:paraId="047FD515" w14:textId="77777777" w:rsidR="00DD3FEA" w:rsidRPr="001172F9" w:rsidRDefault="00DD3FEA" w:rsidP="00DD3FEA">
            <w:pPr>
              <w:spacing w:before="100" w:beforeAutospacing="1" w:after="100" w:afterAutospacing="1"/>
              <w:ind w:left="368"/>
              <w:rPr>
                <w:rFonts w:eastAsia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17" w:type="dxa"/>
          </w:tcPr>
          <w:p w14:paraId="371E4233" w14:textId="77777777" w:rsidR="00DD3FEA" w:rsidRDefault="00DD3FEA" w:rsidP="00DD3FEA"/>
        </w:tc>
        <w:tc>
          <w:tcPr>
            <w:tcW w:w="1282" w:type="dxa"/>
          </w:tcPr>
          <w:p w14:paraId="1EDE6184" w14:textId="77777777" w:rsidR="00DD3FEA" w:rsidRDefault="00DD3FEA" w:rsidP="00DD3FEA"/>
        </w:tc>
        <w:tc>
          <w:tcPr>
            <w:tcW w:w="1314" w:type="dxa"/>
          </w:tcPr>
          <w:p w14:paraId="544FC744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601.3.3.4</w:t>
            </w:r>
          </w:p>
          <w:p w14:paraId="139C4C07" w14:textId="77777777" w:rsidR="00BB4B2A" w:rsidRDefault="00BB4B2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601.4.8</w:t>
            </w:r>
          </w:p>
          <w:p w14:paraId="6E1D7797" w14:textId="77777777" w:rsidR="00BE0170" w:rsidRDefault="00BE0170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611.3.1</w:t>
            </w:r>
          </w:p>
          <w:p w14:paraId="7B81CDE5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612.6</w:t>
            </w:r>
          </w:p>
          <w:p w14:paraId="3DC4B5B7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</w:t>
            </w:r>
          </w:p>
          <w:p w14:paraId="3E7BFA22" w14:textId="77777777" w:rsidR="00EC523D" w:rsidRDefault="00EC523D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</w:t>
            </w:r>
          </w:p>
          <w:p w14:paraId="3537BD39" w14:textId="77777777" w:rsidR="00E364A5" w:rsidRDefault="00E364A5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628.9</w:t>
            </w:r>
          </w:p>
          <w:p w14:paraId="36630980" w14:textId="77777777" w:rsidR="00E364A5" w:rsidRDefault="00E364A5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628.12</w:t>
            </w:r>
          </w:p>
          <w:p w14:paraId="10704C85" w14:textId="77777777" w:rsidR="006659A7" w:rsidRDefault="006659A7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646.2</w:t>
            </w:r>
          </w:p>
          <w:p w14:paraId="3F3435B3" w14:textId="77777777" w:rsidR="005C1B08" w:rsidRDefault="005C1B08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705.5</w:t>
            </w:r>
          </w:p>
          <w:p w14:paraId="50FCF462" w14:textId="77777777" w:rsidR="005C1B08" w:rsidRDefault="005C1B08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1227</w:t>
            </w:r>
          </w:p>
          <w:p w14:paraId="709832AA" w14:textId="77777777" w:rsidR="006659A7" w:rsidRDefault="006659A7" w:rsidP="00DD3FEA">
            <w:pPr>
              <w:rPr>
                <w:sz w:val="20"/>
                <w:szCs w:val="20"/>
              </w:rPr>
            </w:pPr>
          </w:p>
        </w:tc>
      </w:tr>
      <w:tr w:rsidR="00F45FC0" w14:paraId="67211D8E" w14:textId="77777777" w:rsidTr="00712DBE">
        <w:tc>
          <w:tcPr>
            <w:tcW w:w="1384" w:type="dxa"/>
          </w:tcPr>
          <w:p w14:paraId="3DF0041E" w14:textId="77777777" w:rsidR="00DD3FEA" w:rsidRPr="0013423E" w:rsidRDefault="00DD3FEA" w:rsidP="00DD3FEA">
            <w:pPr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lastRenderedPageBreak/>
              <w:t>Tidtaker</w:t>
            </w:r>
          </w:p>
        </w:tc>
        <w:tc>
          <w:tcPr>
            <w:tcW w:w="3119" w:type="dxa"/>
          </w:tcPr>
          <w:p w14:paraId="3BDAD042" w14:textId="77777777" w:rsidR="00DD3FEA" w:rsidRPr="0013423E" w:rsidRDefault="00DD3FEA" w:rsidP="00DD3FE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8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Sørge for at tidtakersystem er testet og fungerer senest dagen før rennstart.</w:t>
            </w:r>
          </w:p>
          <w:p w14:paraId="54745A41" w14:textId="77777777" w:rsidR="00DD3FEA" w:rsidRPr="0013423E" w:rsidRDefault="00DD3FEA" w:rsidP="00DD3FE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8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Skriv ut startlister, så snart de foreligger</w:t>
            </w:r>
          </w:p>
          <w:p w14:paraId="0EB74722" w14:textId="77777777" w:rsidR="00DD3FEA" w:rsidRPr="0013423E" w:rsidRDefault="00DD3FEA" w:rsidP="00DD3FE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8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Sørg for å være klar til tidspunkt for rennstart.</w:t>
            </w:r>
          </w:p>
        </w:tc>
        <w:tc>
          <w:tcPr>
            <w:tcW w:w="1417" w:type="dxa"/>
          </w:tcPr>
          <w:p w14:paraId="28309CD3" w14:textId="77777777" w:rsidR="00DD3FEA" w:rsidRDefault="00DD3FEA" w:rsidP="00DD3FEA"/>
        </w:tc>
        <w:tc>
          <w:tcPr>
            <w:tcW w:w="1282" w:type="dxa"/>
          </w:tcPr>
          <w:p w14:paraId="6BFD0A57" w14:textId="77777777" w:rsidR="00DD3FEA" w:rsidRDefault="00DD3FEA" w:rsidP="00DD3FEA"/>
        </w:tc>
        <w:tc>
          <w:tcPr>
            <w:tcW w:w="1314" w:type="dxa"/>
          </w:tcPr>
          <w:p w14:paraId="65829494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6013.3.6</w:t>
            </w:r>
          </w:p>
          <w:p w14:paraId="5D8ADE09" w14:textId="77777777" w:rsidR="00BB4B2A" w:rsidRDefault="00BB4B2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601.4.8</w:t>
            </w:r>
          </w:p>
          <w:p w14:paraId="3374EB2B" w14:textId="77777777" w:rsidR="00BE0170" w:rsidRDefault="00BE0170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605.5</w:t>
            </w:r>
          </w:p>
          <w:p w14:paraId="276E99AE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  <w:p w14:paraId="590A5F82" w14:textId="77777777" w:rsidR="00E364A5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612.4</w:t>
            </w:r>
          </w:p>
          <w:p w14:paraId="7DFEDA03" w14:textId="77777777" w:rsidR="00E364A5" w:rsidRDefault="00B847EC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  <w:p w14:paraId="34FE927C" w14:textId="77777777" w:rsidR="00DD3FEA" w:rsidRDefault="00B847EC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  <w:p w14:paraId="25468061" w14:textId="77777777" w:rsidR="005C1B08" w:rsidRDefault="005C1B08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704.7</w:t>
            </w:r>
          </w:p>
          <w:p w14:paraId="1CB7E135" w14:textId="77777777" w:rsidR="005C1B08" w:rsidRDefault="005C1B08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704.8</w:t>
            </w:r>
          </w:p>
          <w:p w14:paraId="55476B2B" w14:textId="77777777" w:rsidR="005C1B08" w:rsidRDefault="005C1B08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705.5</w:t>
            </w:r>
          </w:p>
          <w:p w14:paraId="2FE74450" w14:textId="77777777" w:rsidR="005C1B08" w:rsidRDefault="005C1B08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</w:t>
            </w:r>
          </w:p>
          <w:p w14:paraId="563475EC" w14:textId="77777777" w:rsidR="005C1B08" w:rsidRDefault="005C1B08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  <w:p w14:paraId="359CB5CD" w14:textId="77777777" w:rsidR="005C1B08" w:rsidRDefault="005C1B08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</w:t>
            </w:r>
          </w:p>
          <w:p w14:paraId="57F755DC" w14:textId="77777777" w:rsidR="005C1B08" w:rsidRDefault="005C1B08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1229</w:t>
            </w:r>
          </w:p>
          <w:p w14:paraId="46A5B156" w14:textId="77777777" w:rsidR="005C1B08" w:rsidRDefault="005C1B08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1230</w:t>
            </w:r>
          </w:p>
          <w:p w14:paraId="222B030F" w14:textId="77777777" w:rsidR="00DD3FEA" w:rsidRPr="0013423E" w:rsidRDefault="00DD3FEA" w:rsidP="005C1B08">
            <w:pPr>
              <w:rPr>
                <w:sz w:val="20"/>
                <w:szCs w:val="20"/>
              </w:rPr>
            </w:pPr>
          </w:p>
        </w:tc>
      </w:tr>
      <w:tr w:rsidR="00F45FC0" w14:paraId="0C65DAE3" w14:textId="77777777" w:rsidTr="00712DBE">
        <w:tc>
          <w:tcPr>
            <w:tcW w:w="1384" w:type="dxa"/>
          </w:tcPr>
          <w:p w14:paraId="7C77B8E2" w14:textId="77777777" w:rsidR="00DD3FEA" w:rsidRPr="0013423E" w:rsidRDefault="00DD3FEA" w:rsidP="00DD3FEA">
            <w:pPr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Starter</w:t>
            </w:r>
          </w:p>
        </w:tc>
        <w:tc>
          <w:tcPr>
            <w:tcW w:w="3119" w:type="dxa"/>
          </w:tcPr>
          <w:p w14:paraId="17FCB050" w14:textId="77777777" w:rsidR="00DD3FEA" w:rsidRPr="0013423E" w:rsidRDefault="00DD3FEA" w:rsidP="00DD3FE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8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Rigg opp startpinne og kommunikasjon med tidtaker</w:t>
            </w:r>
          </w:p>
          <w:p w14:paraId="5404AA6E" w14:textId="77777777" w:rsidR="00DD3FEA" w:rsidRPr="0013423E" w:rsidRDefault="00DD3FEA" w:rsidP="00DD3FE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8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Rigg startpaddock. Den skal være utformet slik at løper på start får stå uforstyrret fra andre løpere.</w:t>
            </w:r>
          </w:p>
        </w:tc>
        <w:tc>
          <w:tcPr>
            <w:tcW w:w="1417" w:type="dxa"/>
          </w:tcPr>
          <w:p w14:paraId="520B0EBC" w14:textId="77777777" w:rsidR="00DD3FEA" w:rsidRDefault="00DD3FEA" w:rsidP="00DD3FEA"/>
        </w:tc>
        <w:tc>
          <w:tcPr>
            <w:tcW w:w="1282" w:type="dxa"/>
          </w:tcPr>
          <w:p w14:paraId="0D4114CC" w14:textId="77777777" w:rsidR="00DD3FEA" w:rsidRDefault="00DD3FEA" w:rsidP="00DD3FEA"/>
        </w:tc>
        <w:tc>
          <w:tcPr>
            <w:tcW w:w="1314" w:type="dxa"/>
          </w:tcPr>
          <w:p w14:paraId="14C78910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601.3.3.3</w:t>
            </w:r>
          </w:p>
          <w:p w14:paraId="45E1F212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606.3</w:t>
            </w:r>
          </w:p>
          <w:p w14:paraId="08106C6B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606.4</w:t>
            </w:r>
          </w:p>
          <w:p w14:paraId="791BEA1B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606.5</w:t>
            </w:r>
          </w:p>
          <w:p w14:paraId="3EF11894" w14:textId="77777777" w:rsidR="00BE0170" w:rsidRDefault="00BE0170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611.1</w:t>
            </w:r>
          </w:p>
          <w:p w14:paraId="4248A887" w14:textId="77777777" w:rsidR="00BE0170" w:rsidRDefault="00BE0170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611.2.1.3</w:t>
            </w:r>
          </w:p>
          <w:p w14:paraId="787616CF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612.1</w:t>
            </w:r>
          </w:p>
          <w:p w14:paraId="6556063F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612.2</w:t>
            </w:r>
          </w:p>
          <w:p w14:paraId="303A9340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</w:t>
            </w:r>
          </w:p>
          <w:p w14:paraId="522FDB76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614.1.5</w:t>
            </w:r>
          </w:p>
          <w:p w14:paraId="11031636" w14:textId="77777777" w:rsidR="00E364A5" w:rsidRDefault="00E364A5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621.3</w:t>
            </w:r>
          </w:p>
          <w:p w14:paraId="3E77CF03" w14:textId="77777777" w:rsidR="00EC523D" w:rsidRDefault="00EC523D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621.7</w:t>
            </w:r>
          </w:p>
          <w:p w14:paraId="154D852D" w14:textId="77777777" w:rsidR="00EC523D" w:rsidRDefault="00EC523D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  <w:p w14:paraId="59FAD614" w14:textId="77777777" w:rsidR="00B847EC" w:rsidRDefault="00B847EC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623.4</w:t>
            </w:r>
          </w:p>
          <w:p w14:paraId="06F3A917" w14:textId="77777777" w:rsidR="00E364A5" w:rsidRDefault="00E364A5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627.6</w:t>
            </w:r>
          </w:p>
          <w:p w14:paraId="4CAA9971" w14:textId="77777777" w:rsidR="00E364A5" w:rsidRDefault="00E364A5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627.10</w:t>
            </w:r>
          </w:p>
          <w:p w14:paraId="47CD65D5" w14:textId="77777777" w:rsidR="00E364A5" w:rsidRDefault="00E364A5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628.5</w:t>
            </w:r>
          </w:p>
          <w:p w14:paraId="2DC877CB" w14:textId="77777777" w:rsidR="00E364A5" w:rsidRDefault="00E364A5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628.6</w:t>
            </w:r>
          </w:p>
          <w:p w14:paraId="7EA8714C" w14:textId="77777777" w:rsidR="00E364A5" w:rsidRDefault="00E364A5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629.3</w:t>
            </w:r>
          </w:p>
          <w:p w14:paraId="1F0F668D" w14:textId="77777777" w:rsidR="005C1B08" w:rsidRDefault="005C1B08" w:rsidP="005C1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704.6</w:t>
            </w:r>
          </w:p>
          <w:p w14:paraId="2CDDDF1A" w14:textId="77777777" w:rsidR="005C1B08" w:rsidRDefault="005C1B08" w:rsidP="005C1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704.7</w:t>
            </w:r>
          </w:p>
          <w:p w14:paraId="56C4C4E8" w14:textId="77777777" w:rsidR="005C1B08" w:rsidRDefault="005C1B08" w:rsidP="005C1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</w:t>
            </w:r>
          </w:p>
          <w:p w14:paraId="55C2D7AA" w14:textId="77777777" w:rsidR="005C1B08" w:rsidRDefault="005C1B08" w:rsidP="005C1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</w:t>
            </w:r>
          </w:p>
          <w:p w14:paraId="2ED8775D" w14:textId="77777777" w:rsidR="005C1B08" w:rsidRDefault="005C1B08" w:rsidP="005C1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</w:t>
            </w:r>
          </w:p>
          <w:p w14:paraId="4168061F" w14:textId="77777777" w:rsidR="005C1B08" w:rsidRDefault="005C1B08" w:rsidP="005C1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  <w:p w14:paraId="4EBFBD36" w14:textId="77777777" w:rsidR="005C1B08" w:rsidRDefault="005C1B08" w:rsidP="005C1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907</w:t>
            </w:r>
          </w:p>
          <w:p w14:paraId="2CCA9450" w14:textId="77777777" w:rsidR="005C1B08" w:rsidRDefault="005C1B08" w:rsidP="005C1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</w:t>
            </w:r>
          </w:p>
          <w:p w14:paraId="72A896C7" w14:textId="77777777" w:rsidR="005C1B08" w:rsidRDefault="005C1B08" w:rsidP="005C1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1226</w:t>
            </w:r>
          </w:p>
          <w:p w14:paraId="48AD48B4" w14:textId="77777777" w:rsidR="005C1B08" w:rsidRDefault="005C1B08" w:rsidP="005C1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1230</w:t>
            </w:r>
          </w:p>
          <w:p w14:paraId="177F5ED5" w14:textId="77777777" w:rsidR="006659A7" w:rsidRPr="0013423E" w:rsidRDefault="006659A7" w:rsidP="00DD3FEA">
            <w:pPr>
              <w:rPr>
                <w:sz w:val="20"/>
                <w:szCs w:val="20"/>
              </w:rPr>
            </w:pPr>
          </w:p>
        </w:tc>
      </w:tr>
      <w:tr w:rsidR="00F45FC0" w14:paraId="2ACC7BC2" w14:textId="77777777" w:rsidTr="00712DBE">
        <w:tc>
          <w:tcPr>
            <w:tcW w:w="1384" w:type="dxa"/>
          </w:tcPr>
          <w:p w14:paraId="3A8AF136" w14:textId="77777777" w:rsidR="00DD3FEA" w:rsidRPr="0013423E" w:rsidRDefault="00DD3FEA" w:rsidP="00DD3FEA">
            <w:pPr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lastRenderedPageBreak/>
              <w:t>Speaker</w:t>
            </w:r>
          </w:p>
        </w:tc>
        <w:tc>
          <w:tcPr>
            <w:tcW w:w="3119" w:type="dxa"/>
          </w:tcPr>
          <w:p w14:paraId="7F5467AD" w14:textId="77777777" w:rsidR="00DD3FEA" w:rsidRPr="0013423E" w:rsidRDefault="00DD3FEA" w:rsidP="00DD3FE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8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Sørge for at speakeranlegget fungerer, senest dagen før rennstart</w:t>
            </w:r>
          </w:p>
          <w:p w14:paraId="641A477D" w14:textId="77777777" w:rsidR="00DD3FEA" w:rsidRPr="0013423E" w:rsidRDefault="00DD3FEA" w:rsidP="00DD3FE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8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 xml:space="preserve">Vær forberedt, </w:t>
            </w:r>
            <w:proofErr w:type="spellStart"/>
            <w:r w:rsidRPr="0013423E">
              <w:rPr>
                <w:sz w:val="20"/>
                <w:szCs w:val="20"/>
              </w:rPr>
              <w:t>mtp</w:t>
            </w:r>
            <w:proofErr w:type="spellEnd"/>
            <w:r w:rsidRPr="0013423E">
              <w:rPr>
                <w:sz w:val="20"/>
                <w:szCs w:val="20"/>
              </w:rPr>
              <w:t xml:space="preserve"> hva som skal sies om hver løper, og hvilken musikk som skal spilles</w:t>
            </w:r>
          </w:p>
          <w:p w14:paraId="5F357920" w14:textId="77777777" w:rsidR="00DD3FEA" w:rsidRPr="0013423E" w:rsidRDefault="00DD3FEA" w:rsidP="00DD3FE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8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Meld fra når resultatlister og disklister er hengt opp. Og angi protestfrister.</w:t>
            </w:r>
          </w:p>
          <w:p w14:paraId="5CEA3CCE" w14:textId="77777777" w:rsidR="00DD3FEA" w:rsidRDefault="00DD3FEA" w:rsidP="00DD3FE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8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Må sette seg godt inn i premieringen før premieutdeling, så det er avklart hvem som skal ha hvilke premier.</w:t>
            </w:r>
          </w:p>
          <w:p w14:paraId="21749DFD" w14:textId="77777777" w:rsidR="00712DBE" w:rsidRPr="00712DBE" w:rsidRDefault="00712DBE" w:rsidP="00712DBE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14:paraId="11DDB2D4" w14:textId="77777777" w:rsidR="00DD3FEA" w:rsidRDefault="00DD3FEA" w:rsidP="00DD3FEA"/>
        </w:tc>
        <w:tc>
          <w:tcPr>
            <w:tcW w:w="1282" w:type="dxa"/>
          </w:tcPr>
          <w:p w14:paraId="0122202C" w14:textId="77777777" w:rsidR="00DD3FEA" w:rsidRDefault="00DD3FEA" w:rsidP="00DD3FEA"/>
        </w:tc>
        <w:tc>
          <w:tcPr>
            <w:tcW w:w="1314" w:type="dxa"/>
          </w:tcPr>
          <w:p w14:paraId="1538F175" w14:textId="77777777" w:rsidR="00BE0170" w:rsidRDefault="00BE0170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605.5</w:t>
            </w:r>
          </w:p>
          <w:p w14:paraId="4493D532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617.2.1</w:t>
            </w:r>
          </w:p>
          <w:p w14:paraId="7666AD46" w14:textId="77777777" w:rsidR="00DD3FEA" w:rsidRDefault="00DD3FEA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617.2.2</w:t>
            </w:r>
          </w:p>
          <w:p w14:paraId="5C125150" w14:textId="77777777" w:rsidR="00B847EC" w:rsidRDefault="00B847EC" w:rsidP="00B847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</w:t>
            </w:r>
          </w:p>
          <w:p w14:paraId="45C63FB5" w14:textId="77777777" w:rsidR="00B847EC" w:rsidRDefault="00B847EC" w:rsidP="00B847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</w:t>
            </w:r>
          </w:p>
          <w:p w14:paraId="6186CDD5" w14:textId="77777777" w:rsidR="005C1B08" w:rsidRPr="0013423E" w:rsidRDefault="005C1B08" w:rsidP="00B847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704.8.2</w:t>
            </w:r>
          </w:p>
          <w:p w14:paraId="0B933E5F" w14:textId="77777777" w:rsidR="00DD3FEA" w:rsidRPr="0013423E" w:rsidRDefault="00DD3FEA" w:rsidP="00DD3FEA">
            <w:pPr>
              <w:rPr>
                <w:sz w:val="20"/>
                <w:szCs w:val="20"/>
              </w:rPr>
            </w:pPr>
          </w:p>
        </w:tc>
      </w:tr>
      <w:tr w:rsidR="00F45FC0" w14:paraId="6111FBC3" w14:textId="77777777" w:rsidTr="00712DBE">
        <w:tc>
          <w:tcPr>
            <w:tcW w:w="1384" w:type="dxa"/>
          </w:tcPr>
          <w:p w14:paraId="01B492A1" w14:textId="77777777" w:rsidR="00DD3FEA" w:rsidRPr="0013423E" w:rsidRDefault="00DD3FEA" w:rsidP="00DD3FEA">
            <w:pPr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Rennlege</w:t>
            </w:r>
          </w:p>
        </w:tc>
        <w:tc>
          <w:tcPr>
            <w:tcW w:w="3119" w:type="dxa"/>
          </w:tcPr>
          <w:p w14:paraId="0769D31A" w14:textId="77777777" w:rsidR="00DD3FEA" w:rsidRPr="0013423E" w:rsidRDefault="00DD3FEA" w:rsidP="00DD3FE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8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>Ved super-G, sørg for at det er tilgjengelig ambulanse</w:t>
            </w:r>
          </w:p>
          <w:p w14:paraId="01D45129" w14:textId="77777777" w:rsidR="00DD3FEA" w:rsidRPr="0013423E" w:rsidRDefault="00DD3FEA" w:rsidP="00DD3FE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8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 xml:space="preserve">Ha dialog med bakkeeier om tilgang på </w:t>
            </w:r>
            <w:proofErr w:type="spellStart"/>
            <w:r w:rsidRPr="0013423E">
              <w:rPr>
                <w:sz w:val="20"/>
                <w:szCs w:val="20"/>
              </w:rPr>
              <w:t>pulk</w:t>
            </w:r>
            <w:proofErr w:type="spellEnd"/>
            <w:r w:rsidRPr="0013423E">
              <w:rPr>
                <w:sz w:val="20"/>
                <w:szCs w:val="20"/>
              </w:rPr>
              <w:t>, og avklar kommunikasjonen for å rekvirere denne.</w:t>
            </w:r>
          </w:p>
          <w:p w14:paraId="4AEA8574" w14:textId="77777777" w:rsidR="00DD3FEA" w:rsidRDefault="00DD3FEA" w:rsidP="00DD3FE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8"/>
              <w:rPr>
                <w:sz w:val="20"/>
                <w:szCs w:val="20"/>
              </w:rPr>
            </w:pPr>
            <w:r w:rsidRPr="0013423E">
              <w:rPr>
                <w:sz w:val="20"/>
                <w:szCs w:val="20"/>
              </w:rPr>
              <w:t xml:space="preserve">Ha nødvendig </w:t>
            </w:r>
            <w:proofErr w:type="spellStart"/>
            <w:r w:rsidRPr="0013423E">
              <w:rPr>
                <w:sz w:val="20"/>
                <w:szCs w:val="20"/>
              </w:rPr>
              <w:t>førstehjlepsutstyr</w:t>
            </w:r>
            <w:proofErr w:type="spellEnd"/>
            <w:r w:rsidRPr="0013423E">
              <w:rPr>
                <w:sz w:val="20"/>
                <w:szCs w:val="20"/>
              </w:rPr>
              <w:t xml:space="preserve"> tilgjengelig</w:t>
            </w:r>
          </w:p>
          <w:p w14:paraId="5C753856" w14:textId="29520730" w:rsidR="00E00F73" w:rsidRPr="00E00F73" w:rsidRDefault="00E00F73" w:rsidP="00E00F7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7FF300F" w14:textId="77777777" w:rsidR="00DD3FEA" w:rsidRDefault="00DD3FEA" w:rsidP="00DD3FEA"/>
        </w:tc>
        <w:tc>
          <w:tcPr>
            <w:tcW w:w="1282" w:type="dxa"/>
          </w:tcPr>
          <w:p w14:paraId="33E369BF" w14:textId="77777777" w:rsidR="00DD3FEA" w:rsidRDefault="00DD3FEA" w:rsidP="00DD3FEA"/>
        </w:tc>
        <w:tc>
          <w:tcPr>
            <w:tcW w:w="1314" w:type="dxa"/>
          </w:tcPr>
          <w:p w14:paraId="365C8400" w14:textId="77777777" w:rsidR="00DD3FEA" w:rsidRPr="001172F9" w:rsidRDefault="00DD3FEA" w:rsidP="00DD3FEA">
            <w:pPr>
              <w:rPr>
                <w:sz w:val="20"/>
                <w:szCs w:val="20"/>
              </w:rPr>
            </w:pPr>
            <w:r w:rsidRPr="001172F9">
              <w:rPr>
                <w:sz w:val="20"/>
                <w:szCs w:val="20"/>
              </w:rPr>
              <w:t>226</w:t>
            </w:r>
          </w:p>
          <w:p w14:paraId="1640D602" w14:textId="77777777" w:rsidR="00DD3FEA" w:rsidRDefault="00DD3FEA" w:rsidP="00DD3FEA">
            <w:pPr>
              <w:rPr>
                <w:sz w:val="20"/>
                <w:szCs w:val="20"/>
              </w:rPr>
            </w:pPr>
            <w:r w:rsidRPr="001172F9">
              <w:rPr>
                <w:sz w:val="20"/>
                <w:szCs w:val="20"/>
              </w:rPr>
              <w:t>601.3.3.8</w:t>
            </w:r>
          </w:p>
          <w:p w14:paraId="4AB576D2" w14:textId="77777777" w:rsidR="005C1B08" w:rsidRDefault="005C1B08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704.4</w:t>
            </w:r>
          </w:p>
          <w:p w14:paraId="505ED4AE" w14:textId="2E9C238B" w:rsidR="00E00F73" w:rsidRPr="001172F9" w:rsidRDefault="00E00F73" w:rsidP="00DD3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1004.4</w:t>
            </w:r>
          </w:p>
        </w:tc>
      </w:tr>
    </w:tbl>
    <w:p w14:paraId="09F45EE8" w14:textId="77777777" w:rsidR="00A57E63" w:rsidRDefault="00A57E63"/>
    <w:p w14:paraId="7EE98F71" w14:textId="77777777" w:rsidR="00F45FC0" w:rsidRDefault="00F45FC0"/>
    <w:p w14:paraId="6130E5D9" w14:textId="77777777" w:rsidR="00F45FC0" w:rsidRDefault="00F45FC0">
      <w:r w:rsidRPr="00042065">
        <w:rPr>
          <w:noProof/>
          <w:lang w:val="en-US"/>
        </w:rPr>
        <w:drawing>
          <wp:inline distT="0" distB="0" distL="0" distR="0" wp14:anchorId="2BEEA327" wp14:editId="7CF5E987">
            <wp:extent cx="5270500" cy="1703385"/>
            <wp:effectExtent l="0" t="0" r="0" b="0"/>
            <wp:docPr id="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0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5FC0" w:rsidSect="00A57E63">
      <w:headerReference w:type="default" r:id="rId19"/>
      <w:pgSz w:w="11900" w:h="16840"/>
      <w:pgMar w:top="1440" w:right="1800" w:bottom="1440" w:left="180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4E149F" w14:textId="77777777" w:rsidR="00712DBE" w:rsidRDefault="00712DBE" w:rsidP="00A57E63">
      <w:r>
        <w:separator/>
      </w:r>
    </w:p>
  </w:endnote>
  <w:endnote w:type="continuationSeparator" w:id="0">
    <w:p w14:paraId="1E73D4F7" w14:textId="77777777" w:rsidR="00712DBE" w:rsidRDefault="00712DBE" w:rsidP="00A57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dobe Arabic">
    <w:panose1 w:val="020405030502010202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0CE27F" w14:textId="77777777" w:rsidR="00712DBE" w:rsidRDefault="00712DBE" w:rsidP="00A57E63">
      <w:r>
        <w:separator/>
      </w:r>
    </w:p>
  </w:footnote>
  <w:footnote w:type="continuationSeparator" w:id="0">
    <w:p w14:paraId="20C369EF" w14:textId="77777777" w:rsidR="00712DBE" w:rsidRDefault="00712DBE" w:rsidP="00A57E6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508B96" w14:textId="77777777" w:rsidR="00712DBE" w:rsidRDefault="00712DBE" w:rsidP="00A57E63">
    <w:pPr>
      <w:pStyle w:val="Header"/>
      <w:ind w:left="-993"/>
      <w:rPr>
        <w:sz w:val="72"/>
        <w:szCs w:val="72"/>
      </w:rPr>
    </w:pPr>
    <w:r>
      <w:rPr>
        <w:noProof/>
        <w:lang w:val="en-US"/>
      </w:rPr>
      <w:drawing>
        <wp:inline distT="0" distB="0" distL="0" distR="0" wp14:anchorId="768FC878" wp14:editId="050A8BAC">
          <wp:extent cx="969380" cy="1143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jørdals-Blink, klubbmerk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380" cy="1143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 w:rsidRPr="00A57E63">
      <w:rPr>
        <w:sz w:val="72"/>
        <w:szCs w:val="72"/>
      </w:rPr>
      <w:t>Stjørdals-Blink Alpint</w:t>
    </w:r>
  </w:p>
  <w:p w14:paraId="0B07EF22" w14:textId="77777777" w:rsidR="00712DBE" w:rsidRDefault="00712DBE" w:rsidP="00A57E63">
    <w:pPr>
      <w:pStyle w:val="Header"/>
      <w:ind w:left="-993"/>
      <w:rPr>
        <w:sz w:val="32"/>
        <w:szCs w:val="32"/>
      </w:rPr>
    </w:pPr>
  </w:p>
  <w:p w14:paraId="4A6DA5B8" w14:textId="77777777" w:rsidR="00712DBE" w:rsidRPr="00A57E63" w:rsidRDefault="00712DBE" w:rsidP="00A57E63">
    <w:pPr>
      <w:pStyle w:val="Header"/>
      <w:ind w:left="-993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79D9"/>
    <w:multiLevelType w:val="hybridMultilevel"/>
    <w:tmpl w:val="A28C7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571B2"/>
    <w:multiLevelType w:val="multilevel"/>
    <w:tmpl w:val="9EF6F1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"/>
      <w:lvlJc w:val="left"/>
      <w:pPr>
        <w:ind w:left="1080" w:hanging="360"/>
      </w:pPr>
      <w:rPr>
        <w:rFonts w:ascii="Wingdings 2" w:hAnsi="Wingdings 2" w:hint="default"/>
      </w:rPr>
    </w:lvl>
    <w:lvl w:ilvl="2">
      <w:start w:val="1"/>
      <w:numFmt w:val="bullet"/>
      <w:lvlText w:val=""/>
      <w:lvlJc w:val="left"/>
      <w:pPr>
        <w:ind w:left="1440" w:hanging="360"/>
      </w:pPr>
      <w:rPr>
        <w:rFonts w:ascii="Wingdings 2" w:hAnsi="Wingdings 2" w:hint="default"/>
      </w:rPr>
    </w:lvl>
    <w:lvl w:ilvl="3">
      <w:start w:val="1"/>
      <w:numFmt w:val="bullet"/>
      <w:lvlText w:val=""/>
      <w:lvlJc w:val="left"/>
      <w:pPr>
        <w:ind w:left="1800" w:hanging="360"/>
      </w:pPr>
      <w:rPr>
        <w:rFonts w:ascii="Wingdings 2" w:hAnsi="Wingdings 2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2">
    <w:nsid w:val="3DAC3491"/>
    <w:multiLevelType w:val="hybridMultilevel"/>
    <w:tmpl w:val="5E52F1FC"/>
    <w:lvl w:ilvl="0" w:tplc="04090001">
      <w:start w:val="1"/>
      <w:numFmt w:val="bullet"/>
      <w:lvlText w:val=""/>
      <w:lvlJc w:val="left"/>
      <w:pPr>
        <w:ind w:left="63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3">
    <w:nsid w:val="4FC16EA0"/>
    <w:multiLevelType w:val="hybridMultilevel"/>
    <w:tmpl w:val="7B668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F57959"/>
    <w:multiLevelType w:val="hybridMultilevel"/>
    <w:tmpl w:val="544C4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F7F"/>
    <w:rsid w:val="000D2D79"/>
    <w:rsid w:val="00324DD6"/>
    <w:rsid w:val="00414099"/>
    <w:rsid w:val="00417C6F"/>
    <w:rsid w:val="00451F7F"/>
    <w:rsid w:val="00472F26"/>
    <w:rsid w:val="004C1942"/>
    <w:rsid w:val="004C6E8A"/>
    <w:rsid w:val="005C1B08"/>
    <w:rsid w:val="006659A7"/>
    <w:rsid w:val="00712DBE"/>
    <w:rsid w:val="00725CE7"/>
    <w:rsid w:val="00773D72"/>
    <w:rsid w:val="00A57E63"/>
    <w:rsid w:val="00B56265"/>
    <w:rsid w:val="00B847EC"/>
    <w:rsid w:val="00BB4B2A"/>
    <w:rsid w:val="00BE0170"/>
    <w:rsid w:val="00DD3FEA"/>
    <w:rsid w:val="00E00F73"/>
    <w:rsid w:val="00E364A5"/>
    <w:rsid w:val="00E6361D"/>
    <w:rsid w:val="00EC523D"/>
    <w:rsid w:val="00F4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2C273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7E6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7E63"/>
  </w:style>
  <w:style w:type="paragraph" w:styleId="Footer">
    <w:name w:val="footer"/>
    <w:basedOn w:val="Normal"/>
    <w:link w:val="FooterChar"/>
    <w:uiPriority w:val="99"/>
    <w:unhideWhenUsed/>
    <w:rsid w:val="00A57E6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E63"/>
  </w:style>
  <w:style w:type="paragraph" w:styleId="BalloonText">
    <w:name w:val="Balloon Text"/>
    <w:basedOn w:val="Normal"/>
    <w:link w:val="BalloonTextChar"/>
    <w:uiPriority w:val="99"/>
    <w:semiHidden/>
    <w:unhideWhenUsed/>
    <w:rsid w:val="00A57E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E63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73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FEA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C194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194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7E6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7E63"/>
  </w:style>
  <w:style w:type="paragraph" w:styleId="Footer">
    <w:name w:val="footer"/>
    <w:basedOn w:val="Normal"/>
    <w:link w:val="FooterChar"/>
    <w:uiPriority w:val="99"/>
    <w:unhideWhenUsed/>
    <w:rsid w:val="00A57E6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E63"/>
  </w:style>
  <w:style w:type="paragraph" w:styleId="BalloonText">
    <w:name w:val="Balloon Text"/>
    <w:basedOn w:val="Normal"/>
    <w:link w:val="BalloonTextChar"/>
    <w:uiPriority w:val="99"/>
    <w:semiHidden/>
    <w:unhideWhenUsed/>
    <w:rsid w:val="00A57E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E63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73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FEA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C194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19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bloccontent.blob.core.windows.net/files/200000195/1195/2018/8/24/norges-skiforbunds-fellesreglement-2018_2019.pdf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https://bloccontent.blob.core.windows.net/files/200000195/1195/2018/8/24/14.v.2-spesielle-bestemmelser.pdf" TargetMode="External"/><Relationship Id="rId11" Type="http://schemas.openxmlformats.org/officeDocument/2006/relationships/hyperlink" Target="https://bloccontent.blob.core.windows.net/files/200000195/1195/2018/8/24/aldersklasser-tabell-2018-2019-alle-grener.pdf" TargetMode="External"/><Relationship Id="rId12" Type="http://schemas.openxmlformats.org/officeDocument/2006/relationships/hyperlink" Target="https://bloccontent.blob.core.windows.net/files/200000195/1195/2018/8/24/startkontignent_og_deltakeravgift.pdf" TargetMode="External"/><Relationship Id="rId13" Type="http://schemas.openxmlformats.org/officeDocument/2006/relationships/hyperlink" Target="https://bloccontent.blob.core.windows.net/files/200000195/1195/2018/8/24/sjekkliste-lagledermote.pdf" TargetMode="External"/><Relationship Id="rId14" Type="http://schemas.openxmlformats.org/officeDocument/2006/relationships/hyperlink" Target="https://bloccontent.blob.core.windows.net/files/200000195/1195/2018/8/24/portdommer-skjema.pdf" TargetMode="External"/><Relationship Id="rId15" Type="http://schemas.openxmlformats.org/officeDocument/2006/relationships/hyperlink" Target="https://bloccontent.blob.core.windows.net/files/200000195/1195/2018/8/24/dommer-diskliste.pdf" TargetMode="External"/><Relationship Id="rId16" Type="http://schemas.openxmlformats.org/officeDocument/2006/relationships/hyperlink" Target="https://bloccontent.blob.core.windows.net/files/200000195/1195/2018/8/24/juryprotokoll-uten-protest.pdf" TargetMode="External"/><Relationship Id="rId17" Type="http://schemas.openxmlformats.org/officeDocument/2006/relationships/hyperlink" Target="https://bloccontent.blob.core.windows.net/files/200000195/1195/2018/8/24/juryprotokoll-protest.pdf" TargetMode="External"/><Relationship Id="rId18" Type="http://schemas.openxmlformats.org/officeDocument/2006/relationships/image" Target="media/image1.png"/><Relationship Id="rId19" Type="http://schemas.openxmlformats.org/officeDocument/2006/relationships/header" Target="head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bloccontent.blob.core.windows.net/files/200000195/1195/2018/8/24/rennreglement-alpint-201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OS:Users:Jens-IvarBarane:Library:Application%20Support:Microsoft:Office:User%20Templates:My%20Templates:Stj&#248;rdals-Blink%20Alpi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Stjørdals-Blink Alpint.dotx</Template>
  <TotalTime>150</TotalTime>
  <Pages>6</Pages>
  <Words>1094</Words>
  <Characters>6239</Characters>
  <Application>Microsoft Macintosh Word</Application>
  <DocSecurity>0</DocSecurity>
  <Lines>51</Lines>
  <Paragraphs>14</Paragraphs>
  <ScaleCrop>false</ScaleCrop>
  <Company/>
  <LinksUpToDate>false</LinksUpToDate>
  <CharactersWithSpaces>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Jens-Ivar Barane</dc:creator>
  <cp:keywords/>
  <dc:description/>
  <cp:lastModifiedBy>Jens-Ivar Barane</cp:lastModifiedBy>
  <cp:revision>4</cp:revision>
  <cp:lastPrinted>2018-08-24T17:13:00Z</cp:lastPrinted>
  <dcterms:created xsi:type="dcterms:W3CDTF">2018-08-24T15:23:00Z</dcterms:created>
  <dcterms:modified xsi:type="dcterms:W3CDTF">2018-08-24T19:58:00Z</dcterms:modified>
</cp:coreProperties>
</file>