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A078E" w14:textId="77777777" w:rsidR="007D371B" w:rsidRDefault="007D371B" w:rsidP="007D371B">
      <w:pPr>
        <w:framePr w:hSpace="141" w:wrap="around" w:vAnchor="text" w:hAnchor="page" w:x="1147" w:y="1"/>
        <w:numPr>
          <w:ilvl w:val="0"/>
          <w:numId w:val="1"/>
        </w:numPr>
      </w:pPr>
      <w:bookmarkStart w:id="0" w:name="_GoBack"/>
      <w:bookmarkEnd w:id="0"/>
    </w:p>
    <w:tbl>
      <w:tblPr>
        <w:tblW w:w="388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79"/>
      </w:tblGrid>
      <w:tr w:rsidR="007D371B" w:rsidRPr="0077131D" w14:paraId="115A0807" w14:textId="77777777" w:rsidTr="007D371B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89"/>
            </w:tblGrid>
            <w:tr w:rsidR="007D371B" w:rsidRPr="0077131D" w14:paraId="115A0790" w14:textId="77777777" w:rsidTr="007D371B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45" w:type="dxa"/>
                    <w:bottom w:w="30" w:type="dxa"/>
                    <w:right w:w="600" w:type="dxa"/>
                  </w:tcMar>
                  <w:vAlign w:val="center"/>
                  <w:hideMark/>
                </w:tcPr>
                <w:p w14:paraId="115A078F" w14:textId="77777777" w:rsidR="007D371B" w:rsidRPr="0077131D" w:rsidRDefault="007D371B" w:rsidP="007D371B">
                  <w:pPr>
                    <w:rPr>
                      <w:rFonts w:ascii="Arial Narrow" w:hAnsi="Arial Narrow"/>
                      <w:sz w:val="28"/>
                    </w:rPr>
                  </w:pPr>
                </w:p>
              </w:tc>
            </w:tr>
            <w:tr w:rsidR="007D371B" w:rsidRPr="0077131D" w14:paraId="115A0805" w14:textId="77777777" w:rsidTr="007D37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115A0791" w14:textId="77777777" w:rsidR="00F67476" w:rsidRPr="0077131D" w:rsidRDefault="00F67476">
                  <w:pPr>
                    <w:rPr>
                      <w:rFonts w:ascii="Arial Narrow" w:hAnsi="Arial Narrow"/>
                    </w:rPr>
                  </w:pPr>
                </w:p>
                <w:p w14:paraId="115A0792" w14:textId="77777777" w:rsidR="00F67476" w:rsidRPr="0077131D" w:rsidRDefault="00F67476">
                  <w:pPr>
                    <w:rPr>
                      <w:rFonts w:ascii="Arial Narrow" w:hAnsi="Arial Narrow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89"/>
                  </w:tblGrid>
                  <w:tr w:rsidR="007D371B" w:rsidRPr="0077131D" w14:paraId="115A0801" w14:textId="77777777" w:rsidTr="007D371B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15A0793" w14:textId="45FDB57C" w:rsidR="007D371B" w:rsidRPr="0077131D" w:rsidRDefault="007D371B" w:rsidP="006F303F">
                        <w:pPr>
                          <w:jc w:val="center"/>
                          <w:rPr>
                            <w:rFonts w:ascii="Arial Narrow" w:hAnsi="Arial Narrow"/>
                            <w:b/>
                            <w:sz w:val="44"/>
                            <w:szCs w:val="44"/>
                          </w:rPr>
                        </w:pPr>
                        <w:r w:rsidRPr="0077131D">
                          <w:rPr>
                            <w:rFonts w:ascii="Arial Narrow" w:hAnsi="Arial Narrow"/>
                            <w:b/>
                            <w:sz w:val="44"/>
                            <w:szCs w:val="44"/>
                          </w:rPr>
                          <w:t>TU</w:t>
                        </w:r>
                        <w:r w:rsidR="006E7A01" w:rsidRPr="0077131D">
                          <w:rPr>
                            <w:rFonts w:ascii="Arial Narrow" w:hAnsi="Arial Narrow"/>
                            <w:b/>
                            <w:sz w:val="44"/>
                            <w:szCs w:val="44"/>
                          </w:rPr>
                          <w:t>RNERINGSREGLEMENT SIF CUP 201</w:t>
                        </w:r>
                        <w:r w:rsidR="00FC5BD2">
                          <w:rPr>
                            <w:rFonts w:ascii="Arial Narrow" w:hAnsi="Arial Narrow"/>
                            <w:b/>
                            <w:sz w:val="44"/>
                            <w:szCs w:val="44"/>
                          </w:rPr>
                          <w:t>9</w:t>
                        </w:r>
                      </w:p>
                      <w:p w14:paraId="115A0794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96" w14:textId="77777777" w:rsidR="00F67476" w:rsidRPr="0077131D" w:rsidRDefault="00F67476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97" w14:textId="77777777" w:rsidR="007D371B" w:rsidRPr="0077131D" w:rsidRDefault="006E7A01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SIF Cup</w:t>
                        </w:r>
                        <w:r w:rsidR="007D371B" w:rsidRPr="0077131D">
                          <w:rPr>
                            <w:rFonts w:ascii="Arial Narrow" w:hAnsi="Arial Narrow"/>
                            <w:sz w:val="28"/>
                          </w:rPr>
                          <w:t xml:space="preserve"> spilles etter </w:t>
                        </w:r>
                        <w:proofErr w:type="spellStart"/>
                        <w:r w:rsidR="007D371B" w:rsidRPr="0077131D">
                          <w:rPr>
                            <w:rFonts w:ascii="Arial Narrow" w:hAnsi="Arial Narrow"/>
                            <w:sz w:val="28"/>
                          </w:rPr>
                          <w:t>NFFs</w:t>
                        </w:r>
                        <w:proofErr w:type="spellEnd"/>
                        <w:r w:rsidR="007D371B" w:rsidRPr="0077131D">
                          <w:rPr>
                            <w:rFonts w:ascii="Arial Narrow" w:hAnsi="Arial Narrow"/>
                            <w:sz w:val="28"/>
                          </w:rPr>
                          <w:t xml:space="preserve"> reglementer for barnefotball med unntak av de endringer som fremgår av turneringsreglementet. </w:t>
                        </w:r>
                      </w:p>
                      <w:p w14:paraId="115A0798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99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Reglementet er i grove trekk i samsvar med det anbefalte forslag fra NFF til barnefotball med noen unntak </w:t>
                        </w:r>
                        <w:proofErr w:type="spellStart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ift</w:t>
                        </w:r>
                        <w:proofErr w:type="spellEnd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spilletid og antall spillere.</w:t>
                        </w:r>
                      </w:p>
                      <w:p w14:paraId="115A079B" w14:textId="77777777" w:rsidR="00ED4AAB" w:rsidRPr="0077131D" w:rsidRDefault="00ED4AA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9C" w14:textId="77777777" w:rsidR="00ED4AAB" w:rsidRPr="0077131D" w:rsidRDefault="00ED4AAB" w:rsidP="00ED4AA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b/>
                            <w:sz w:val="28"/>
                          </w:rPr>
                          <w:t>JURY</w:t>
                        </w:r>
                      </w:p>
                      <w:p w14:paraId="115A079D" w14:textId="77777777" w:rsidR="00ED4AAB" w:rsidRPr="0077131D" w:rsidRDefault="00ED4AAB" w:rsidP="00ED4AA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9E" w14:textId="77777777" w:rsidR="00ED4AAB" w:rsidRPr="0077131D" w:rsidRDefault="00ED4AAB" w:rsidP="00ED4AA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Turneringens jury består av 3 medlemmer</w:t>
                        </w:r>
                      </w:p>
                      <w:p w14:paraId="115A079F" w14:textId="77777777" w:rsidR="00ED4AAB" w:rsidRDefault="00ED4AAB" w:rsidP="00ED4AA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Juryens sammensetning:</w:t>
                        </w:r>
                      </w:p>
                      <w:p w14:paraId="14B0783D" w14:textId="07E30A46" w:rsidR="00FC5BD2" w:rsidRPr="0077131D" w:rsidRDefault="00FC5BD2" w:rsidP="00ED4AA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>
                          <w:rPr>
                            <w:rFonts w:ascii="Arial Narrow" w:hAnsi="Arial Narrow"/>
                            <w:sz w:val="28"/>
                          </w:rPr>
                          <w:t xml:space="preserve">1. 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Tonja Orderud (daglig leder SIF), </w:t>
                        </w:r>
                        <w:r>
                          <w:rPr>
                            <w:rFonts w:ascii="Arial Narrow" w:hAnsi="Arial Narrow"/>
                            <w:sz w:val="28"/>
                          </w:rPr>
                          <w:t xml:space="preserve">leder av 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jury</w:t>
                        </w:r>
                        <w:r>
                          <w:rPr>
                            <w:rFonts w:ascii="Arial Narrow" w:hAnsi="Arial Narrow"/>
                            <w:sz w:val="28"/>
                          </w:rPr>
                          <w:t>en</w:t>
                        </w:r>
                      </w:p>
                      <w:p w14:paraId="115A07A0" w14:textId="4B3D202E" w:rsidR="00ED4AAB" w:rsidRPr="0077131D" w:rsidRDefault="00FC5BD2" w:rsidP="00ED4AA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>
                          <w:rPr>
                            <w:rFonts w:ascii="Arial Narrow" w:hAnsi="Arial Narrow"/>
                            <w:sz w:val="28"/>
                          </w:rPr>
                          <w:t>2</w:t>
                        </w:r>
                        <w:r w:rsidR="00ED4AAB" w:rsidRPr="0077131D">
                          <w:rPr>
                            <w:rFonts w:ascii="Arial Narrow" w:hAnsi="Arial Narrow"/>
                            <w:sz w:val="28"/>
                          </w:rPr>
                          <w:t xml:space="preserve">. </w:t>
                        </w:r>
                        <w:r w:rsidR="00FA15CA">
                          <w:rPr>
                            <w:rFonts w:ascii="Arial Narrow" w:hAnsi="Arial Narrow"/>
                            <w:sz w:val="28"/>
                          </w:rPr>
                          <w:t xml:space="preserve">Roy </w:t>
                        </w:r>
                        <w:proofErr w:type="spellStart"/>
                        <w:r w:rsidR="00FA15CA">
                          <w:rPr>
                            <w:rFonts w:ascii="Arial Narrow" w:hAnsi="Arial Narrow"/>
                            <w:sz w:val="28"/>
                          </w:rPr>
                          <w:t>Frivoll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8"/>
                          </w:rPr>
                          <w:t xml:space="preserve"> (</w:t>
                        </w:r>
                        <w:r w:rsidR="00FA15CA">
                          <w:rPr>
                            <w:rFonts w:ascii="Arial Narrow" w:hAnsi="Arial Narrow"/>
                            <w:sz w:val="28"/>
                          </w:rPr>
                          <w:t>Sørum IL</w:t>
                        </w:r>
                        <w:r>
                          <w:rPr>
                            <w:rFonts w:ascii="Arial Narrow" w:hAnsi="Arial Narrow"/>
                            <w:sz w:val="28"/>
                          </w:rPr>
                          <w:t xml:space="preserve">), </w:t>
                        </w:r>
                        <w:r w:rsidR="00ED4AAB" w:rsidRPr="0077131D">
                          <w:rPr>
                            <w:rFonts w:ascii="Arial Narrow" w:hAnsi="Arial Narrow"/>
                            <w:sz w:val="28"/>
                          </w:rPr>
                          <w:t>jury</w:t>
                        </w:r>
                        <w:r>
                          <w:rPr>
                            <w:rFonts w:ascii="Arial Narrow" w:hAnsi="Arial Narrow"/>
                            <w:sz w:val="28"/>
                          </w:rPr>
                          <w:t>medlem</w:t>
                        </w:r>
                        <w:r w:rsidR="00ED4AAB" w:rsidRPr="0077131D">
                          <w:rPr>
                            <w:rFonts w:ascii="Arial Narrow" w:hAnsi="Arial Narrow"/>
                            <w:sz w:val="28"/>
                          </w:rPr>
                          <w:br/>
                        </w:r>
                        <w:r>
                          <w:rPr>
                            <w:rFonts w:ascii="Arial Narrow" w:hAnsi="Arial Narrow"/>
                            <w:sz w:val="28"/>
                          </w:rPr>
                          <w:t>3</w:t>
                        </w:r>
                        <w:r w:rsidR="00ED4AAB" w:rsidRPr="0077131D">
                          <w:rPr>
                            <w:rFonts w:ascii="Arial Narrow" w:hAnsi="Arial Narrow"/>
                            <w:sz w:val="28"/>
                          </w:rPr>
                          <w:t xml:space="preserve">. </w:t>
                        </w:r>
                        <w:r w:rsidR="00AF3C00">
                          <w:rPr>
                            <w:rFonts w:ascii="Arial Narrow" w:hAnsi="Arial Narrow"/>
                            <w:sz w:val="28"/>
                          </w:rPr>
                          <w:t>Elin Vikane</w:t>
                        </w:r>
                        <w:r w:rsidR="00335C28">
                          <w:rPr>
                            <w:rFonts w:ascii="Arial Narrow" w:hAnsi="Arial Narrow"/>
                            <w:sz w:val="28"/>
                          </w:rPr>
                          <w:t xml:space="preserve"> (</w:t>
                        </w:r>
                        <w:r w:rsidR="00AF3C00">
                          <w:rPr>
                            <w:rFonts w:ascii="Arial Narrow" w:hAnsi="Arial Narrow"/>
                            <w:sz w:val="28"/>
                          </w:rPr>
                          <w:t>Blaker IL</w:t>
                        </w:r>
                        <w:r w:rsidR="00ED4AAB" w:rsidRPr="0077131D">
                          <w:rPr>
                            <w:rFonts w:ascii="Arial Narrow" w:hAnsi="Arial Narrow"/>
                            <w:sz w:val="28"/>
                          </w:rPr>
                          <w:t>), jurymedlem</w:t>
                        </w:r>
                        <w:r>
                          <w:rPr>
                            <w:rFonts w:ascii="Arial Narrow" w:hAnsi="Arial Narrow"/>
                            <w:sz w:val="28"/>
                          </w:rPr>
                          <w:t>.</w:t>
                        </w:r>
                      </w:p>
                      <w:p w14:paraId="115A07A2" w14:textId="77777777" w:rsidR="00ED4AAB" w:rsidRPr="0077131D" w:rsidRDefault="00ED4AAB" w:rsidP="00ED4AA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A3" w14:textId="77777777" w:rsidR="00ED4AAB" w:rsidRPr="0077131D" w:rsidRDefault="00ED4AAB" w:rsidP="00ED4AA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Alle avgjørelser fattet av juryen er endelige og kan ikke ankes. </w:t>
                        </w:r>
                      </w:p>
                      <w:p w14:paraId="115A07A4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A9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b/>
                            <w:sz w:val="28"/>
                          </w:rPr>
                          <w:t>KLASSER</w:t>
                        </w:r>
                      </w:p>
                      <w:p w14:paraId="115A07AA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AB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Alle klasser spilles etter Norges Fotballforbunds spilleregler for barnefotball. </w:t>
                        </w:r>
                      </w:p>
                      <w:p w14:paraId="115A07AC" w14:textId="7B2B108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SIF Cupen består av klassene </w:t>
                        </w:r>
                        <w:r w:rsidR="00335C28">
                          <w:rPr>
                            <w:rFonts w:ascii="Arial Narrow" w:hAnsi="Arial Narrow"/>
                            <w:sz w:val="28"/>
                          </w:rPr>
                          <w:t>7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-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9, 1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0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-11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år og 12 år.</w:t>
                        </w:r>
                      </w:p>
                      <w:p w14:paraId="48D0CB6C" w14:textId="77777777" w:rsidR="001C1150" w:rsidRDefault="001C1150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AF" w14:textId="5FB73587" w:rsidR="007D371B" w:rsidRPr="0077131D" w:rsidRDefault="00BE2850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7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-9</w:t>
                        </w:r>
                        <w:r w:rsidR="007D371B" w:rsidRPr="0077131D">
                          <w:rPr>
                            <w:rFonts w:ascii="Arial Narrow" w:hAnsi="Arial Narrow"/>
                            <w:sz w:val="28"/>
                          </w:rPr>
                          <w:t xml:space="preserve"> år spiller 5’er fotball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 xml:space="preserve"> (dersom ytret ønske, så blir det 3v3 på 7 år)</w:t>
                        </w:r>
                      </w:p>
                      <w:p w14:paraId="115A07B0" w14:textId="472F2338" w:rsidR="007D371B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1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0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-1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1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år spiller 7’er fotball</w:t>
                        </w:r>
                      </w:p>
                      <w:p w14:paraId="7666EFEF" w14:textId="0C6D7F3E" w:rsidR="00FC5BD2" w:rsidRPr="0077131D" w:rsidRDefault="00FC5BD2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>
                          <w:rPr>
                            <w:rFonts w:ascii="Arial Narrow" w:hAnsi="Arial Narrow"/>
                            <w:sz w:val="28"/>
                          </w:rPr>
                          <w:t>12 år spiller 9’er fotball</w:t>
                        </w:r>
                      </w:p>
                      <w:p w14:paraId="115A07B2" w14:textId="77777777" w:rsidR="00ED4AAB" w:rsidRPr="0077131D" w:rsidRDefault="00ED4AA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28245F3C" w14:textId="77777777" w:rsidR="006140E4" w:rsidRDefault="006140E4" w:rsidP="007D371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</w:p>
                      <w:p w14:paraId="16665BD6" w14:textId="77777777" w:rsidR="006140E4" w:rsidRDefault="006140E4" w:rsidP="007D371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</w:p>
                      <w:p w14:paraId="6FDDEED1" w14:textId="77777777" w:rsidR="006140E4" w:rsidRDefault="006140E4" w:rsidP="007D371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</w:p>
                      <w:p w14:paraId="301FAC1B" w14:textId="77777777" w:rsidR="006140E4" w:rsidRDefault="006140E4" w:rsidP="007D371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</w:p>
                      <w:p w14:paraId="4A1A5C1A" w14:textId="77777777" w:rsidR="006140E4" w:rsidRDefault="006140E4" w:rsidP="007D371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</w:p>
                      <w:p w14:paraId="115A07B3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b/>
                            <w:sz w:val="28"/>
                          </w:rPr>
                          <w:t>TURNERINGSREGLEMENT</w:t>
                        </w:r>
                      </w:p>
                      <w:p w14:paraId="115A07B5" w14:textId="77777777" w:rsidR="00ED4AAB" w:rsidRPr="0077131D" w:rsidRDefault="00ED4AAB" w:rsidP="007D371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</w:p>
                      <w:p w14:paraId="115A07B6" w14:textId="128D6B3D" w:rsidR="007D371B" w:rsidRPr="0077131D" w:rsidRDefault="00F67476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Turneringsreglementet består</w:t>
                        </w:r>
                        <w:r w:rsidR="00ED4AAB" w:rsidRPr="0077131D">
                          <w:rPr>
                            <w:rFonts w:ascii="Arial Narrow" w:hAnsi="Arial Narrow"/>
                            <w:sz w:val="28"/>
                          </w:rPr>
                          <w:t xml:space="preserve"> kun av kampreglement siden det ikke ansees som nødvendig med konkurranse – og sanksjonsreglement for en turnering innen barnefotball </w:t>
                        </w:r>
                        <w:r w:rsidR="00335C28">
                          <w:rPr>
                            <w:rFonts w:ascii="Arial Narrow" w:hAnsi="Arial Narrow"/>
                            <w:sz w:val="28"/>
                          </w:rPr>
                          <w:t>7</w:t>
                        </w:r>
                        <w:r w:rsidR="00ED4AAB" w:rsidRPr="0077131D">
                          <w:rPr>
                            <w:rFonts w:ascii="Arial Narrow" w:hAnsi="Arial Narrow"/>
                            <w:sz w:val="28"/>
                          </w:rPr>
                          <w:t>-12 år.</w:t>
                        </w:r>
                      </w:p>
                      <w:p w14:paraId="115A07B8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</w:p>
                      <w:p w14:paraId="115A07B9" w14:textId="77777777" w:rsidR="00ED4AAB" w:rsidRPr="0077131D" w:rsidRDefault="007D371B" w:rsidP="007D371B">
                        <w:pPr>
                          <w:rPr>
                            <w:rFonts w:ascii="Arial Narrow" w:hAnsi="Arial Narrow"/>
                            <w:b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b/>
                            <w:sz w:val="28"/>
                          </w:rPr>
                          <w:t xml:space="preserve">KAMPREGLEMENT </w:t>
                        </w:r>
                      </w:p>
                      <w:p w14:paraId="115A07BA" w14:textId="77777777" w:rsidR="00ED4AAB" w:rsidRPr="0077131D" w:rsidRDefault="00ED4AA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BB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§1-1 Aldersklasser </w:t>
                        </w:r>
                      </w:p>
                      <w:p w14:paraId="2B43C2CE" w14:textId="10C5A015" w:rsidR="00FC5BD2" w:rsidRDefault="00FC5BD2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>
                          <w:rPr>
                            <w:rFonts w:ascii="Arial Narrow" w:hAnsi="Arial Narrow"/>
                            <w:sz w:val="28"/>
                          </w:rPr>
                          <w:t>9’er fotball: G12/J12 (født 2007)</w:t>
                        </w:r>
                      </w:p>
                      <w:p w14:paraId="115A07BD" w14:textId="1B32ED45" w:rsidR="00ED4AAB" w:rsidRPr="0077131D" w:rsidRDefault="00ED4AA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7’er fot</w:t>
                        </w:r>
                        <w:r w:rsidR="0077131D">
                          <w:rPr>
                            <w:rFonts w:ascii="Arial Narrow" w:hAnsi="Arial Narrow"/>
                            <w:sz w:val="28"/>
                          </w:rPr>
                          <w:t xml:space="preserve">ball: 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G1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1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/</w:t>
                        </w:r>
                        <w:proofErr w:type="gramStart"/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J1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1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 xml:space="preserve"> ( 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f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ødt</w:t>
                        </w:r>
                        <w:proofErr w:type="gramEnd"/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 xml:space="preserve"> 200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8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) 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og G1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0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/J1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0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 xml:space="preserve"> (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f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ødt 200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9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)</w:t>
                        </w:r>
                      </w:p>
                      <w:p w14:paraId="115A07BF" w14:textId="7CC5C294" w:rsidR="00ED4AAB" w:rsidRPr="0077131D" w:rsidRDefault="00ED4AA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5</w:t>
                        </w:r>
                        <w:r w:rsidR="007D371B" w:rsidRPr="0077131D">
                          <w:rPr>
                            <w:rFonts w:ascii="Arial Narrow" w:hAnsi="Arial Narrow"/>
                            <w:sz w:val="28"/>
                          </w:rPr>
                          <w:t>’er fotball: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 xml:space="preserve"> G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9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/J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9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 xml:space="preserve"> (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f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ødt 20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1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0)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 xml:space="preserve"> og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 xml:space="preserve"> G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8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/J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8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 xml:space="preserve"> (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f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ødt 20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11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)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 xml:space="preserve"> og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 xml:space="preserve"> G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7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/J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7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 xml:space="preserve"> (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f</w:t>
                        </w:r>
                        <w:r w:rsidR="006E7A01" w:rsidRPr="0077131D">
                          <w:rPr>
                            <w:rFonts w:ascii="Arial Narrow" w:hAnsi="Arial Narrow"/>
                            <w:sz w:val="28"/>
                          </w:rPr>
                          <w:t>ødt 20</w:t>
                        </w:r>
                        <w:r w:rsidR="00335C28">
                          <w:rPr>
                            <w:rFonts w:ascii="Arial Narrow" w:hAnsi="Arial Narrow"/>
                            <w:sz w:val="28"/>
                          </w:rPr>
                          <w:t>1</w:t>
                        </w:r>
                        <w:r w:rsidR="00FC5BD2">
                          <w:rPr>
                            <w:rFonts w:ascii="Arial Narrow" w:hAnsi="Arial Narrow"/>
                            <w:sz w:val="28"/>
                          </w:rPr>
                          <w:t>2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) </w:t>
                        </w:r>
                      </w:p>
                      <w:p w14:paraId="115A07C2" w14:textId="77777777" w:rsidR="00ED4AAB" w:rsidRPr="0077131D" w:rsidRDefault="00ED4AA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C3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§ 1-2 Spilletider </w:t>
                        </w:r>
                      </w:p>
                      <w:p w14:paraId="578FE2D4" w14:textId="4C7C9B12" w:rsidR="00FC5BD2" w:rsidRDefault="00FC5BD2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>
                          <w:rPr>
                            <w:rFonts w:ascii="Arial Narrow" w:hAnsi="Arial Narrow"/>
                            <w:sz w:val="28"/>
                          </w:rPr>
                          <w:t>9’er fotball: 2 x 20 (</w:t>
                        </w:r>
                        <w:proofErr w:type="spellStart"/>
                        <w:r>
                          <w:rPr>
                            <w:rFonts w:ascii="Arial Narrow" w:hAnsi="Arial Narrow"/>
                            <w:sz w:val="28"/>
                          </w:rPr>
                          <w:t>evt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8"/>
                          </w:rPr>
                          <w:t xml:space="preserve"> 17,5) minutter med </w:t>
                        </w:r>
                        <w:r w:rsidR="001C1150">
                          <w:rPr>
                            <w:rFonts w:ascii="Arial Narrow" w:hAnsi="Arial Narrow"/>
                            <w:sz w:val="28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sz w:val="28"/>
                          </w:rPr>
                          <w:t xml:space="preserve"> minutters pause</w:t>
                        </w:r>
                      </w:p>
                      <w:p w14:paraId="115A07C5" w14:textId="40033EE0" w:rsidR="00ED4AAB" w:rsidRPr="0077131D" w:rsidRDefault="00ED4AA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7’er fotball: 2 x </w:t>
                        </w:r>
                        <w:r w:rsidR="00335C28">
                          <w:rPr>
                            <w:rFonts w:ascii="Arial Narrow" w:hAnsi="Arial Narrow"/>
                            <w:sz w:val="28"/>
                          </w:rPr>
                          <w:t>1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2</w:t>
                        </w:r>
                        <w:r w:rsidR="00335C28">
                          <w:rPr>
                            <w:rFonts w:ascii="Arial Narrow" w:hAnsi="Arial Narrow"/>
                            <w:sz w:val="28"/>
                          </w:rPr>
                          <w:t>,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5 minutter med </w:t>
                        </w:r>
                        <w:r w:rsidR="00335C28">
                          <w:rPr>
                            <w:rFonts w:ascii="Arial Narrow" w:hAnsi="Arial Narrow"/>
                            <w:sz w:val="28"/>
                          </w:rPr>
                          <w:t>2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minutters pause</w:t>
                        </w:r>
                      </w:p>
                      <w:p w14:paraId="115A07C6" w14:textId="3EA9AFB0" w:rsidR="00ED4AAB" w:rsidRPr="0077131D" w:rsidRDefault="00ED4AA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5’</w:t>
                        </w:r>
                        <w:r w:rsidR="00460524" w:rsidRPr="0077131D">
                          <w:rPr>
                            <w:rFonts w:ascii="Arial Narrow" w:hAnsi="Arial Narrow"/>
                            <w:sz w:val="28"/>
                          </w:rPr>
                          <w:t>er fotball: 2 x 1</w:t>
                        </w:r>
                        <w:r w:rsidR="00335C28">
                          <w:rPr>
                            <w:rFonts w:ascii="Arial Narrow" w:hAnsi="Arial Narrow"/>
                            <w:sz w:val="28"/>
                          </w:rPr>
                          <w:t>2,</w:t>
                        </w:r>
                        <w:r w:rsidR="00460524" w:rsidRPr="0077131D">
                          <w:rPr>
                            <w:rFonts w:ascii="Arial Narrow" w:hAnsi="Arial Narrow"/>
                            <w:sz w:val="28"/>
                          </w:rPr>
                          <w:t>5</w:t>
                        </w:r>
                        <w:r w:rsidR="006F303F" w:rsidRPr="0077131D">
                          <w:rPr>
                            <w:rFonts w:ascii="Arial Narrow" w:hAnsi="Arial Narrow"/>
                            <w:sz w:val="28"/>
                          </w:rPr>
                          <w:t xml:space="preserve"> minutter med </w:t>
                        </w:r>
                        <w:r w:rsidR="00335C28">
                          <w:rPr>
                            <w:rFonts w:ascii="Arial Narrow" w:hAnsi="Arial Narrow"/>
                            <w:sz w:val="28"/>
                          </w:rPr>
                          <w:t>2</w:t>
                        </w:r>
                        <w:r w:rsidR="006F303F" w:rsidRPr="0077131D">
                          <w:rPr>
                            <w:rFonts w:ascii="Arial Narrow" w:hAnsi="Arial Narrow"/>
                            <w:sz w:val="28"/>
                          </w:rPr>
                          <w:t xml:space="preserve"> minutters pause</w:t>
                        </w:r>
                      </w:p>
                      <w:p w14:paraId="3BC293FE" w14:textId="77777777" w:rsidR="00335C28" w:rsidRDefault="00335C28" w:rsidP="00ED4AA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CC" w14:textId="77777777" w:rsidR="006F303F" w:rsidRDefault="007D371B" w:rsidP="00ED4AA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§ 1-3 </w:t>
                        </w:r>
                        <w:proofErr w:type="spellStart"/>
                        <w:r w:rsidR="006F303F" w:rsidRPr="0077131D">
                          <w:rPr>
                            <w:rFonts w:ascii="Arial Narrow" w:hAnsi="Arial Narrow"/>
                            <w:sz w:val="28"/>
                          </w:rPr>
                          <w:t>Ballstørrelse</w:t>
                        </w:r>
                        <w:proofErr w:type="spellEnd"/>
                      </w:p>
                      <w:p w14:paraId="6355E9EA" w14:textId="3949501B" w:rsidR="001C1150" w:rsidRPr="0077131D" w:rsidRDefault="001C1150" w:rsidP="00ED4AA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>
                          <w:rPr>
                            <w:rFonts w:ascii="Arial Narrow" w:hAnsi="Arial Narrow"/>
                            <w:sz w:val="28"/>
                          </w:rPr>
                          <w:t>9’er fotball: Det benyttes 4’er fotball</w:t>
                        </w:r>
                      </w:p>
                      <w:p w14:paraId="115A07CE" w14:textId="77777777" w:rsidR="006F303F" w:rsidRPr="0077131D" w:rsidRDefault="006F303F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7’er fotball: Det benyttes 4’er fotball</w:t>
                        </w:r>
                      </w:p>
                      <w:p w14:paraId="115A07CF" w14:textId="77777777" w:rsidR="006F303F" w:rsidRPr="0077131D" w:rsidRDefault="006F303F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5’er fotball: Det benyttes 3’er fotball</w:t>
                        </w:r>
                      </w:p>
                      <w:p w14:paraId="115A07D3" w14:textId="77777777" w:rsidR="006F303F" w:rsidRPr="0077131D" w:rsidRDefault="006F303F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65D2B1B1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5EF7BC6C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704C388B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37222A4D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34BDA4EA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6A6C6FC9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6104755E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031773D7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35C3A6AB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2DDDC45E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D4" w14:textId="77777777" w:rsidR="006F303F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§ 1-4 </w:t>
                        </w:r>
                        <w:r w:rsidR="006F303F" w:rsidRPr="0077131D">
                          <w:rPr>
                            <w:rFonts w:ascii="Arial Narrow" w:hAnsi="Arial Narrow"/>
                            <w:sz w:val="28"/>
                          </w:rPr>
                          <w:t>Banehalvdel</w:t>
                        </w:r>
                      </w:p>
                      <w:p w14:paraId="115A07D6" w14:textId="2930FA6E" w:rsidR="006F303F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Lagene stiller på den banehalvdelen som dommeren bestemmer.</w:t>
                        </w:r>
                      </w:p>
                      <w:p w14:paraId="267BCFFD" w14:textId="77777777" w:rsidR="001C1150" w:rsidRDefault="001C1150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D8" w14:textId="77777777" w:rsidR="006F303F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§ 1-5 </w:t>
                        </w:r>
                        <w:r w:rsidR="006F303F" w:rsidRPr="0077131D">
                          <w:rPr>
                            <w:rFonts w:ascii="Arial Narrow" w:hAnsi="Arial Narrow"/>
                            <w:sz w:val="28"/>
                          </w:rPr>
                          <w:t>Drakter</w:t>
                        </w:r>
                      </w:p>
                      <w:p w14:paraId="115A07DA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Bortelaget skal skifte drakter eller bruke </w:t>
                        </w:r>
                        <w:proofErr w:type="spellStart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overtrekkstrøyer</w:t>
                        </w:r>
                        <w:proofErr w:type="spellEnd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dersom dommeren mener draktene er for like. </w:t>
                        </w:r>
                      </w:p>
                      <w:p w14:paraId="55B1328F" w14:textId="77777777" w:rsidR="00335C28" w:rsidRPr="0077131D" w:rsidRDefault="00335C28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DC" w14:textId="77777777" w:rsidR="006F303F" w:rsidRPr="0077131D" w:rsidRDefault="006F303F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§ 1-6 Linjevakt</w:t>
                        </w:r>
                      </w:p>
                      <w:p w14:paraId="115A07DE" w14:textId="77777777" w:rsidR="006F303F" w:rsidRPr="0077131D" w:rsidRDefault="006F303F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Linjevakt jobben må utføres av støtteapparatet til de 2 lagene som spiller kamp.</w:t>
                        </w:r>
                      </w:p>
                      <w:p w14:paraId="115A07DF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</w:t>
                        </w:r>
                      </w:p>
                      <w:p w14:paraId="115A07E0" w14:textId="77777777" w:rsidR="006F303F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§ 1-7 Spillernes utstyr</w:t>
                        </w:r>
                      </w:p>
                      <w:p w14:paraId="115A07E2" w14:textId="4C92F3A0" w:rsidR="006F303F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Samtlige spillere skal bruke </w:t>
                        </w:r>
                        <w:proofErr w:type="spellStart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leggskinner</w:t>
                        </w:r>
                        <w:proofErr w:type="spellEnd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/leggbeskyttere. Lagledelsen har ansvar for at spillernes utstyr er i orden ved kampstart. Manglende bruk av </w:t>
                        </w:r>
                        <w:proofErr w:type="spellStart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leggskinner</w:t>
                        </w:r>
                        <w:proofErr w:type="spellEnd"/>
                        <w:r w:rsidR="001C1150">
                          <w:rPr>
                            <w:rFonts w:ascii="Arial Narrow" w:hAnsi="Arial Narrow"/>
                            <w:sz w:val="28"/>
                          </w:rPr>
                          <w:t>/leggbeskyttelse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</w:t>
                        </w:r>
                        <w:r w:rsidR="006F303F" w:rsidRPr="0077131D">
                          <w:rPr>
                            <w:rFonts w:ascii="Arial Narrow" w:hAnsi="Arial Narrow"/>
                            <w:sz w:val="28"/>
                          </w:rPr>
                          <w:t>medfører at man ikke får spille</w:t>
                        </w:r>
                      </w:p>
                      <w:p w14:paraId="115A07E3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</w:t>
                        </w:r>
                      </w:p>
                      <w:p w14:paraId="115A07E4" w14:textId="77777777" w:rsidR="006F303F" w:rsidRPr="0077131D" w:rsidRDefault="006F303F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§ 1-8 Fre</w:t>
                        </w:r>
                        <w:r w:rsidR="007D371B" w:rsidRPr="0077131D">
                          <w:rPr>
                            <w:rFonts w:ascii="Arial Narrow" w:hAnsi="Arial Narrow"/>
                            <w:sz w:val="28"/>
                          </w:rPr>
                          <w:t>mmøte</w:t>
                        </w:r>
                      </w:p>
                      <w:p w14:paraId="115A07E6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Alle lag plikter å stille ferdig skiftet ved den bane hvor deres kamp spilles senest 5 min før kampen skal begynne. </w:t>
                        </w:r>
                      </w:p>
                      <w:p w14:paraId="115A07E8" w14:textId="77777777" w:rsidR="00BE2850" w:rsidRPr="0077131D" w:rsidRDefault="00BE2850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E9" w14:textId="77777777" w:rsidR="006F303F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§ 1-9 Spilleplan </w:t>
                        </w:r>
                      </w:p>
                      <w:p w14:paraId="115A07EA" w14:textId="32B45E4D" w:rsidR="006F303F" w:rsidRPr="0077131D" w:rsidRDefault="006F303F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Alle kamper spilles </w:t>
                        </w:r>
                        <w:r w:rsidR="00F67476" w:rsidRPr="0077131D">
                          <w:rPr>
                            <w:rFonts w:ascii="Arial Narrow" w:hAnsi="Arial Narrow"/>
                            <w:sz w:val="28"/>
                          </w:rPr>
                          <w:t>i Sørumsand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Idrettspark.</w:t>
                        </w:r>
                      </w:p>
                      <w:p w14:paraId="115A07EB" w14:textId="77777777" w:rsidR="006F303F" w:rsidRPr="0077131D" w:rsidRDefault="006F303F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Alle kamper spilles på naturgress eller kunstgress.</w:t>
                        </w:r>
                      </w:p>
                      <w:p w14:paraId="115A07EC" w14:textId="77777777" w:rsidR="00F67476" w:rsidRPr="0077131D" w:rsidRDefault="006F303F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Fullstendig spilleplan vil bli distribuert ut til alle påmeldte lag senest 1 uke før turneringsstart.</w:t>
                        </w:r>
                      </w:p>
                      <w:p w14:paraId="115A07EE" w14:textId="77777777" w:rsidR="0076109F" w:rsidRPr="0077131D" w:rsidRDefault="0076109F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EF" w14:textId="77777777" w:rsidR="006F303F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§ 1-10 Forbehold om vær </w:t>
                        </w:r>
                        <w:proofErr w:type="spellStart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m.v</w:t>
                        </w:r>
                        <w:proofErr w:type="spellEnd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.</w:t>
                        </w:r>
                      </w:p>
                      <w:p w14:paraId="115A07F1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Dersom </w:t>
                        </w:r>
                        <w:r w:rsidR="00F67476" w:rsidRPr="0077131D">
                          <w:rPr>
                            <w:rFonts w:ascii="Arial Narrow" w:hAnsi="Arial Narrow"/>
                            <w:sz w:val="28"/>
                          </w:rPr>
                          <w:t>vær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og baneforhold ikke tillater planlagt bruk av </w:t>
                        </w:r>
                        <w:proofErr w:type="spellStart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spillebanene</w:t>
                        </w:r>
                        <w:proofErr w:type="spellEnd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, forbeholder arrangøren seg retten til å endre spillesystem og spilleplan, eventuelt foreta en fullstendig avlysning av turneringen. </w:t>
                        </w:r>
                      </w:p>
                      <w:p w14:paraId="115A07F3" w14:textId="77777777" w:rsidR="00F67476" w:rsidRPr="0077131D" w:rsidRDefault="00F67476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2FC31740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6A5FC891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779E461A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0DF45513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71707684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027FA423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75C881B1" w14:textId="77777777" w:rsidR="006140E4" w:rsidRDefault="006140E4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F4" w14:textId="77777777" w:rsidR="00F67476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§ 1-14</w:t>
                        </w:r>
                        <w:r w:rsidR="00F67476" w:rsidRPr="0077131D">
                          <w:rPr>
                            <w:rFonts w:ascii="Arial Narrow" w:hAnsi="Arial Narrow"/>
                            <w:sz w:val="28"/>
                          </w:rPr>
                          <w:t xml:space="preserve"> Generelt vedr t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urneringsreglement for </w:t>
                        </w:r>
                        <w:r w:rsidR="00F67476" w:rsidRPr="0077131D">
                          <w:rPr>
                            <w:rFonts w:ascii="Arial Narrow" w:hAnsi="Arial Narrow"/>
                            <w:sz w:val="28"/>
                          </w:rPr>
                          <w:t>alle klasser i SIF Cup</w:t>
                        </w:r>
                      </w:p>
                      <w:p w14:paraId="115A07F6" w14:textId="74476EA8" w:rsidR="00F67476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Lagene deles inn i puljer, og det spilles enkel serie. </w:t>
                        </w:r>
                        <w:r w:rsidR="00F67476" w:rsidRPr="0077131D">
                          <w:rPr>
                            <w:rFonts w:ascii="Arial Narrow" w:hAnsi="Arial Narrow"/>
                            <w:sz w:val="28"/>
                          </w:rPr>
                          <w:t>Dommerne teller mål og noterer på dommerkort, men det registreres ikke resultat og kåres ingen vinner av de ulike kampene. I SIF Cup er alle vinnere.</w:t>
                        </w:r>
                      </w:p>
                      <w:p w14:paraId="115A07F7" w14:textId="77777777" w:rsidR="00F67476" w:rsidRPr="0077131D" w:rsidRDefault="00F67476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F8" w14:textId="77777777" w:rsidR="00F67476" w:rsidRPr="0077131D" w:rsidRDefault="00F67476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Det vil være fokus på jevnbyrdighet/mestring slik at reglene om å kunne sette på en ekstra spiller når kamputviklingen tilsier dette vil praktiseres.</w:t>
                        </w:r>
                      </w:p>
                      <w:p w14:paraId="115A07F9" w14:textId="77777777" w:rsidR="00F67476" w:rsidRPr="0077131D" w:rsidRDefault="00F67476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  <w:p w14:paraId="115A07FA" w14:textId="77777777" w:rsidR="00F67476" w:rsidRPr="0077131D" w:rsidRDefault="00F67476" w:rsidP="00F67476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På banen vil overårige kunne tillattes etter godkjenning av turneringsledelsen. </w:t>
                        </w:r>
                      </w:p>
                      <w:p w14:paraId="115A07FB" w14:textId="3C991678" w:rsidR="00F67476" w:rsidRPr="0077131D" w:rsidRDefault="00F67476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For spill i annen klasse dersom sportslige hensyn tilsier dette.  Det kan også gis dispensasjon for enkeltspillere </w:t>
                        </w:r>
                        <w:proofErr w:type="spellStart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ift</w:t>
                        </w:r>
                        <w:proofErr w:type="spellEnd"/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å spille en klasse opp eller ned hvis sportslige hensyn tilsier dette eller hvis et lag har dispensasjon fra sin fotballkrets for dette i dag.</w:t>
                        </w:r>
                      </w:p>
                      <w:p w14:paraId="115A07FC" w14:textId="57FFCF29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</w:t>
                        </w:r>
                      </w:p>
                      <w:p w14:paraId="115A07FD" w14:textId="77777777" w:rsidR="007D371B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Det er et overordnet mål for all dømming i disse klassene at dommeren skal betrakte fotball som en lek for spillerne. Dommeren skal ikke unødig avbryte spillet, men sørge for at alle spillerne behandles likt. </w:t>
                        </w:r>
                      </w:p>
                      <w:p w14:paraId="115A07FE" w14:textId="77777777" w:rsidR="00F67476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>Dommeren skal i stor grad veilede når spilleren gjør feil.</w:t>
                        </w:r>
                      </w:p>
                      <w:p w14:paraId="115A07FF" w14:textId="77777777" w:rsidR="00F67476" w:rsidRPr="0077131D" w:rsidRDefault="007D371B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br/>
                        </w:r>
                        <w:r w:rsidR="00F67476" w:rsidRPr="0077131D">
                          <w:rPr>
                            <w:rFonts w:ascii="Arial Narrow" w:hAnsi="Arial Narrow"/>
                            <w:sz w:val="28"/>
                          </w:rPr>
                          <w:t>For øvrig spilles hele SIF Cup</w:t>
                        </w:r>
                        <w:r w:rsidRPr="0077131D">
                          <w:rPr>
                            <w:rFonts w:ascii="Arial Narrow" w:hAnsi="Arial Narrow"/>
                            <w:sz w:val="28"/>
                          </w:rPr>
                          <w:t xml:space="preserve"> etter Norges Fotballforbunds spilleregler for barnefotball. </w:t>
                        </w:r>
                      </w:p>
                      <w:p w14:paraId="115A0800" w14:textId="77777777" w:rsidR="00F67476" w:rsidRPr="0077131D" w:rsidRDefault="00F67476" w:rsidP="007D371B">
                        <w:pPr>
                          <w:rPr>
                            <w:rFonts w:ascii="Arial Narrow" w:hAnsi="Arial Narrow"/>
                            <w:sz w:val="28"/>
                          </w:rPr>
                        </w:pPr>
                      </w:p>
                    </w:tc>
                  </w:tr>
                  <w:tr w:rsidR="0077131D" w:rsidRPr="0077131D" w14:paraId="115A0803" w14:textId="77777777" w:rsidTr="007D371B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115A0802" w14:textId="77777777" w:rsidR="0077131D" w:rsidRPr="0077131D" w:rsidRDefault="0077131D" w:rsidP="006F303F">
                        <w:pPr>
                          <w:jc w:val="center"/>
                          <w:rPr>
                            <w:rFonts w:ascii="Arial Narrow" w:hAnsi="Arial Narrow"/>
                            <w:b/>
                            <w:sz w:val="44"/>
                            <w:szCs w:val="44"/>
                          </w:rPr>
                        </w:pPr>
                      </w:p>
                    </w:tc>
                  </w:tr>
                </w:tbl>
                <w:p w14:paraId="115A0804" w14:textId="77777777" w:rsidR="007D371B" w:rsidRPr="0077131D" w:rsidRDefault="007D371B" w:rsidP="007D371B">
                  <w:pPr>
                    <w:rPr>
                      <w:rFonts w:ascii="Arial Narrow" w:hAnsi="Arial Narrow"/>
                      <w:sz w:val="28"/>
                    </w:rPr>
                  </w:pPr>
                </w:p>
              </w:tc>
            </w:tr>
          </w:tbl>
          <w:p w14:paraId="115A0806" w14:textId="77777777" w:rsidR="007D371B" w:rsidRPr="0077131D" w:rsidRDefault="007D371B" w:rsidP="007D371B">
            <w:pPr>
              <w:rPr>
                <w:rFonts w:ascii="Arial Narrow" w:hAnsi="Arial Narrow"/>
                <w:sz w:val="28"/>
              </w:rPr>
            </w:pPr>
          </w:p>
        </w:tc>
      </w:tr>
    </w:tbl>
    <w:p w14:paraId="115A0808" w14:textId="77777777" w:rsidR="008D34D0" w:rsidRPr="0077131D" w:rsidRDefault="008D34D0">
      <w:pPr>
        <w:rPr>
          <w:rFonts w:ascii="Arial Narrow" w:hAnsi="Arial Narrow"/>
        </w:rPr>
      </w:pPr>
    </w:p>
    <w:sectPr w:rsidR="008D34D0" w:rsidRPr="0077131D" w:rsidSect="006140E4">
      <w:headerReference w:type="default" r:id="rId9"/>
      <w:pgSz w:w="16840" w:h="11907" w:orient="landscape" w:code="9"/>
      <w:pgMar w:top="284" w:right="669" w:bottom="284" w:left="567" w:header="709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A080B" w14:textId="77777777" w:rsidR="00FC5BD2" w:rsidRDefault="00FC5BD2" w:rsidP="0077131D">
      <w:r>
        <w:separator/>
      </w:r>
    </w:p>
  </w:endnote>
  <w:endnote w:type="continuationSeparator" w:id="0">
    <w:p w14:paraId="115A080C" w14:textId="77777777" w:rsidR="00FC5BD2" w:rsidRDefault="00FC5BD2" w:rsidP="0077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A0809" w14:textId="77777777" w:rsidR="00FC5BD2" w:rsidRDefault="00FC5BD2" w:rsidP="0077131D">
      <w:r>
        <w:separator/>
      </w:r>
    </w:p>
  </w:footnote>
  <w:footnote w:type="continuationSeparator" w:id="0">
    <w:p w14:paraId="115A080A" w14:textId="77777777" w:rsidR="00FC5BD2" w:rsidRDefault="00FC5BD2" w:rsidP="00771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A080D" w14:textId="6C275D62" w:rsidR="00FC5BD2" w:rsidRDefault="001C1150">
    <w:pPr>
      <w:pStyle w:val="Top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E43FF5F" wp14:editId="6552022A">
          <wp:simplePos x="0" y="0"/>
          <wp:positionH relativeFrom="column">
            <wp:posOffset>8141335</wp:posOffset>
          </wp:positionH>
          <wp:positionV relativeFrom="paragraph">
            <wp:posOffset>43180</wp:posOffset>
          </wp:positionV>
          <wp:extent cx="698500" cy="800100"/>
          <wp:effectExtent l="0" t="0" r="6350" b="0"/>
          <wp:wrapNone/>
          <wp:docPr id="1" name="Bilde 1" descr="s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A4EF40A" wp14:editId="083AEC15">
          <wp:simplePos x="0" y="0"/>
          <wp:positionH relativeFrom="column">
            <wp:posOffset>688975</wp:posOffset>
          </wp:positionH>
          <wp:positionV relativeFrom="paragraph">
            <wp:posOffset>43180</wp:posOffset>
          </wp:positionV>
          <wp:extent cx="698500" cy="800100"/>
          <wp:effectExtent l="0" t="0" r="6350" b="0"/>
          <wp:wrapNone/>
          <wp:docPr id="9" name="Bilde 9" descr="s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5BD2">
      <w:tab/>
    </w:r>
    <w:r w:rsidR="00FC5BD2">
      <w:tab/>
    </w:r>
    <w:r w:rsidR="00FC5BD2">
      <w:tab/>
    </w:r>
    <w:r w:rsidR="00FC5BD2">
      <w:tab/>
    </w:r>
    <w:r w:rsidR="00FC5BD2">
      <w:tab/>
    </w:r>
    <w:r w:rsidR="00FC5BD2">
      <w:tab/>
    </w:r>
    <w:r w:rsidR="00FC5BD2">
      <w:tab/>
    </w:r>
    <w:r w:rsidR="00FC5BD2">
      <w:tab/>
    </w:r>
    <w:r w:rsidR="00FC5BD2">
      <w:tab/>
    </w:r>
    <w:r w:rsidR="00FC5BD2">
      <w:tab/>
    </w:r>
  </w:p>
  <w:p w14:paraId="115A080E" w14:textId="77777777" w:rsidR="00FC5BD2" w:rsidRDefault="00FC5BD2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E46C7"/>
    <w:multiLevelType w:val="hybridMultilevel"/>
    <w:tmpl w:val="F15AA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71B"/>
    <w:rsid w:val="00092807"/>
    <w:rsid w:val="001C1150"/>
    <w:rsid w:val="002536CB"/>
    <w:rsid w:val="0031281B"/>
    <w:rsid w:val="00335C28"/>
    <w:rsid w:val="00376A96"/>
    <w:rsid w:val="00460524"/>
    <w:rsid w:val="006140E4"/>
    <w:rsid w:val="006E7A01"/>
    <w:rsid w:val="006F303F"/>
    <w:rsid w:val="007542D8"/>
    <w:rsid w:val="0076109F"/>
    <w:rsid w:val="0077131D"/>
    <w:rsid w:val="007D371B"/>
    <w:rsid w:val="008D34D0"/>
    <w:rsid w:val="00912B56"/>
    <w:rsid w:val="0099128F"/>
    <w:rsid w:val="00AF3C00"/>
    <w:rsid w:val="00B66F92"/>
    <w:rsid w:val="00BE2850"/>
    <w:rsid w:val="00C5459F"/>
    <w:rsid w:val="00D37144"/>
    <w:rsid w:val="00ED4AAB"/>
    <w:rsid w:val="00F67476"/>
    <w:rsid w:val="00FA15CA"/>
    <w:rsid w:val="00FC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5A0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71B"/>
    <w:rPr>
      <w:rFonts w:ascii="Times New Roman" w:eastAsia="Times New Roman" w:hAnsi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7131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7131D"/>
    <w:rPr>
      <w:rFonts w:ascii="Times New Roman" w:eastAsia="Times New Roman" w:hAnsi="Times New Roman"/>
    </w:rPr>
  </w:style>
  <w:style w:type="paragraph" w:styleId="Bunntekst">
    <w:name w:val="footer"/>
    <w:basedOn w:val="Normal"/>
    <w:link w:val="BunntekstTegn"/>
    <w:uiPriority w:val="99"/>
    <w:unhideWhenUsed/>
    <w:rsid w:val="0077131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7131D"/>
    <w:rPr>
      <w:rFonts w:ascii="Times New Roman" w:eastAsia="Times New Roman" w:hAnsi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76A9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76A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71B"/>
    <w:rPr>
      <w:rFonts w:ascii="Times New Roman" w:eastAsia="Times New Roman" w:hAnsi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7131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7131D"/>
    <w:rPr>
      <w:rFonts w:ascii="Times New Roman" w:eastAsia="Times New Roman" w:hAnsi="Times New Roman"/>
    </w:rPr>
  </w:style>
  <w:style w:type="paragraph" w:styleId="Bunntekst">
    <w:name w:val="footer"/>
    <w:basedOn w:val="Normal"/>
    <w:link w:val="BunntekstTegn"/>
    <w:uiPriority w:val="99"/>
    <w:unhideWhenUsed/>
    <w:rsid w:val="0077131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7131D"/>
    <w:rPr>
      <w:rFonts w:ascii="Times New Roman" w:eastAsia="Times New Roman" w:hAnsi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76A9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76A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07EEA-176E-4903-957F-2454429B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612DB0D9</Template>
  <TotalTime>0</TotalTime>
  <Pages>4</Pages>
  <Words>612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Elkjøp Nordic AS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Westbye</dc:creator>
  <cp:lastModifiedBy>Takman, Morten</cp:lastModifiedBy>
  <cp:revision>2</cp:revision>
  <dcterms:created xsi:type="dcterms:W3CDTF">2019-05-07T05:08:00Z</dcterms:created>
  <dcterms:modified xsi:type="dcterms:W3CDTF">2019-05-07T05:08:00Z</dcterms:modified>
</cp:coreProperties>
</file>