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22528" w14:textId="499FF28D" w:rsidR="00771DBE" w:rsidRPr="00415EA3" w:rsidRDefault="00771DBE" w:rsidP="001015D2">
      <w:bookmarkStart w:id="0" w:name="_GoBack"/>
      <w:bookmarkEnd w:id="0"/>
    </w:p>
    <w:p w14:paraId="3C5F14EB" w14:textId="77777777" w:rsidR="004D1B3B" w:rsidRDefault="008520C7" w:rsidP="00415EA3">
      <w:pPr>
        <w:jc w:val="center"/>
        <w:rPr>
          <w:b/>
          <w:color w:val="FF0000"/>
          <w:sz w:val="32"/>
          <w:szCs w:val="32"/>
        </w:rPr>
      </w:pPr>
      <w:r w:rsidRPr="008520C7">
        <w:rPr>
          <w:b/>
          <w:color w:val="FF0000"/>
          <w:sz w:val="32"/>
          <w:szCs w:val="32"/>
        </w:rPr>
        <w:t>FORELDREMØTE</w:t>
      </w:r>
      <w:r w:rsidR="004D1B3B">
        <w:rPr>
          <w:b/>
          <w:color w:val="FF0000"/>
          <w:sz w:val="32"/>
          <w:szCs w:val="32"/>
        </w:rPr>
        <w:t xml:space="preserve"> FOR FOTBALLINTERESSERTE MED </w:t>
      </w:r>
    </w:p>
    <w:p w14:paraId="61BDE66C" w14:textId="2B150D94" w:rsidR="008520C7" w:rsidRPr="008520C7" w:rsidRDefault="004D1B3B" w:rsidP="00415EA3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BARN FØDT 2012 OG 2013(5 OG 6 ÅRINGER)</w:t>
      </w:r>
    </w:p>
    <w:p w14:paraId="6B0F08D2" w14:textId="06BBC36E" w:rsidR="00EC3368" w:rsidRPr="00415EA3" w:rsidRDefault="00EC3368" w:rsidP="003E6321">
      <w:pPr>
        <w:rPr>
          <w:b/>
          <w:color w:val="FF0000"/>
        </w:rPr>
      </w:pPr>
    </w:p>
    <w:p w14:paraId="3AD259D3" w14:textId="3215E821" w:rsidR="00EC3368" w:rsidRPr="00415EA3" w:rsidRDefault="00EC3368" w:rsidP="003E6321">
      <w:pPr>
        <w:rPr>
          <w:color w:val="000000" w:themeColor="text1"/>
        </w:rPr>
      </w:pPr>
      <w:r w:rsidRPr="00415EA3">
        <w:rPr>
          <w:color w:val="000000" w:themeColor="text1"/>
        </w:rPr>
        <w:t xml:space="preserve">På Sørumsand har vi et godt fotballmiljø og </w:t>
      </w:r>
      <w:r w:rsidR="00554656" w:rsidRPr="00415EA3">
        <w:rPr>
          <w:color w:val="000000" w:themeColor="text1"/>
        </w:rPr>
        <w:t>en klubb med masse lag, både guttelag og jentelag, og en flott idrettspark</w:t>
      </w:r>
      <w:r w:rsidR="006275AC" w:rsidRPr="00415EA3">
        <w:rPr>
          <w:color w:val="000000" w:themeColor="text1"/>
        </w:rPr>
        <w:t xml:space="preserve">. </w:t>
      </w:r>
    </w:p>
    <w:p w14:paraId="07C88152" w14:textId="77777777" w:rsidR="006275AC" w:rsidRPr="00415EA3" w:rsidRDefault="006275AC" w:rsidP="003E6321">
      <w:pPr>
        <w:rPr>
          <w:color w:val="000000" w:themeColor="text1"/>
        </w:rPr>
      </w:pPr>
    </w:p>
    <w:p w14:paraId="0D76FC74" w14:textId="6B1F2FD9" w:rsidR="006275AC" w:rsidRPr="00415EA3" w:rsidRDefault="006275AC" w:rsidP="003E6321">
      <w:pPr>
        <w:rPr>
          <w:color w:val="000000" w:themeColor="text1"/>
        </w:rPr>
      </w:pPr>
      <w:r w:rsidRPr="00415EA3">
        <w:rPr>
          <w:color w:val="000000" w:themeColor="text1"/>
        </w:rPr>
        <w:t xml:space="preserve">SIF ønsker å gi et fotballtilbud for gutter og jenter som fyller </w:t>
      </w:r>
      <w:r w:rsidR="00BF4298">
        <w:rPr>
          <w:color w:val="000000" w:themeColor="text1"/>
        </w:rPr>
        <w:t xml:space="preserve">5 år og </w:t>
      </w:r>
      <w:r w:rsidRPr="00415EA3">
        <w:rPr>
          <w:color w:val="000000" w:themeColor="text1"/>
        </w:rPr>
        <w:t xml:space="preserve">6 år </w:t>
      </w:r>
      <w:r w:rsidR="00FE589E" w:rsidRPr="00415EA3">
        <w:rPr>
          <w:color w:val="000000" w:themeColor="text1"/>
        </w:rPr>
        <w:t xml:space="preserve">i år. </w:t>
      </w:r>
    </w:p>
    <w:p w14:paraId="2E43AEDD" w14:textId="38BBD797" w:rsidR="00FE589E" w:rsidRPr="00415EA3" w:rsidRDefault="00FE589E" w:rsidP="003E6321">
      <w:pPr>
        <w:rPr>
          <w:color w:val="000000" w:themeColor="text1"/>
        </w:rPr>
      </w:pPr>
      <w:r w:rsidRPr="00415EA3">
        <w:rPr>
          <w:color w:val="000000" w:themeColor="text1"/>
        </w:rPr>
        <w:t xml:space="preserve">Tilbudet består av </w:t>
      </w:r>
      <w:r w:rsidR="00C71BAC">
        <w:rPr>
          <w:color w:val="000000" w:themeColor="text1"/>
        </w:rPr>
        <w:t>lekbetonte og gøyale treninger</w:t>
      </w:r>
      <w:r w:rsidRPr="00415EA3">
        <w:rPr>
          <w:color w:val="000000" w:themeColor="text1"/>
        </w:rPr>
        <w:t xml:space="preserve"> 1 </w:t>
      </w:r>
      <w:r w:rsidR="0044266B" w:rsidRPr="00415EA3">
        <w:rPr>
          <w:color w:val="000000" w:themeColor="text1"/>
        </w:rPr>
        <w:t xml:space="preserve">time pr. </w:t>
      </w:r>
      <w:r w:rsidR="007F2B29">
        <w:rPr>
          <w:color w:val="000000" w:themeColor="text1"/>
        </w:rPr>
        <w:t xml:space="preserve">uke </w:t>
      </w:r>
      <w:r w:rsidR="0044266B" w:rsidRPr="00415EA3">
        <w:rPr>
          <w:color w:val="000000" w:themeColor="text1"/>
        </w:rPr>
        <w:t>i sommerhalvår</w:t>
      </w:r>
      <w:r w:rsidR="003A5B0A">
        <w:rPr>
          <w:color w:val="000000" w:themeColor="text1"/>
        </w:rPr>
        <w:t xml:space="preserve">et. I tillegg skal </w:t>
      </w:r>
      <w:r w:rsidR="008520C7">
        <w:rPr>
          <w:color w:val="000000" w:themeColor="text1"/>
        </w:rPr>
        <w:t>6 åringene</w:t>
      </w:r>
      <w:r w:rsidR="007F2B29">
        <w:rPr>
          <w:color w:val="000000" w:themeColor="text1"/>
        </w:rPr>
        <w:t xml:space="preserve"> </w:t>
      </w:r>
      <w:r w:rsidR="0044266B" w:rsidRPr="00415EA3">
        <w:rPr>
          <w:color w:val="000000" w:themeColor="text1"/>
        </w:rPr>
        <w:t>være med i 6-års</w:t>
      </w:r>
      <w:r w:rsidR="003A5B0A">
        <w:rPr>
          <w:color w:val="000000" w:themeColor="text1"/>
        </w:rPr>
        <w:t xml:space="preserve"> </w:t>
      </w:r>
      <w:proofErr w:type="gramStart"/>
      <w:r w:rsidR="003A5B0A">
        <w:rPr>
          <w:color w:val="000000" w:themeColor="text1"/>
        </w:rPr>
        <w:t>serien</w:t>
      </w:r>
      <w:proofErr w:type="gramEnd"/>
      <w:r w:rsidR="003A5B0A">
        <w:rPr>
          <w:color w:val="000000" w:themeColor="text1"/>
        </w:rPr>
        <w:t>.</w:t>
      </w:r>
    </w:p>
    <w:p w14:paraId="0ED8DD9A" w14:textId="77777777" w:rsidR="00931F65" w:rsidRPr="00415EA3" w:rsidRDefault="00931F65" w:rsidP="003E6321">
      <w:pPr>
        <w:rPr>
          <w:color w:val="000000" w:themeColor="text1"/>
        </w:rPr>
      </w:pPr>
    </w:p>
    <w:p w14:paraId="30BA069B" w14:textId="6A685259" w:rsidR="00931F65" w:rsidRPr="00415EA3" w:rsidRDefault="009A440E" w:rsidP="003E6321">
      <w:pPr>
        <w:rPr>
          <w:color w:val="000000" w:themeColor="text1"/>
        </w:rPr>
      </w:pPr>
      <w:r w:rsidRPr="00415EA3">
        <w:rPr>
          <w:color w:val="000000" w:themeColor="text1"/>
        </w:rPr>
        <w:t>Vi håper også at flest</w:t>
      </w:r>
      <w:r w:rsidR="00BF4298">
        <w:rPr>
          <w:color w:val="000000" w:themeColor="text1"/>
        </w:rPr>
        <w:t xml:space="preserve"> mulig jenter blir med å spille</w:t>
      </w:r>
      <w:r w:rsidRPr="00415EA3">
        <w:rPr>
          <w:color w:val="000000" w:themeColor="text1"/>
        </w:rPr>
        <w:t xml:space="preserve"> fotball. Vi legger til rette for dette </w:t>
      </w:r>
      <w:r w:rsidR="007F2B29">
        <w:rPr>
          <w:color w:val="000000" w:themeColor="text1"/>
        </w:rPr>
        <w:t xml:space="preserve">blant </w:t>
      </w:r>
      <w:r w:rsidR="00524CFF" w:rsidRPr="00415EA3">
        <w:rPr>
          <w:color w:val="000000" w:themeColor="text1"/>
        </w:rPr>
        <w:t>annet ved å ha egen jentegruppe, slik at jentene trener og spiller sammen med hverandre.</w:t>
      </w:r>
    </w:p>
    <w:p w14:paraId="3E5F590E" w14:textId="77777777" w:rsidR="00524CFF" w:rsidRPr="00415EA3" w:rsidRDefault="00524CFF" w:rsidP="003E6321">
      <w:pPr>
        <w:rPr>
          <w:color w:val="000000" w:themeColor="text1"/>
        </w:rPr>
      </w:pPr>
    </w:p>
    <w:p w14:paraId="6E4F876B" w14:textId="0D7E81E4" w:rsidR="00524CFF" w:rsidRPr="00415EA3" w:rsidRDefault="00524CFF" w:rsidP="003E6321">
      <w:pPr>
        <w:rPr>
          <w:color w:val="000000" w:themeColor="text1"/>
        </w:rPr>
      </w:pPr>
      <w:r w:rsidRPr="00415EA3">
        <w:rPr>
          <w:color w:val="000000" w:themeColor="text1"/>
        </w:rPr>
        <w:t>På guttesiden er det selvfølgelig også</w:t>
      </w:r>
      <w:r w:rsidR="00CA4B6F" w:rsidRPr="00415EA3">
        <w:rPr>
          <w:color w:val="000000" w:themeColor="text1"/>
        </w:rPr>
        <w:t xml:space="preserve"> lag i alle aldersklasser. </w:t>
      </w:r>
    </w:p>
    <w:p w14:paraId="7242F359" w14:textId="77777777" w:rsidR="00CA4B6F" w:rsidRPr="00415EA3" w:rsidRDefault="00CA4B6F" w:rsidP="003E6321">
      <w:pPr>
        <w:rPr>
          <w:color w:val="000000" w:themeColor="text1"/>
        </w:rPr>
      </w:pPr>
    </w:p>
    <w:p w14:paraId="4949B250" w14:textId="6005A8BE" w:rsidR="00CA4B6F" w:rsidRPr="00415EA3" w:rsidRDefault="00CA4B6F" w:rsidP="003E6321">
      <w:pPr>
        <w:rPr>
          <w:color w:val="000000" w:themeColor="text1"/>
        </w:rPr>
      </w:pPr>
      <w:r w:rsidRPr="00415EA3">
        <w:rPr>
          <w:color w:val="000000" w:themeColor="text1"/>
        </w:rPr>
        <w:t>Dersom du har ly</w:t>
      </w:r>
      <w:r w:rsidR="00400201" w:rsidRPr="00415EA3">
        <w:rPr>
          <w:color w:val="000000" w:themeColor="text1"/>
        </w:rPr>
        <w:t>st til å være med, kan du be mamma eller pappa komme på:</w:t>
      </w:r>
    </w:p>
    <w:p w14:paraId="13708E09" w14:textId="153E6D57" w:rsidR="00400201" w:rsidRPr="00415EA3" w:rsidRDefault="00400201" w:rsidP="003E6321">
      <w:pPr>
        <w:rPr>
          <w:color w:val="000000" w:themeColor="text1"/>
        </w:rPr>
      </w:pPr>
      <w:r w:rsidRPr="00415EA3">
        <w:rPr>
          <w:b/>
          <w:color w:val="000000" w:themeColor="text1"/>
        </w:rPr>
        <w:t xml:space="preserve">Klubbhuset på </w:t>
      </w:r>
      <w:r w:rsidR="008F15C0" w:rsidRPr="00415EA3">
        <w:rPr>
          <w:b/>
          <w:color w:val="000000" w:themeColor="text1"/>
        </w:rPr>
        <w:t xml:space="preserve">foreldremøte </w:t>
      </w:r>
      <w:r w:rsidR="00BF4298">
        <w:rPr>
          <w:b/>
          <w:color w:val="000000" w:themeColor="text1"/>
        </w:rPr>
        <w:t xml:space="preserve">mandag </w:t>
      </w:r>
      <w:r w:rsidR="008F15C0" w:rsidRPr="00415EA3">
        <w:rPr>
          <w:b/>
          <w:color w:val="000000" w:themeColor="text1"/>
        </w:rPr>
        <w:t xml:space="preserve">den </w:t>
      </w:r>
      <w:r w:rsidR="008520C7">
        <w:rPr>
          <w:b/>
          <w:color w:val="000000" w:themeColor="text1"/>
        </w:rPr>
        <w:t>7</w:t>
      </w:r>
      <w:r w:rsidR="00BF4298">
        <w:rPr>
          <w:b/>
          <w:color w:val="000000" w:themeColor="text1"/>
        </w:rPr>
        <w:t>.</w:t>
      </w:r>
      <w:r w:rsidR="008520C7">
        <w:rPr>
          <w:b/>
          <w:color w:val="000000" w:themeColor="text1"/>
        </w:rPr>
        <w:t>mai</w:t>
      </w:r>
      <w:r w:rsidR="00ED5FB7">
        <w:rPr>
          <w:b/>
          <w:color w:val="000000" w:themeColor="text1"/>
        </w:rPr>
        <w:t xml:space="preserve"> kl. 18</w:t>
      </w:r>
      <w:r w:rsidR="009B1832">
        <w:rPr>
          <w:b/>
          <w:color w:val="000000" w:themeColor="text1"/>
        </w:rPr>
        <w:t>.</w:t>
      </w:r>
      <w:r w:rsidR="008520C7">
        <w:rPr>
          <w:b/>
          <w:color w:val="000000" w:themeColor="text1"/>
        </w:rPr>
        <w:t>3</w:t>
      </w:r>
      <w:r w:rsidR="009B1832">
        <w:rPr>
          <w:b/>
          <w:color w:val="000000" w:themeColor="text1"/>
        </w:rPr>
        <w:t>0</w:t>
      </w:r>
    </w:p>
    <w:p w14:paraId="6F399110" w14:textId="14AD31DA" w:rsidR="0040555F" w:rsidRDefault="00C25AB9" w:rsidP="003E6321">
      <w:pPr>
        <w:rPr>
          <w:color w:val="000000" w:themeColor="text1"/>
        </w:rPr>
      </w:pPr>
      <w:r w:rsidRPr="00415EA3">
        <w:rPr>
          <w:color w:val="000000" w:themeColor="text1"/>
        </w:rPr>
        <w:t>Der vil du få mer informasjon om fotballmiljøet på Sørumsand</w:t>
      </w:r>
      <w:r w:rsidR="003E29E8">
        <w:rPr>
          <w:color w:val="000000" w:themeColor="text1"/>
        </w:rPr>
        <w:t>.</w:t>
      </w:r>
    </w:p>
    <w:p w14:paraId="369ECCFC" w14:textId="33F1E3D3" w:rsidR="009B1832" w:rsidRDefault="008520C7" w:rsidP="003E6321">
      <w:pPr>
        <w:rPr>
          <w:color w:val="000000" w:themeColor="text1"/>
        </w:rPr>
      </w:pPr>
      <w:r>
        <w:rPr>
          <w:color w:val="000000" w:themeColor="text1"/>
        </w:rPr>
        <w:t>På møtet vil det bli gitt informasjon om når treningen vil starte opp.</w:t>
      </w:r>
    </w:p>
    <w:p w14:paraId="1C4C56FD" w14:textId="77777777" w:rsidR="003E29E8" w:rsidRPr="00BD30C8" w:rsidRDefault="003E29E8" w:rsidP="003E6321">
      <w:pPr>
        <w:rPr>
          <w:color w:val="000000" w:themeColor="text1"/>
          <w:sz w:val="16"/>
          <w:szCs w:val="16"/>
        </w:rPr>
      </w:pPr>
    </w:p>
    <w:p w14:paraId="0E7F084E" w14:textId="3B3BA40E" w:rsidR="0040555F" w:rsidRPr="00415EA3" w:rsidRDefault="0040555F" w:rsidP="003E6321">
      <w:pPr>
        <w:rPr>
          <w:color w:val="000000" w:themeColor="text1"/>
        </w:rPr>
      </w:pPr>
      <w:r w:rsidRPr="00415EA3">
        <w:rPr>
          <w:color w:val="000000" w:themeColor="text1"/>
        </w:rPr>
        <w:t xml:space="preserve">Vi håper </w:t>
      </w:r>
      <w:r w:rsidR="00601A8F" w:rsidRPr="00415EA3">
        <w:rPr>
          <w:color w:val="000000" w:themeColor="text1"/>
        </w:rPr>
        <w:t>på mange nye fotballspiller</w:t>
      </w:r>
      <w:r w:rsidR="00C653AB" w:rsidRPr="00415EA3">
        <w:rPr>
          <w:color w:val="000000" w:themeColor="text1"/>
        </w:rPr>
        <w:t>e</w:t>
      </w:r>
      <w:r w:rsidR="00601A8F" w:rsidRPr="00415EA3">
        <w:rPr>
          <w:color w:val="000000" w:themeColor="text1"/>
        </w:rPr>
        <w:t xml:space="preserve"> og hjelpsomme foreldre.</w:t>
      </w:r>
      <w:r w:rsidR="00D92E7F" w:rsidRPr="00415EA3">
        <w:rPr>
          <w:color w:val="000000" w:themeColor="text1"/>
        </w:rPr>
        <w:t xml:space="preserve"> Det trengs hjelp fra foresatte </w:t>
      </w:r>
      <w:r w:rsidR="00C653AB" w:rsidRPr="00415EA3">
        <w:rPr>
          <w:color w:val="000000" w:themeColor="text1"/>
        </w:rPr>
        <w:t xml:space="preserve">som trenere, lagledere osv. </w:t>
      </w:r>
    </w:p>
    <w:p w14:paraId="495690CB" w14:textId="23F5F91D" w:rsidR="00C653AB" w:rsidRDefault="00C653AB" w:rsidP="003E6321">
      <w:pPr>
        <w:rPr>
          <w:color w:val="000000" w:themeColor="text1"/>
        </w:rPr>
      </w:pPr>
      <w:r w:rsidRPr="00415EA3">
        <w:rPr>
          <w:color w:val="000000" w:themeColor="text1"/>
        </w:rPr>
        <w:t>Har du mulighet</w:t>
      </w:r>
      <w:r w:rsidR="00235148" w:rsidRPr="00415EA3">
        <w:rPr>
          <w:color w:val="000000" w:themeColor="text1"/>
        </w:rPr>
        <w:t xml:space="preserve"> til å stille som trener, lagleder eller annet støtteapparat som trengs rundt et lag</w:t>
      </w:r>
      <w:r w:rsidR="00585BF4" w:rsidRPr="00415EA3">
        <w:rPr>
          <w:color w:val="000000" w:themeColor="text1"/>
        </w:rPr>
        <w:t>, ta kontakt med:</w:t>
      </w:r>
    </w:p>
    <w:p w14:paraId="2E62862F" w14:textId="77777777" w:rsidR="00BD30C8" w:rsidRPr="00BD30C8" w:rsidRDefault="00BD30C8" w:rsidP="003E6321">
      <w:pPr>
        <w:rPr>
          <w:color w:val="000000" w:themeColor="text1"/>
          <w:sz w:val="16"/>
          <w:szCs w:val="16"/>
        </w:rPr>
      </w:pPr>
    </w:p>
    <w:p w14:paraId="59AF8B8F" w14:textId="369528AA" w:rsidR="00585BF4" w:rsidRDefault="00585BF4" w:rsidP="003E6321">
      <w:pPr>
        <w:rPr>
          <w:color w:val="000000" w:themeColor="text1"/>
        </w:rPr>
      </w:pPr>
      <w:r w:rsidRPr="00415EA3">
        <w:rPr>
          <w:color w:val="000000" w:themeColor="text1"/>
        </w:rPr>
        <w:t>Per E</w:t>
      </w:r>
      <w:r w:rsidR="007E643D" w:rsidRPr="00415EA3">
        <w:rPr>
          <w:color w:val="000000" w:themeColor="text1"/>
        </w:rPr>
        <w:t>inar Gjelsvik, trener</w:t>
      </w:r>
      <w:r w:rsidR="003D4EBD" w:rsidRPr="00415EA3">
        <w:rPr>
          <w:color w:val="000000" w:themeColor="text1"/>
        </w:rPr>
        <w:t xml:space="preserve">koordinator gutter, </w:t>
      </w:r>
      <w:hyperlink r:id="rId7" w:history="1">
        <w:r w:rsidR="00BF4298" w:rsidRPr="007F2B52">
          <w:rPr>
            <w:rStyle w:val="Hyperkobling"/>
          </w:rPr>
          <w:t>pereinar.gjelsvik@asics.com</w:t>
        </w:r>
      </w:hyperlink>
      <w:r w:rsidR="00431919" w:rsidRPr="00415EA3">
        <w:rPr>
          <w:color w:val="000000" w:themeColor="text1"/>
        </w:rPr>
        <w:t>,</w:t>
      </w:r>
    </w:p>
    <w:p w14:paraId="2436BD85" w14:textId="5C9CCEF0" w:rsidR="00431919" w:rsidRDefault="00BF4298" w:rsidP="003E6321">
      <w:pPr>
        <w:rPr>
          <w:color w:val="000000" w:themeColor="text1"/>
        </w:rPr>
      </w:pPr>
      <w:r>
        <w:rPr>
          <w:color w:val="000000" w:themeColor="text1"/>
        </w:rPr>
        <w:t>Endre Kaurin</w:t>
      </w:r>
      <w:r w:rsidR="00610A4E">
        <w:rPr>
          <w:color w:val="000000" w:themeColor="text1"/>
        </w:rPr>
        <w:t xml:space="preserve">, </w:t>
      </w:r>
      <w:r w:rsidR="00BD30C8">
        <w:rPr>
          <w:color w:val="000000" w:themeColor="text1"/>
        </w:rPr>
        <w:t>trenerkoordinator</w:t>
      </w:r>
      <w:r w:rsidR="00610A4E">
        <w:rPr>
          <w:color w:val="000000" w:themeColor="text1"/>
        </w:rPr>
        <w:t xml:space="preserve"> jenter</w:t>
      </w:r>
      <w:r w:rsidR="00710A1C">
        <w:rPr>
          <w:color w:val="000000" w:themeColor="text1"/>
        </w:rPr>
        <w:t xml:space="preserve">, </w:t>
      </w:r>
      <w:hyperlink r:id="rId8" w:history="1">
        <w:r w:rsidR="00BD30C8" w:rsidRPr="007F2B52">
          <w:rPr>
            <w:rStyle w:val="Hyperkobling"/>
          </w:rPr>
          <w:t>endrekaurin@gmail.com</w:t>
        </w:r>
      </w:hyperlink>
    </w:p>
    <w:p w14:paraId="330A4064" w14:textId="77777777" w:rsidR="00BD30C8" w:rsidRPr="00BD30C8" w:rsidRDefault="00BD30C8" w:rsidP="003E6321">
      <w:pPr>
        <w:rPr>
          <w:color w:val="000000" w:themeColor="text1"/>
          <w:sz w:val="16"/>
          <w:szCs w:val="16"/>
        </w:rPr>
      </w:pPr>
    </w:p>
    <w:p w14:paraId="63115F79" w14:textId="7A929023" w:rsidR="00431919" w:rsidRPr="00547887" w:rsidRDefault="00547887" w:rsidP="00547887">
      <w:pPr>
        <w:pBdr>
          <w:bottom w:val="single" w:sz="12" w:space="1" w:color="auto"/>
        </w:pBd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Velkommen til God fotball i godt miljø</w:t>
      </w:r>
      <w:r w:rsidR="00332AB6">
        <w:rPr>
          <w:b/>
          <w:color w:val="FF0000"/>
          <w:sz w:val="28"/>
          <w:szCs w:val="28"/>
        </w:rPr>
        <w:t xml:space="preserve">. </w:t>
      </w:r>
    </w:p>
    <w:p w14:paraId="18DB5433" w14:textId="77777777" w:rsidR="00547887" w:rsidRDefault="00547887" w:rsidP="00552967">
      <w:pPr>
        <w:rPr>
          <w:color w:val="000000" w:themeColor="text1"/>
        </w:rPr>
      </w:pPr>
    </w:p>
    <w:p w14:paraId="63B07836" w14:textId="7DC7EF6B" w:rsidR="00332AB6" w:rsidRPr="00415EA3" w:rsidRDefault="009917D0" w:rsidP="00552967">
      <w:pPr>
        <w:rPr>
          <w:color w:val="000000" w:themeColor="text1"/>
        </w:rPr>
      </w:pPr>
      <w:r>
        <w:rPr>
          <w:color w:val="000000" w:themeColor="text1"/>
        </w:rPr>
        <w:t>Vi ber om at slippen</w:t>
      </w:r>
      <w:r w:rsidR="00E422D1" w:rsidRPr="00415EA3">
        <w:rPr>
          <w:color w:val="000000" w:themeColor="text1"/>
        </w:rPr>
        <w:t xml:space="preserve"> leveres</w:t>
      </w:r>
      <w:r w:rsidR="00C15A16" w:rsidRPr="00415EA3">
        <w:rPr>
          <w:color w:val="000000" w:themeColor="text1"/>
        </w:rPr>
        <w:t xml:space="preserve"> på foreldremøtet. </w:t>
      </w:r>
      <w:r w:rsidR="002571A4">
        <w:rPr>
          <w:color w:val="000000" w:themeColor="text1"/>
        </w:rPr>
        <w:t>(BRUKK BLOKKBOKSTAVER)</w:t>
      </w:r>
    </w:p>
    <w:p w14:paraId="641415B8" w14:textId="77777777" w:rsidR="00F741F3" w:rsidRDefault="00F741F3" w:rsidP="00552967">
      <w:pPr>
        <w:rPr>
          <w:color w:val="000000" w:themeColor="text1"/>
        </w:rPr>
      </w:pPr>
    </w:p>
    <w:p w14:paraId="5473DE09" w14:textId="5A16A83F" w:rsidR="00C15A16" w:rsidRPr="00415EA3" w:rsidRDefault="00C15A16" w:rsidP="00552967">
      <w:pPr>
        <w:rPr>
          <w:color w:val="000000" w:themeColor="text1"/>
        </w:rPr>
      </w:pPr>
      <w:r w:rsidRPr="00415EA3">
        <w:rPr>
          <w:color w:val="000000" w:themeColor="text1"/>
        </w:rPr>
        <w:t>Ja</w:t>
      </w:r>
      <w:r w:rsidR="00F741F3">
        <w:rPr>
          <w:color w:val="000000" w:themeColor="text1"/>
        </w:rPr>
        <w:t>(Navn på barn)</w:t>
      </w:r>
      <w:r w:rsidRPr="00415EA3">
        <w:rPr>
          <w:color w:val="000000" w:themeColor="text1"/>
        </w:rPr>
        <w:t>,</w:t>
      </w:r>
      <w:r w:rsidR="00E422D1" w:rsidRPr="00415EA3">
        <w:rPr>
          <w:color w:val="000000" w:themeColor="text1"/>
        </w:rPr>
        <w:t xml:space="preserve"> ....................................</w:t>
      </w:r>
      <w:r w:rsidR="00332AB6">
        <w:rPr>
          <w:color w:val="000000" w:themeColor="text1"/>
        </w:rPr>
        <w:t>.......................................</w:t>
      </w:r>
      <w:r w:rsidR="00996328" w:rsidRPr="00415EA3">
        <w:rPr>
          <w:color w:val="000000" w:themeColor="text1"/>
        </w:rPr>
        <w:t xml:space="preserve"> vil </w:t>
      </w:r>
      <w:r w:rsidR="00E422D1" w:rsidRPr="00415EA3">
        <w:rPr>
          <w:color w:val="000000" w:themeColor="text1"/>
        </w:rPr>
        <w:t xml:space="preserve">være med på fotball. </w:t>
      </w:r>
    </w:p>
    <w:p w14:paraId="1EAC3BD3" w14:textId="77777777" w:rsidR="002571A4" w:rsidRDefault="002571A4" w:rsidP="00552967">
      <w:pPr>
        <w:rPr>
          <w:color w:val="000000" w:themeColor="text1"/>
        </w:rPr>
      </w:pPr>
    </w:p>
    <w:p w14:paraId="799D47D7" w14:textId="53988ED4" w:rsidR="00E422D1" w:rsidRPr="00415EA3" w:rsidRDefault="00E422D1" w:rsidP="00552967">
      <w:pPr>
        <w:rPr>
          <w:color w:val="000000" w:themeColor="text1"/>
        </w:rPr>
      </w:pPr>
      <w:proofErr w:type="gramStart"/>
      <w:r w:rsidRPr="00415EA3">
        <w:rPr>
          <w:color w:val="000000" w:themeColor="text1"/>
        </w:rPr>
        <w:t>.........................................</w:t>
      </w:r>
      <w:r w:rsidR="00332AB6">
        <w:rPr>
          <w:color w:val="000000" w:themeColor="text1"/>
        </w:rPr>
        <w:t>.......................................</w:t>
      </w:r>
      <w:proofErr w:type="gramEnd"/>
      <w:r w:rsidR="00996328" w:rsidRPr="00415EA3">
        <w:rPr>
          <w:color w:val="000000" w:themeColor="text1"/>
        </w:rPr>
        <w:t xml:space="preserve"> kan være med som trener/</w:t>
      </w:r>
      <w:proofErr w:type="spellStart"/>
      <w:r w:rsidR="00996328" w:rsidRPr="00415EA3">
        <w:rPr>
          <w:color w:val="000000" w:themeColor="text1"/>
        </w:rPr>
        <w:t>assistentrener</w:t>
      </w:r>
      <w:proofErr w:type="spellEnd"/>
    </w:p>
    <w:p w14:paraId="540933A7" w14:textId="77777777" w:rsidR="002571A4" w:rsidRDefault="002571A4" w:rsidP="00552967">
      <w:pPr>
        <w:rPr>
          <w:color w:val="000000" w:themeColor="text1"/>
        </w:rPr>
      </w:pPr>
    </w:p>
    <w:p w14:paraId="62C7AB75" w14:textId="507FDB34" w:rsidR="00996328" w:rsidRDefault="00996328" w:rsidP="00552967">
      <w:pPr>
        <w:rPr>
          <w:color w:val="000000" w:themeColor="text1"/>
        </w:rPr>
      </w:pPr>
      <w:proofErr w:type="gramStart"/>
      <w:r w:rsidRPr="00415EA3">
        <w:rPr>
          <w:color w:val="000000" w:themeColor="text1"/>
        </w:rPr>
        <w:t>..................</w:t>
      </w:r>
      <w:r w:rsidR="00332AB6">
        <w:rPr>
          <w:color w:val="000000" w:themeColor="text1"/>
        </w:rPr>
        <w:t>................................</w:t>
      </w:r>
      <w:r w:rsidR="0078676E">
        <w:rPr>
          <w:color w:val="000000" w:themeColor="text1"/>
        </w:rPr>
        <w:t>...............................</w:t>
      </w:r>
      <w:proofErr w:type="gramEnd"/>
      <w:r w:rsidR="00504117">
        <w:rPr>
          <w:color w:val="000000" w:themeColor="text1"/>
        </w:rPr>
        <w:t xml:space="preserve">kan </w:t>
      </w:r>
      <w:r w:rsidR="00126FBF">
        <w:rPr>
          <w:color w:val="000000" w:themeColor="text1"/>
        </w:rPr>
        <w:t>være med som lagleder</w:t>
      </w:r>
    </w:p>
    <w:p w14:paraId="7DF0B49B" w14:textId="77777777" w:rsidR="00504117" w:rsidRDefault="00504117" w:rsidP="00552967">
      <w:pPr>
        <w:rPr>
          <w:color w:val="000000" w:themeColor="text1"/>
        </w:rPr>
      </w:pPr>
    </w:p>
    <w:p w14:paraId="164DA016" w14:textId="07BC8297" w:rsidR="00504117" w:rsidRDefault="00504117" w:rsidP="00552967">
      <w:pPr>
        <w:rPr>
          <w:color w:val="000000" w:themeColor="text1"/>
        </w:rPr>
      </w:pPr>
      <w:r>
        <w:rPr>
          <w:color w:val="000000" w:themeColor="text1"/>
        </w:rPr>
        <w:t>Foresatte: .....................................................................</w:t>
      </w:r>
      <w:r w:rsidR="0078676E">
        <w:rPr>
          <w:color w:val="000000" w:themeColor="text1"/>
        </w:rPr>
        <w:t>..................................</w:t>
      </w:r>
    </w:p>
    <w:p w14:paraId="6D7DCFCE" w14:textId="77777777" w:rsidR="002571A4" w:rsidRDefault="002571A4" w:rsidP="00552967">
      <w:pPr>
        <w:rPr>
          <w:color w:val="000000" w:themeColor="text1"/>
        </w:rPr>
      </w:pPr>
    </w:p>
    <w:p w14:paraId="697C1043" w14:textId="3DA11F1F" w:rsidR="00703A0E" w:rsidRDefault="00703A0E" w:rsidP="00552967">
      <w:pPr>
        <w:rPr>
          <w:color w:val="000000" w:themeColor="text1"/>
        </w:rPr>
      </w:pPr>
      <w:r>
        <w:rPr>
          <w:color w:val="000000" w:themeColor="text1"/>
        </w:rPr>
        <w:t xml:space="preserve">Adresse: </w:t>
      </w:r>
      <w:proofErr w:type="gramStart"/>
      <w:r>
        <w:rPr>
          <w:color w:val="000000" w:themeColor="text1"/>
        </w:rPr>
        <w:t>……………………</w:t>
      </w:r>
      <w:r w:rsidR="002571A4">
        <w:rPr>
          <w:color w:val="000000" w:themeColor="text1"/>
        </w:rPr>
        <w:t>………………………………………</w:t>
      </w:r>
      <w:proofErr w:type="gramEnd"/>
      <w:r w:rsidR="002571A4">
        <w:rPr>
          <w:color w:val="000000" w:themeColor="text1"/>
        </w:rPr>
        <w:tab/>
        <w:t>Postnummer</w:t>
      </w:r>
      <w:r w:rsidR="00576CB0">
        <w:rPr>
          <w:color w:val="000000" w:themeColor="text1"/>
        </w:rPr>
        <w:t xml:space="preserve">: </w:t>
      </w:r>
      <w:r w:rsidR="002571A4">
        <w:rPr>
          <w:color w:val="000000" w:themeColor="text1"/>
        </w:rPr>
        <w:t>………………..</w:t>
      </w:r>
      <w:r w:rsidR="002571A4">
        <w:rPr>
          <w:color w:val="000000" w:themeColor="text1"/>
        </w:rPr>
        <w:tab/>
        <w:t xml:space="preserve">Sted: </w:t>
      </w:r>
      <w:proofErr w:type="gramStart"/>
      <w:r w:rsidR="002571A4">
        <w:rPr>
          <w:color w:val="000000" w:themeColor="text1"/>
        </w:rPr>
        <w:t>……………………….</w:t>
      </w:r>
      <w:proofErr w:type="gramEnd"/>
    </w:p>
    <w:p w14:paraId="45E6FDB5" w14:textId="77777777" w:rsidR="002571A4" w:rsidRDefault="002571A4" w:rsidP="00552967">
      <w:pPr>
        <w:rPr>
          <w:color w:val="000000" w:themeColor="text1"/>
        </w:rPr>
      </w:pPr>
    </w:p>
    <w:p w14:paraId="3B03368C" w14:textId="0E9A060E" w:rsidR="00504117" w:rsidRDefault="00504117" w:rsidP="00552967">
      <w:pPr>
        <w:rPr>
          <w:color w:val="000000" w:themeColor="text1"/>
        </w:rPr>
      </w:pPr>
      <w:r>
        <w:rPr>
          <w:color w:val="000000" w:themeColor="text1"/>
        </w:rPr>
        <w:t>E-</w:t>
      </w:r>
      <w:r w:rsidR="006473B7">
        <w:rPr>
          <w:color w:val="000000" w:themeColor="text1"/>
        </w:rPr>
        <w:t>post adresse</w:t>
      </w:r>
      <w:r w:rsidR="00F40704">
        <w:rPr>
          <w:color w:val="000000" w:themeColor="text1"/>
        </w:rPr>
        <w:t>: ..........................................................</w:t>
      </w:r>
      <w:r w:rsidR="006473B7">
        <w:rPr>
          <w:color w:val="000000" w:themeColor="text1"/>
        </w:rPr>
        <w:t>..</w:t>
      </w:r>
      <w:r w:rsidR="0078676E">
        <w:rPr>
          <w:color w:val="000000" w:themeColor="text1"/>
        </w:rPr>
        <w:t>...................................</w:t>
      </w:r>
    </w:p>
    <w:p w14:paraId="3955F838" w14:textId="77777777" w:rsidR="002571A4" w:rsidRDefault="002571A4" w:rsidP="00552967">
      <w:pPr>
        <w:rPr>
          <w:color w:val="000000" w:themeColor="text1"/>
        </w:rPr>
      </w:pPr>
    </w:p>
    <w:p w14:paraId="590D2053" w14:textId="025CB344" w:rsidR="00F40704" w:rsidRDefault="00F40704" w:rsidP="00552967">
      <w:pPr>
        <w:rPr>
          <w:color w:val="000000" w:themeColor="text1"/>
        </w:rPr>
      </w:pPr>
      <w:r>
        <w:rPr>
          <w:color w:val="000000" w:themeColor="text1"/>
        </w:rPr>
        <w:t xml:space="preserve">Telefonnummer: </w:t>
      </w:r>
      <w:r w:rsidR="007A1EDF">
        <w:rPr>
          <w:color w:val="000000" w:themeColor="text1"/>
        </w:rPr>
        <w:t>...........................................................</w:t>
      </w:r>
      <w:r w:rsidR="00DC497D">
        <w:rPr>
          <w:color w:val="000000" w:themeColor="text1"/>
        </w:rPr>
        <w:t>.................................</w:t>
      </w:r>
    </w:p>
    <w:p w14:paraId="5DD96F13" w14:textId="77777777" w:rsidR="002571A4" w:rsidRDefault="002571A4" w:rsidP="00552967">
      <w:pPr>
        <w:rPr>
          <w:color w:val="000000" w:themeColor="text1"/>
        </w:rPr>
      </w:pPr>
    </w:p>
    <w:p w14:paraId="169FC8CE" w14:textId="062F40E6" w:rsidR="007A1EDF" w:rsidRDefault="007A1EDF" w:rsidP="00552967">
      <w:pPr>
        <w:rPr>
          <w:color w:val="000000" w:themeColor="text1"/>
        </w:rPr>
      </w:pPr>
      <w:r>
        <w:rPr>
          <w:color w:val="000000" w:themeColor="text1"/>
        </w:rPr>
        <w:t>Foresatte underskrift: ..........................</w:t>
      </w:r>
      <w:r w:rsidR="006473B7">
        <w:rPr>
          <w:color w:val="000000" w:themeColor="text1"/>
        </w:rPr>
        <w:t>.........................</w:t>
      </w:r>
      <w:r w:rsidR="00DC497D">
        <w:rPr>
          <w:color w:val="000000" w:themeColor="text1"/>
        </w:rPr>
        <w:t>.................................</w:t>
      </w:r>
    </w:p>
    <w:p w14:paraId="3F4CF97B" w14:textId="77777777" w:rsidR="00D01E86" w:rsidRDefault="00D01E86" w:rsidP="00552967">
      <w:pPr>
        <w:rPr>
          <w:color w:val="000000" w:themeColor="text1"/>
        </w:rPr>
      </w:pPr>
    </w:p>
    <w:p w14:paraId="74220477" w14:textId="77777777" w:rsidR="00227543" w:rsidRPr="00415EA3" w:rsidRDefault="00227543" w:rsidP="00552967">
      <w:pPr>
        <w:rPr>
          <w:color w:val="000000" w:themeColor="text1"/>
        </w:rPr>
      </w:pPr>
    </w:p>
    <w:sectPr w:rsidR="00227543" w:rsidRPr="00415EA3" w:rsidSect="002571A4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45480" w14:textId="77777777" w:rsidR="00574398" w:rsidRDefault="00574398" w:rsidP="00262619">
      <w:r>
        <w:separator/>
      </w:r>
    </w:p>
  </w:endnote>
  <w:endnote w:type="continuationSeparator" w:id="0">
    <w:p w14:paraId="7DE30E68" w14:textId="77777777" w:rsidR="00574398" w:rsidRDefault="00574398" w:rsidP="0026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BB82F" w14:textId="77777777" w:rsidR="00574398" w:rsidRDefault="00574398" w:rsidP="00262619">
      <w:r>
        <w:separator/>
      </w:r>
    </w:p>
  </w:footnote>
  <w:footnote w:type="continuationSeparator" w:id="0">
    <w:p w14:paraId="44061F29" w14:textId="77777777" w:rsidR="00574398" w:rsidRDefault="00574398" w:rsidP="00262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A6575" w14:textId="4966A88B" w:rsidR="0083241B" w:rsidRDefault="002571A4">
    <w:pPr>
      <w:pStyle w:val="Topptekst"/>
    </w:pPr>
    <w:r w:rsidRPr="00415EA3">
      <w:rPr>
        <w:noProof/>
      </w:rPr>
      <w:drawing>
        <wp:anchor distT="0" distB="0" distL="114300" distR="114300" simplePos="0" relativeHeight="251661312" behindDoc="0" locked="0" layoutInCell="1" allowOverlap="1" wp14:anchorId="7FC6614D" wp14:editId="57C1FF98">
          <wp:simplePos x="0" y="0"/>
          <wp:positionH relativeFrom="margin">
            <wp:posOffset>6122670</wp:posOffset>
          </wp:positionH>
          <wp:positionV relativeFrom="paragraph">
            <wp:posOffset>-220980</wp:posOffset>
          </wp:positionV>
          <wp:extent cx="521970" cy="607060"/>
          <wp:effectExtent l="0" t="0" r="0" b="2540"/>
          <wp:wrapTopAndBottom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970" cy="607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5EA3">
      <w:rPr>
        <w:noProof/>
      </w:rPr>
      <w:drawing>
        <wp:anchor distT="0" distB="0" distL="114300" distR="114300" simplePos="0" relativeHeight="251659264" behindDoc="0" locked="0" layoutInCell="1" allowOverlap="1" wp14:anchorId="058CD904" wp14:editId="16653E25">
          <wp:simplePos x="0" y="0"/>
          <wp:positionH relativeFrom="margin">
            <wp:align>left</wp:align>
          </wp:positionH>
          <wp:positionV relativeFrom="paragraph">
            <wp:posOffset>-211455</wp:posOffset>
          </wp:positionV>
          <wp:extent cx="514350" cy="597535"/>
          <wp:effectExtent l="0" t="0" r="0" b="0"/>
          <wp:wrapTopAndBottom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DB6232" w14:textId="77777777" w:rsidR="0083241B" w:rsidRDefault="0083241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C9B"/>
    <w:rsid w:val="00090E20"/>
    <w:rsid w:val="000938E7"/>
    <w:rsid w:val="001015D2"/>
    <w:rsid w:val="00126FBF"/>
    <w:rsid w:val="001B0743"/>
    <w:rsid w:val="001D5907"/>
    <w:rsid w:val="00210D1A"/>
    <w:rsid w:val="00227543"/>
    <w:rsid w:val="00232E5B"/>
    <w:rsid w:val="00235148"/>
    <w:rsid w:val="002571A4"/>
    <w:rsid w:val="00261AEF"/>
    <w:rsid w:val="00262619"/>
    <w:rsid w:val="00284101"/>
    <w:rsid w:val="002C1361"/>
    <w:rsid w:val="002D040A"/>
    <w:rsid w:val="00332AB6"/>
    <w:rsid w:val="00355CFE"/>
    <w:rsid w:val="003A5B0A"/>
    <w:rsid w:val="003D4EBD"/>
    <w:rsid w:val="003E29E8"/>
    <w:rsid w:val="003E6321"/>
    <w:rsid w:val="00400201"/>
    <w:rsid w:val="0040555F"/>
    <w:rsid w:val="00415EA3"/>
    <w:rsid w:val="00431919"/>
    <w:rsid w:val="0044266B"/>
    <w:rsid w:val="004D1B3B"/>
    <w:rsid w:val="00504117"/>
    <w:rsid w:val="00524CFF"/>
    <w:rsid w:val="0053322A"/>
    <w:rsid w:val="00547887"/>
    <w:rsid w:val="00552967"/>
    <w:rsid w:val="00554656"/>
    <w:rsid w:val="00574398"/>
    <w:rsid w:val="00576CB0"/>
    <w:rsid w:val="00585BF4"/>
    <w:rsid w:val="005A2506"/>
    <w:rsid w:val="00601A8F"/>
    <w:rsid w:val="00610A4E"/>
    <w:rsid w:val="006275AC"/>
    <w:rsid w:val="006473B7"/>
    <w:rsid w:val="006E29A7"/>
    <w:rsid w:val="00703A0E"/>
    <w:rsid w:val="00710A1C"/>
    <w:rsid w:val="0071250A"/>
    <w:rsid w:val="007207EC"/>
    <w:rsid w:val="007447FD"/>
    <w:rsid w:val="00746FD2"/>
    <w:rsid w:val="00771DBE"/>
    <w:rsid w:val="0078676E"/>
    <w:rsid w:val="007A1EDF"/>
    <w:rsid w:val="007B2474"/>
    <w:rsid w:val="007C1652"/>
    <w:rsid w:val="007E643D"/>
    <w:rsid w:val="007F2B29"/>
    <w:rsid w:val="008270D2"/>
    <w:rsid w:val="0083241B"/>
    <w:rsid w:val="008520C7"/>
    <w:rsid w:val="0086579D"/>
    <w:rsid w:val="00885303"/>
    <w:rsid w:val="0089015E"/>
    <w:rsid w:val="008A6C9B"/>
    <w:rsid w:val="008F15C0"/>
    <w:rsid w:val="00931F65"/>
    <w:rsid w:val="00971804"/>
    <w:rsid w:val="009917D0"/>
    <w:rsid w:val="00992231"/>
    <w:rsid w:val="00996328"/>
    <w:rsid w:val="009A440E"/>
    <w:rsid w:val="009B1832"/>
    <w:rsid w:val="00A23949"/>
    <w:rsid w:val="00A31541"/>
    <w:rsid w:val="00A41B5D"/>
    <w:rsid w:val="00B06F75"/>
    <w:rsid w:val="00B51411"/>
    <w:rsid w:val="00B74D6B"/>
    <w:rsid w:val="00BA3892"/>
    <w:rsid w:val="00BD30C8"/>
    <w:rsid w:val="00BF4298"/>
    <w:rsid w:val="00C15A16"/>
    <w:rsid w:val="00C25AB9"/>
    <w:rsid w:val="00C653AB"/>
    <w:rsid w:val="00C71BAC"/>
    <w:rsid w:val="00C82268"/>
    <w:rsid w:val="00CA4B6F"/>
    <w:rsid w:val="00D01E86"/>
    <w:rsid w:val="00D92E7F"/>
    <w:rsid w:val="00DC2446"/>
    <w:rsid w:val="00DC497D"/>
    <w:rsid w:val="00E12FB8"/>
    <w:rsid w:val="00E422D1"/>
    <w:rsid w:val="00E75B68"/>
    <w:rsid w:val="00EC3368"/>
    <w:rsid w:val="00ED5FB7"/>
    <w:rsid w:val="00F40704"/>
    <w:rsid w:val="00F741F3"/>
    <w:rsid w:val="00FC47CA"/>
    <w:rsid w:val="00F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933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015D2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62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62619"/>
  </w:style>
  <w:style w:type="paragraph" w:styleId="Bunntekst">
    <w:name w:val="footer"/>
    <w:basedOn w:val="Normal"/>
    <w:link w:val="BunntekstTegn"/>
    <w:uiPriority w:val="99"/>
    <w:unhideWhenUsed/>
    <w:rsid w:val="00262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62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015D2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62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62619"/>
  </w:style>
  <w:style w:type="paragraph" w:styleId="Bunntekst">
    <w:name w:val="footer"/>
    <w:basedOn w:val="Normal"/>
    <w:link w:val="BunntekstTegn"/>
    <w:uiPriority w:val="99"/>
    <w:unhideWhenUsed/>
    <w:rsid w:val="00262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62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drekauri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reinar.gjelsvik@asics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DCD18D85</Template>
  <TotalTime>0</TotalTime>
  <Pages>1</Pages>
  <Words>380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Forsvaret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Lie</dc:creator>
  <cp:lastModifiedBy>Takman, Morten</cp:lastModifiedBy>
  <cp:revision>2</cp:revision>
  <cp:lastPrinted>2017-03-11T13:03:00Z</cp:lastPrinted>
  <dcterms:created xsi:type="dcterms:W3CDTF">2018-04-30T06:47:00Z</dcterms:created>
  <dcterms:modified xsi:type="dcterms:W3CDTF">2018-04-30T06:47:00Z</dcterms:modified>
</cp:coreProperties>
</file>