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C47" w:rsidRPr="00B61C47" w:rsidRDefault="00B61C47" w:rsidP="00B61C4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b-NO"/>
        </w:rPr>
      </w:pPr>
      <w:r w:rsidRPr="00B61C4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nb-NO"/>
        </w:rPr>
        <w:t>John Roar (48) var inaktiv storrøyker – nå skal han løpe maraton i Spania</w:t>
      </w:r>
    </w:p>
    <w:p w:rsidR="00B61C47" w:rsidRPr="00B61C47" w:rsidRDefault="00B61C47" w:rsidP="00B61C4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nb-NO"/>
        </w:rPr>
      </w:pPr>
      <w:r w:rsidRPr="00B61C47">
        <w:rPr>
          <w:rFonts w:ascii="Segoe UI" w:eastAsia="Times New Roman" w:hAnsi="Segoe UI" w:cs="Segoe UI"/>
          <w:sz w:val="24"/>
          <w:szCs w:val="24"/>
          <w:lang w:eastAsia="nb-NO"/>
        </w:rPr>
        <w:t>Lokal lavterskelklubb ble redningen for John Roar Paulsen (48).</w:t>
      </w:r>
    </w:p>
    <w:p w:rsidR="00CF0E63" w:rsidRDefault="00CF0E63"/>
    <w:p w:rsidR="00B61C47" w:rsidRDefault="00B61C47">
      <w:r>
        <w:rPr>
          <w:noProof/>
        </w:rPr>
        <w:drawing>
          <wp:inline distT="0" distB="0" distL="0" distR="0" wp14:anchorId="1F2D5563" wp14:editId="73D08A12">
            <wp:extent cx="5731510" cy="3497580"/>
            <wp:effectExtent l="0" t="0" r="254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47" w:rsidRDefault="00B61C47"/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Da Paulsen i 2005 ikke klarte å bestå de fysiske kravene til en åtte minutters test for å jobbe på lufthavnvakta i Avinor for brann- og redning bestemte han seg for å gjøre grep.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– Jeg var helt ferdig etter tre minutter, og tenkte at jeg måtte gjøre noe. Jeg jobbet i renovasjonen sammen med en maratonløper, Kåre Friskil</w:t>
      </w:r>
      <w:r>
        <w:rPr>
          <w:rFonts w:ascii="Segoe UI" w:hAnsi="Segoe UI" w:cs="Segoe UI"/>
        </w:rPr>
        <w:t>æ</w:t>
      </w:r>
      <w:r>
        <w:rPr>
          <w:rFonts w:ascii="Segoe UI" w:hAnsi="Segoe UI" w:cs="Segoe UI"/>
        </w:rPr>
        <w:t>, og begynte å løpe litt med ham. Våren 2006 løp jeg mila for første gang på tida 57,03. Opplevelsen av å komme i mål var fantastisk og neste år økte jeg til halvmaraton. Da løp jeg på 1.49,51. Det var en fantastisk opplevelse, sier Paulsen.</w:t>
      </w:r>
    </w:p>
    <w:p w:rsidR="00B61C47" w:rsidRDefault="00B61C47" w:rsidP="00B61C47">
      <w:pPr>
        <w:pStyle w:val="Overskrift2"/>
        <w:rPr>
          <w:rFonts w:ascii="Segoe UI" w:hAnsi="Segoe UI" w:cs="Segoe UI"/>
        </w:rPr>
      </w:pPr>
      <w:r>
        <w:rPr>
          <w:rFonts w:ascii="Segoe UI" w:hAnsi="Segoe UI" w:cs="Segoe UI"/>
        </w:rPr>
        <w:t>– Inaktiv røyker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Formen var på bunn i 2005, selv om han i 2001 hadde stumpet «</w:t>
      </w:r>
      <w:proofErr w:type="spellStart"/>
      <w:r>
        <w:rPr>
          <w:rFonts w:ascii="Segoe UI" w:hAnsi="Segoe UI" w:cs="Segoe UI"/>
        </w:rPr>
        <w:t>siggen</w:t>
      </w:r>
      <w:proofErr w:type="spellEnd"/>
      <w:r>
        <w:rPr>
          <w:rFonts w:ascii="Segoe UI" w:hAnsi="Segoe UI" w:cs="Segoe UI"/>
        </w:rPr>
        <w:t>» for siste gang.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– Jeg levde et ganske inaktivt liv og var storrøyker. Formen var ikke bra.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Men selv etter de første løpene, skulle framgangen likevel la vente på seg.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– Jeg ble stort sett løpende alene. Pådro meg skader, siden jeg ikke hadde kunnskap nok, men så i 2011 ble jeg med i Northern Runners. Det har vært nøkkelen til min framgang og har vært gull verdt. Det er lavterskel og handler om å komme opp av sofaen. ingen krav til prestasjoner, men vi er en gruppe som løper masse sammen. Formen har gått i taket, etter jeg ble med der. Det er helt unikt, sier Paulsen, som i fjor satt ny rekord på halvmaraton.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– Da løp jeg på 1.34,21, 15 </w:t>
      </w:r>
      <w:r>
        <w:rPr>
          <w:rFonts w:ascii="Segoe UI" w:hAnsi="Segoe UI" w:cs="Segoe UI"/>
        </w:rPr>
        <w:t>minutter</w:t>
      </w:r>
      <w:r>
        <w:rPr>
          <w:rFonts w:ascii="Segoe UI" w:hAnsi="Segoe UI" w:cs="Segoe UI"/>
        </w:rPr>
        <w:t xml:space="preserve"> fortere enn første halvmaraton jeg løp. I fjor var det beste året mitt, forteller 48-åringen.</w:t>
      </w:r>
    </w:p>
    <w:p w:rsidR="00B61C47" w:rsidRDefault="00B61C47" w:rsidP="00B61C47">
      <w:pPr>
        <w:pStyle w:val="Overskrift2"/>
        <w:rPr>
          <w:rFonts w:ascii="Segoe UI" w:hAnsi="Segoe UI" w:cs="Segoe UI"/>
        </w:rPr>
      </w:pPr>
      <w:r>
        <w:rPr>
          <w:rFonts w:ascii="Segoe UI" w:hAnsi="Segoe UI" w:cs="Segoe UI"/>
        </w:rPr>
        <w:t>Maratondebut på Gran Canaria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Paulsen stilte til start på halvmaraton under Mørketidsløpet, som blir siste test fø hans neste store prøvelse.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– Jeg har løpt mye Tromsø</w:t>
      </w:r>
      <w:r>
        <w:rPr>
          <w:rFonts w:ascii="Segoe UI" w:hAnsi="Segoe UI" w:cs="Segoe UI"/>
        </w:rPr>
        <w:t>karusell</w:t>
      </w:r>
      <w:r>
        <w:rPr>
          <w:rFonts w:ascii="Segoe UI" w:hAnsi="Segoe UI" w:cs="Segoe UI"/>
        </w:rPr>
        <w:t xml:space="preserve">, MSM (Midnight Sun Marathon), men også i Amsterdam og Tallinn, men neste måned skal jeg løpe </w:t>
      </w:r>
      <w:r>
        <w:rPr>
          <w:rFonts w:ascii="Segoe UI" w:hAnsi="Segoe UI" w:cs="Segoe UI"/>
        </w:rPr>
        <w:t>min første maraton</w:t>
      </w:r>
      <w:r>
        <w:rPr>
          <w:rFonts w:ascii="Segoe UI" w:hAnsi="Segoe UI" w:cs="Segoe UI"/>
        </w:rPr>
        <w:t xml:space="preserve"> på Gran Canaria, forteller Paulsen.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Maratondebuten blir ikke den enkleste. Løpet han har meldt seg på er et terrengløp fra Roco</w:t>
      </w:r>
      <w:r>
        <w:rPr>
          <w:rFonts w:ascii="Segoe UI" w:hAnsi="Segoe UI" w:cs="Segoe UI"/>
        </w:rPr>
        <w:t>n</w:t>
      </w:r>
      <w:r>
        <w:rPr>
          <w:rFonts w:ascii="Segoe UI" w:hAnsi="Segoe UI" w:cs="Segoe UI"/>
        </w:rPr>
        <w:t>uble til Mas</w:t>
      </w:r>
      <w:r>
        <w:rPr>
          <w:rFonts w:ascii="Segoe UI" w:hAnsi="Segoe UI" w:cs="Segoe UI"/>
        </w:rPr>
        <w:t>p</w:t>
      </w:r>
      <w:r>
        <w:rPr>
          <w:rFonts w:ascii="Segoe UI" w:hAnsi="Segoe UI" w:cs="Segoe UI"/>
        </w:rPr>
        <w:t>alomas som strekker seg over 1.200 høydemeter.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Men det skal gå med litt hjelp av sine gode venner.</w:t>
      </w:r>
    </w:p>
    <w:p w:rsidR="00B61C47" w:rsidRDefault="00B61C47" w:rsidP="00B61C47">
      <w:pPr>
        <w:pStyle w:val="NormalWeb"/>
        <w:rPr>
          <w:rFonts w:ascii="Segoe UI" w:hAnsi="Segoe UI" w:cs="Segoe UI"/>
        </w:rPr>
      </w:pPr>
      <w:r>
        <w:rPr>
          <w:rFonts w:ascii="Segoe UI" w:hAnsi="Segoe UI" w:cs="Segoe UI"/>
        </w:rPr>
        <w:t>– Vi er vel 10 stykker tilsammen fra Northern Runners, sier Paulsen.</w:t>
      </w:r>
    </w:p>
    <w:p w:rsidR="00B61C47" w:rsidRDefault="00B61C47"/>
    <w:sectPr w:rsidR="00B61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47"/>
    <w:rsid w:val="00B61C47"/>
    <w:rsid w:val="00C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C5B4"/>
  <w15:chartTrackingRefBased/>
  <w15:docId w15:val="{B8426DF5-2474-44CF-A199-2E586B6D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61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1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1C47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B6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1C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6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C25A5C3C</Template>
  <TotalTime>5</TotalTime>
  <Pages>1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Paulsen, John Roar</dc:creator>
  <cp:keywords/>
  <dc:description/>
  <cp:lastModifiedBy>Paulsen, John Roar</cp:lastModifiedBy>
  <cp:revision>1</cp:revision>
  <dcterms:created xsi:type="dcterms:W3CDTF">2019-01-07T12:33:00Z</dcterms:created>
  <dcterms:modified xsi:type="dcterms:W3CDTF">2019-01-07T12:38:00Z</dcterms:modified>
</cp:coreProperties>
</file>