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1C0" w:rsidRPr="00D01EA7" w:rsidRDefault="00D01EA7">
      <w:pPr>
        <w:rPr>
          <w:b/>
          <w:sz w:val="24"/>
          <w:szCs w:val="24"/>
        </w:rPr>
      </w:pPr>
      <w:r w:rsidRPr="00D01EA7">
        <w:rPr>
          <w:b/>
          <w:sz w:val="24"/>
          <w:szCs w:val="24"/>
        </w:rPr>
        <w:t xml:space="preserve">Sakliste årsmøte i Namsos Svømmeklubb </w:t>
      </w:r>
      <w:r w:rsidR="0051402B">
        <w:rPr>
          <w:b/>
          <w:sz w:val="24"/>
          <w:szCs w:val="24"/>
        </w:rPr>
        <w:t>29</w:t>
      </w:r>
      <w:r w:rsidRPr="00D01EA7">
        <w:rPr>
          <w:b/>
          <w:sz w:val="24"/>
          <w:szCs w:val="24"/>
        </w:rPr>
        <w:t>.03.2016</w:t>
      </w:r>
      <w:bookmarkStart w:id="0" w:name="_GoBack"/>
      <w:bookmarkEnd w:id="0"/>
      <w:r w:rsidR="003271C0">
        <w:rPr>
          <w:rFonts w:ascii="Verdana" w:hAnsi="Verdana"/>
          <w:noProof/>
          <w:color w:val="333399"/>
          <w:sz w:val="15"/>
          <w:szCs w:val="15"/>
          <w:lang w:eastAsia="nb-NO"/>
        </w:rPr>
        <w:drawing>
          <wp:inline distT="0" distB="0" distL="0" distR="0">
            <wp:extent cx="5760720" cy="929894"/>
            <wp:effectExtent l="0" t="0" r="0" b="3810"/>
            <wp:docPr id="1" name="Bilde 1" descr="Klubblogo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Klubb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EA7" w:rsidRPr="00D01EA7" w:rsidRDefault="00D01EA7">
      <w:pPr>
        <w:rPr>
          <w:i/>
        </w:rPr>
      </w:pPr>
      <w:r w:rsidRPr="00D01EA7">
        <w:rPr>
          <w:i/>
        </w:rPr>
        <w:t>Sted:</w:t>
      </w:r>
      <w:r w:rsidRPr="00D01EA7">
        <w:rPr>
          <w:i/>
        </w:rPr>
        <w:tab/>
        <w:t>Namsos halen i lokalene til idrettslinjen ved Olav Duun VGS</w:t>
      </w:r>
    </w:p>
    <w:p w:rsidR="00D01EA7" w:rsidRPr="00D01EA7" w:rsidRDefault="00D01EA7">
      <w:pPr>
        <w:rPr>
          <w:i/>
        </w:rPr>
      </w:pPr>
      <w:r w:rsidRPr="00D01EA7">
        <w:rPr>
          <w:i/>
        </w:rPr>
        <w:t>Tid:</w:t>
      </w:r>
      <w:r w:rsidRPr="00D01EA7">
        <w:rPr>
          <w:i/>
        </w:rPr>
        <w:tab/>
        <w:t>kl.18.</w:t>
      </w:r>
      <w:r w:rsidR="003271C0">
        <w:rPr>
          <w:i/>
        </w:rPr>
        <w:t>3</w:t>
      </w:r>
      <w:r w:rsidRPr="00D01EA7">
        <w:rPr>
          <w:i/>
        </w:rPr>
        <w:t>0</w:t>
      </w:r>
    </w:p>
    <w:p w:rsidR="00D01EA7" w:rsidRDefault="00D01EA7">
      <w:r>
        <w:t>Sak.1. Godkjenne de stemme berettigede</w:t>
      </w:r>
    </w:p>
    <w:p w:rsidR="00D01EA7" w:rsidRDefault="00D01EA7">
      <w:r>
        <w:t>Sak.2. Godkjenne innkallingen, sakliste og forretningsorden</w:t>
      </w:r>
    </w:p>
    <w:p w:rsidR="00D01EA7" w:rsidRDefault="00D01EA7">
      <w:r>
        <w:t>Sak.3. Velge dirigent, sekretær, og 2 personer til å skrive under på årsmøteprotokollen</w:t>
      </w:r>
    </w:p>
    <w:p w:rsidR="00D01EA7" w:rsidRDefault="00D01EA7">
      <w:r>
        <w:t>Sak.4. Behandle svømmeklubbens årsmelding, herunder gruppeårsmeldinger fra:</w:t>
      </w:r>
    </w:p>
    <w:p w:rsidR="00D01EA7" w:rsidRDefault="00D01EA7" w:rsidP="00D01EA7">
      <w:pPr>
        <w:pStyle w:val="Listeavsnitt"/>
        <w:numPr>
          <w:ilvl w:val="0"/>
          <w:numId w:val="3"/>
        </w:numPr>
      </w:pPr>
      <w:r>
        <w:t>Trenere</w:t>
      </w:r>
    </w:p>
    <w:p w:rsidR="00D01EA7" w:rsidRDefault="00D01EA7" w:rsidP="00D01EA7">
      <w:pPr>
        <w:pStyle w:val="Listeavsnitt"/>
        <w:numPr>
          <w:ilvl w:val="0"/>
          <w:numId w:val="3"/>
        </w:numPr>
      </w:pPr>
      <w:r>
        <w:t>Svømmeskolen</w:t>
      </w:r>
    </w:p>
    <w:p w:rsidR="00D01EA7" w:rsidRDefault="00D01EA7" w:rsidP="00D01EA7">
      <w:pPr>
        <w:pStyle w:val="Listeavsnitt"/>
        <w:numPr>
          <w:ilvl w:val="0"/>
          <w:numId w:val="3"/>
        </w:numPr>
      </w:pPr>
      <w:r>
        <w:t>Sponsorgruppa</w:t>
      </w:r>
    </w:p>
    <w:p w:rsidR="00D01EA7" w:rsidRDefault="00D01EA7" w:rsidP="00D01EA7">
      <w:r>
        <w:t>Sak.5. Behandle klubbens regnskap i revidert stand</w:t>
      </w:r>
    </w:p>
    <w:p w:rsidR="00D01EA7" w:rsidRDefault="00D01EA7" w:rsidP="00D01EA7">
      <w:r>
        <w:t>Sak.6. Behandle innkomne forslag og saker</w:t>
      </w:r>
    </w:p>
    <w:p w:rsidR="00D01EA7" w:rsidRDefault="00D01EA7" w:rsidP="00D01EA7">
      <w:pPr>
        <w:pStyle w:val="Listeavsnitt"/>
        <w:numPr>
          <w:ilvl w:val="0"/>
          <w:numId w:val="3"/>
        </w:numPr>
      </w:pPr>
      <w:r>
        <w:t xml:space="preserve">Forslag om ny </w:t>
      </w:r>
      <w:proofErr w:type="spellStart"/>
      <w:r>
        <w:t>lovnorm</w:t>
      </w:r>
      <w:proofErr w:type="spellEnd"/>
      <w:r>
        <w:t xml:space="preserve"> for idrettslag vedtatt i idrettsstyret 22.10.2015 (vedlagt)</w:t>
      </w:r>
    </w:p>
    <w:p w:rsidR="00D0046D" w:rsidRPr="00D0046D" w:rsidRDefault="00D0046D" w:rsidP="00D0046D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  <w:r w:rsidRPr="00D0046D">
        <w:rPr>
          <w:rFonts w:cs="TrebuchetMS"/>
          <w:color w:val="000000"/>
        </w:rPr>
        <w:t xml:space="preserve">Den nye </w:t>
      </w:r>
      <w:proofErr w:type="spellStart"/>
      <w:r w:rsidRPr="00D0046D">
        <w:rPr>
          <w:rFonts w:cs="TrebuchetMS"/>
          <w:color w:val="000000"/>
        </w:rPr>
        <w:t>lovnormen</w:t>
      </w:r>
      <w:proofErr w:type="spellEnd"/>
      <w:r w:rsidRPr="00D0046D">
        <w:rPr>
          <w:rFonts w:cs="TrebuchetMS"/>
          <w:color w:val="000000"/>
        </w:rPr>
        <w:t xml:space="preserve"> finner dere her:</w:t>
      </w:r>
    </w:p>
    <w:p w:rsidR="00D0046D" w:rsidRPr="00D0046D" w:rsidRDefault="00D0046D" w:rsidP="00D0046D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rebuchetMS"/>
          <w:color w:val="0563C2"/>
        </w:rPr>
      </w:pPr>
      <w:r w:rsidRPr="00D0046D">
        <w:rPr>
          <w:rFonts w:cs="TrebuchetMS"/>
          <w:color w:val="0563C2"/>
        </w:rPr>
        <w:t>https</w:t>
      </w:r>
      <w:proofErr w:type="gramStart"/>
      <w:r w:rsidRPr="00D0046D">
        <w:rPr>
          <w:rFonts w:cs="TrebuchetMS"/>
          <w:color w:val="0563C2"/>
        </w:rPr>
        <w:t>://</w:t>
      </w:r>
      <w:proofErr w:type="gramEnd"/>
      <w:r w:rsidRPr="00D0046D">
        <w:rPr>
          <w:rFonts w:cs="TrebuchetMS"/>
          <w:color w:val="0563C2"/>
        </w:rPr>
        <w:t>www.idrettsforbundet.no/tema/lov-og-forskrifter/</w:t>
      </w:r>
    </w:p>
    <w:p w:rsidR="00D0046D" w:rsidRDefault="00D0046D" w:rsidP="00D0046D">
      <w:pPr>
        <w:pStyle w:val="Listeavsnitt"/>
        <w:numPr>
          <w:ilvl w:val="0"/>
          <w:numId w:val="3"/>
        </w:numPr>
      </w:pPr>
      <w:r w:rsidRPr="00D0046D">
        <w:rPr>
          <w:rFonts w:cs="TrebuchetMS"/>
          <w:color w:val="000000"/>
        </w:rPr>
        <w:t xml:space="preserve">Velg </w:t>
      </w:r>
      <w:proofErr w:type="spellStart"/>
      <w:r w:rsidRPr="00D0046D">
        <w:rPr>
          <w:rFonts w:cs="TrebuchetMS"/>
          <w:color w:val="000000"/>
        </w:rPr>
        <w:t>lovnormer</w:t>
      </w:r>
      <w:proofErr w:type="spellEnd"/>
      <w:r w:rsidRPr="00D0046D">
        <w:rPr>
          <w:rFonts w:cs="TrebuchetMS"/>
          <w:color w:val="000000"/>
        </w:rPr>
        <w:t xml:space="preserve"> – idrettslag.</w:t>
      </w:r>
    </w:p>
    <w:p w:rsidR="00D01EA7" w:rsidRDefault="00D01EA7" w:rsidP="00D01EA7"/>
    <w:p w:rsidR="00D01EA7" w:rsidRDefault="00D01EA7" w:rsidP="00D01EA7"/>
    <w:p w:rsidR="00D01EA7" w:rsidRDefault="00D01EA7" w:rsidP="00D01EA7">
      <w:r>
        <w:t>Sak.7. Valg</w:t>
      </w:r>
    </w:p>
    <w:p w:rsidR="00D01EA7" w:rsidRDefault="00B62C0F" w:rsidP="00D01EA7">
      <w:pPr>
        <w:pStyle w:val="Listeavsnitt"/>
        <w:numPr>
          <w:ilvl w:val="0"/>
          <w:numId w:val="3"/>
        </w:numPr>
      </w:pPr>
      <w:r>
        <w:t xml:space="preserve">Vedlagt innstilling fra valgkomiteen </w:t>
      </w:r>
    </w:p>
    <w:p w:rsidR="00D01EA7" w:rsidRDefault="00D01EA7" w:rsidP="00D01EA7"/>
    <w:p w:rsidR="00D01EA7" w:rsidRDefault="00D01EA7" w:rsidP="00D01EA7"/>
    <w:p w:rsidR="00D01EA7" w:rsidRDefault="00D01EA7" w:rsidP="00D01EA7"/>
    <w:p w:rsidR="0051402B" w:rsidRDefault="0051402B" w:rsidP="00D01EA7">
      <w:r>
        <w:t>Leder</w:t>
      </w:r>
    </w:p>
    <w:p w:rsidR="00D01EA7" w:rsidRDefault="0051402B" w:rsidP="00D01EA7">
      <w:r>
        <w:t>Jørgen Bøhle</w:t>
      </w:r>
      <w:r w:rsidR="00D01EA7">
        <w:t xml:space="preserve"> </w:t>
      </w:r>
    </w:p>
    <w:p w:rsidR="00D01EA7" w:rsidRDefault="00D01EA7" w:rsidP="00D01EA7"/>
    <w:p w:rsidR="00D01EA7" w:rsidRDefault="00D01EA7" w:rsidP="00D01EA7"/>
    <w:sectPr w:rsidR="00D01EA7" w:rsidSect="004A5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67E65"/>
    <w:multiLevelType w:val="hybridMultilevel"/>
    <w:tmpl w:val="7DB8979A"/>
    <w:lvl w:ilvl="0" w:tplc="0414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42822F37"/>
    <w:multiLevelType w:val="hybridMultilevel"/>
    <w:tmpl w:val="173A76A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8902F2A"/>
    <w:multiLevelType w:val="hybridMultilevel"/>
    <w:tmpl w:val="C59A4E90"/>
    <w:lvl w:ilvl="0" w:tplc="099E62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EA7"/>
    <w:rsid w:val="00016EC6"/>
    <w:rsid w:val="000460A4"/>
    <w:rsid w:val="00065819"/>
    <w:rsid w:val="00066820"/>
    <w:rsid w:val="0007162B"/>
    <w:rsid w:val="000806BF"/>
    <w:rsid w:val="000845B6"/>
    <w:rsid w:val="000914F2"/>
    <w:rsid w:val="000C397D"/>
    <w:rsid w:val="000C533C"/>
    <w:rsid w:val="000C7982"/>
    <w:rsid w:val="000D1094"/>
    <w:rsid w:val="000D7E3F"/>
    <w:rsid w:val="000F16AA"/>
    <w:rsid w:val="000F2837"/>
    <w:rsid w:val="00100A92"/>
    <w:rsid w:val="001330C2"/>
    <w:rsid w:val="00133689"/>
    <w:rsid w:val="00141D92"/>
    <w:rsid w:val="0015017A"/>
    <w:rsid w:val="0015233A"/>
    <w:rsid w:val="00152735"/>
    <w:rsid w:val="00180346"/>
    <w:rsid w:val="001B2ED3"/>
    <w:rsid w:val="001B732B"/>
    <w:rsid w:val="001C6A90"/>
    <w:rsid w:val="001D2688"/>
    <w:rsid w:val="001D3462"/>
    <w:rsid w:val="00202046"/>
    <w:rsid w:val="002205F0"/>
    <w:rsid w:val="00223ED2"/>
    <w:rsid w:val="00241237"/>
    <w:rsid w:val="00263F95"/>
    <w:rsid w:val="00275CFF"/>
    <w:rsid w:val="00280BC5"/>
    <w:rsid w:val="00293347"/>
    <w:rsid w:val="002947D5"/>
    <w:rsid w:val="002A15AF"/>
    <w:rsid w:val="002B5C5E"/>
    <w:rsid w:val="002D0056"/>
    <w:rsid w:val="002D74BB"/>
    <w:rsid w:val="00301304"/>
    <w:rsid w:val="00311393"/>
    <w:rsid w:val="00314037"/>
    <w:rsid w:val="00324E48"/>
    <w:rsid w:val="003271C0"/>
    <w:rsid w:val="00330FF3"/>
    <w:rsid w:val="00345C39"/>
    <w:rsid w:val="003611EE"/>
    <w:rsid w:val="00377F09"/>
    <w:rsid w:val="00384688"/>
    <w:rsid w:val="003B68EF"/>
    <w:rsid w:val="003C293E"/>
    <w:rsid w:val="003D6BD2"/>
    <w:rsid w:val="003E0BEA"/>
    <w:rsid w:val="003E1E54"/>
    <w:rsid w:val="003E24AC"/>
    <w:rsid w:val="00400C97"/>
    <w:rsid w:val="00407BA3"/>
    <w:rsid w:val="00416463"/>
    <w:rsid w:val="00427D15"/>
    <w:rsid w:val="00450CFD"/>
    <w:rsid w:val="0045364F"/>
    <w:rsid w:val="0047184D"/>
    <w:rsid w:val="00473722"/>
    <w:rsid w:val="0047470B"/>
    <w:rsid w:val="0047627A"/>
    <w:rsid w:val="0048642A"/>
    <w:rsid w:val="00486FB5"/>
    <w:rsid w:val="004A200D"/>
    <w:rsid w:val="004A57FC"/>
    <w:rsid w:val="004A720E"/>
    <w:rsid w:val="004E0663"/>
    <w:rsid w:val="004E60A7"/>
    <w:rsid w:val="005007B2"/>
    <w:rsid w:val="00500CED"/>
    <w:rsid w:val="00511987"/>
    <w:rsid w:val="0051402B"/>
    <w:rsid w:val="005279F1"/>
    <w:rsid w:val="00551D83"/>
    <w:rsid w:val="00554A81"/>
    <w:rsid w:val="005734A9"/>
    <w:rsid w:val="0059152D"/>
    <w:rsid w:val="00593E43"/>
    <w:rsid w:val="005B5CD7"/>
    <w:rsid w:val="006023AB"/>
    <w:rsid w:val="006125D1"/>
    <w:rsid w:val="006454BF"/>
    <w:rsid w:val="006527E6"/>
    <w:rsid w:val="00694083"/>
    <w:rsid w:val="00696995"/>
    <w:rsid w:val="006978C3"/>
    <w:rsid w:val="006A0208"/>
    <w:rsid w:val="006C5734"/>
    <w:rsid w:val="006D07F4"/>
    <w:rsid w:val="006D7D22"/>
    <w:rsid w:val="00701162"/>
    <w:rsid w:val="0073027C"/>
    <w:rsid w:val="00734A79"/>
    <w:rsid w:val="00797F4F"/>
    <w:rsid w:val="007B42F7"/>
    <w:rsid w:val="007B4640"/>
    <w:rsid w:val="007B46A1"/>
    <w:rsid w:val="007C625B"/>
    <w:rsid w:val="007E48E0"/>
    <w:rsid w:val="008044AD"/>
    <w:rsid w:val="00810E3D"/>
    <w:rsid w:val="0081708B"/>
    <w:rsid w:val="008626D3"/>
    <w:rsid w:val="008A48B7"/>
    <w:rsid w:val="008C54BD"/>
    <w:rsid w:val="008C5519"/>
    <w:rsid w:val="008F1444"/>
    <w:rsid w:val="00956267"/>
    <w:rsid w:val="00971192"/>
    <w:rsid w:val="00981C6D"/>
    <w:rsid w:val="00984FB2"/>
    <w:rsid w:val="00986B5D"/>
    <w:rsid w:val="00994616"/>
    <w:rsid w:val="00995131"/>
    <w:rsid w:val="009A2920"/>
    <w:rsid w:val="009A4A9E"/>
    <w:rsid w:val="009A5AAA"/>
    <w:rsid w:val="009B7363"/>
    <w:rsid w:val="009E2011"/>
    <w:rsid w:val="00A00F27"/>
    <w:rsid w:val="00A17074"/>
    <w:rsid w:val="00A358B9"/>
    <w:rsid w:val="00A4599D"/>
    <w:rsid w:val="00A51F02"/>
    <w:rsid w:val="00A7709D"/>
    <w:rsid w:val="00A913BA"/>
    <w:rsid w:val="00A95276"/>
    <w:rsid w:val="00AB17F0"/>
    <w:rsid w:val="00AD0D6B"/>
    <w:rsid w:val="00AD4DCC"/>
    <w:rsid w:val="00AE3BF7"/>
    <w:rsid w:val="00AE6786"/>
    <w:rsid w:val="00AF0897"/>
    <w:rsid w:val="00B14B4C"/>
    <w:rsid w:val="00B21F03"/>
    <w:rsid w:val="00B30B8C"/>
    <w:rsid w:val="00B34034"/>
    <w:rsid w:val="00B62C0F"/>
    <w:rsid w:val="00BD5FA1"/>
    <w:rsid w:val="00BE555A"/>
    <w:rsid w:val="00C01BFF"/>
    <w:rsid w:val="00C06AED"/>
    <w:rsid w:val="00C072CF"/>
    <w:rsid w:val="00C17D9F"/>
    <w:rsid w:val="00C218AC"/>
    <w:rsid w:val="00C45089"/>
    <w:rsid w:val="00C91323"/>
    <w:rsid w:val="00CB5CD1"/>
    <w:rsid w:val="00CC0039"/>
    <w:rsid w:val="00CC438F"/>
    <w:rsid w:val="00CE7544"/>
    <w:rsid w:val="00CE75DA"/>
    <w:rsid w:val="00CF282C"/>
    <w:rsid w:val="00D0046D"/>
    <w:rsid w:val="00D01EA7"/>
    <w:rsid w:val="00D076F6"/>
    <w:rsid w:val="00D11899"/>
    <w:rsid w:val="00D208D2"/>
    <w:rsid w:val="00D44833"/>
    <w:rsid w:val="00D60507"/>
    <w:rsid w:val="00D721D9"/>
    <w:rsid w:val="00DA49C3"/>
    <w:rsid w:val="00DB3614"/>
    <w:rsid w:val="00DD2FC2"/>
    <w:rsid w:val="00E14E79"/>
    <w:rsid w:val="00E1773D"/>
    <w:rsid w:val="00E44AE4"/>
    <w:rsid w:val="00E73CB1"/>
    <w:rsid w:val="00E96C51"/>
    <w:rsid w:val="00EE0756"/>
    <w:rsid w:val="00EE3FA1"/>
    <w:rsid w:val="00F06FD7"/>
    <w:rsid w:val="00F272FF"/>
    <w:rsid w:val="00F328EA"/>
    <w:rsid w:val="00F33CB6"/>
    <w:rsid w:val="00F356A3"/>
    <w:rsid w:val="00F35741"/>
    <w:rsid w:val="00F4765D"/>
    <w:rsid w:val="00F54372"/>
    <w:rsid w:val="00F72D44"/>
    <w:rsid w:val="00F77614"/>
    <w:rsid w:val="00F8697C"/>
    <w:rsid w:val="00FA2AFC"/>
    <w:rsid w:val="00FB0CA8"/>
    <w:rsid w:val="00FC48EE"/>
    <w:rsid w:val="00FD3E1A"/>
    <w:rsid w:val="00FD5981"/>
    <w:rsid w:val="00FE3599"/>
    <w:rsid w:val="00FE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7FC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01EA7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27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27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7FC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01EA7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27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27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drett.speaker.no/Organisation.asp?OrgElementId=6582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9C6E9A13</Template>
  <TotalTime>15</TotalTime>
  <Pages>1</Pages>
  <Words>127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DnB NOR ASA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Husby, Jan Roger</dc:creator>
  <cp:lastModifiedBy>Husby, Jan Roger</cp:lastModifiedBy>
  <cp:revision>6</cp:revision>
  <dcterms:created xsi:type="dcterms:W3CDTF">2016-03-10T11:39:00Z</dcterms:created>
  <dcterms:modified xsi:type="dcterms:W3CDTF">2016-03-22T08:47:00Z</dcterms:modified>
</cp:coreProperties>
</file>