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06510" w:rsidRPr="00925BBD" w:rsidRDefault="001F72B1">
      <w:pPr>
        <w:pStyle w:val="Tittel"/>
        <w:rPr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94B8E55" wp14:editId="32A01617">
                <wp:simplePos x="0" y="0"/>
                <wp:positionH relativeFrom="margin">
                  <wp:posOffset>-577215</wp:posOffset>
                </wp:positionH>
                <wp:positionV relativeFrom="page">
                  <wp:posOffset>495300</wp:posOffset>
                </wp:positionV>
                <wp:extent cx="9198864" cy="6867144"/>
                <wp:effectExtent l="0" t="0" r="2540" b="0"/>
                <wp:wrapNone/>
                <wp:docPr id="4" name="Bakgrunn" descr="Bakgrunnsgrafikk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8864" cy="6867144"/>
                          <a:chOff x="0" y="0"/>
                          <a:chExt cx="9201150" cy="6867525"/>
                        </a:xfrm>
                      </wpg:grpSpPr>
                      <pic:pic xmlns:pic="http://schemas.openxmlformats.org/drawingml/2006/picture">
                        <pic:nvPicPr>
                          <pic:cNvPr id="3" name="Stråler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24" name="Svart kantlinje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9182100" cy="6867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Rektangulær kantlinje"/>
                        <wps:cNvSpPr/>
                        <wps:spPr>
                          <a:xfrm>
                            <a:off x="180975" y="161925"/>
                            <a:ext cx="8834113" cy="6540294"/>
                          </a:xfrm>
                          <a:prstGeom prst="rect">
                            <a:avLst/>
                          </a:prstGeom>
                          <a:noFill/>
                          <a:ln w="82550">
                            <a:solidFill>
                              <a:schemeClr val="accent3"/>
                            </a:solidFill>
                            <a:miter lim="800000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F72B1" w:rsidRDefault="001F72B1" w:rsidP="001F72B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B8E55" id="Bakgrunn" o:spid="_x0000_s1026" alt="Bakgrunnsgrafikk&#10;" style="position:absolute;left:0;text-align:left;margin-left:-45.45pt;margin-top:39pt;width:724.3pt;height:540.7pt;z-index:-251657216;mso-position-horizontal-relative:margin;mso-position-vertical-relative:page;mso-width-relative:margin;mso-height-relative:margin" coordsize="92011,68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tråler" o:spid="_x0000_s1027" type="#_x0000_t75" style="position:absolute;width:92011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">
                  <v:imagedata r:id="rId11" o:title=""/>
                  <v:path arrowok="t"/>
                </v:shape>
                <v:shape id="Svart kantlinje" o:spid="_x0000_s1028" type="#_x0000_t75" style="position:absolute;left:95;width:91821;height:68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">
                  <v:imagedata r:id="rId12" o:title=""/>
                  <v:path arrowok="t"/>
                </v:shape>
                <v:rect id="Rektangulær kantlinje" o:spid="_x0000_s1029" style="position:absolute;left:1809;top:1619;width:88341;height:65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" filled="f" strokecolor="#006ab2 [3206]" strokeweight="6.5pt">
                  <v:textbox>
                    <w:txbxContent>
                      <w:p w:rsidR="001F72B1" w:rsidRDefault="001F72B1" w:rsidP="001F72B1"/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 w:rsidR="00527AA1">
        <w:rPr>
          <w:rFonts w:ascii="Century Gothic" w:hAnsi="Century Gothic"/>
          <w:color w:val="006AB2"/>
          <w:lang w:val="nb-NO"/>
        </w:rPr>
        <w:t>Æresmedlem</w:t>
      </w:r>
    </w:p>
    <w:p w:rsidR="00706510" w:rsidRPr="008328D2" w:rsidRDefault="00527AA1" w:rsidP="00591566">
      <w:pPr>
        <w:pStyle w:val="Navn"/>
        <w:rPr>
          <w:sz w:val="96"/>
          <w:szCs w:val="96"/>
          <w:lang w:val="nb-NO"/>
        </w:rPr>
      </w:pPr>
      <w:r w:rsidRPr="008328D2">
        <w:rPr>
          <w:sz w:val="96"/>
          <w:szCs w:val="96"/>
          <w:lang w:val="nb-NO"/>
        </w:rPr>
        <w:t>Simen Olstad</w:t>
      </w:r>
    </w:p>
    <w:p w:rsidR="00527AA1" w:rsidRDefault="00527AA1" w:rsidP="00527AA1">
      <w:pPr>
        <w:rPr>
          <w:lang w:val="nb-NO"/>
        </w:rPr>
      </w:pPr>
      <w:r>
        <w:rPr>
          <w:lang w:val="nb-NO"/>
        </w:rPr>
        <w:t xml:space="preserve">Anerkjennes herved som æresmedlem i Peer Gynt Alpinklubb for sin lange og tro innsats som trener og inspirator for både nybegynnere og rekrutter i </w:t>
      </w:r>
    </w:p>
    <w:p w:rsidR="00706510" w:rsidRPr="008328D2" w:rsidRDefault="00527AA1" w:rsidP="00527AA1">
      <w:pPr>
        <w:rPr>
          <w:sz w:val="72"/>
          <w:szCs w:val="72"/>
          <w:lang w:val="nb-NO"/>
        </w:rPr>
      </w:pPr>
      <w:r w:rsidRPr="008328D2">
        <w:rPr>
          <w:sz w:val="72"/>
          <w:szCs w:val="72"/>
          <w:lang w:val="nb-NO"/>
        </w:rPr>
        <w:t>Peer Gynt Alpinklubb</w:t>
      </w:r>
    </w:p>
    <w:p w:rsidR="00527AA1" w:rsidRPr="00527AA1" w:rsidRDefault="00527AA1">
      <w:pPr>
        <w:pStyle w:val="Organisasjon"/>
        <w:spacing w:after="0"/>
        <w:rPr>
          <w:sz w:val="24"/>
          <w:szCs w:val="24"/>
          <w:lang w:val="nb-NO"/>
        </w:rPr>
      </w:pPr>
      <w:r w:rsidRPr="00527AA1">
        <w:rPr>
          <w:sz w:val="24"/>
          <w:szCs w:val="24"/>
          <w:lang w:val="nb-NO"/>
        </w:rPr>
        <w:t>SANNSYNLIGVIS VERDENS BESTE SKIKLUBB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remiesegl og signatur"/>
      </w:tblPr>
      <w:tblGrid>
        <w:gridCol w:w="3123"/>
        <w:gridCol w:w="927"/>
        <w:gridCol w:w="8622"/>
      </w:tblGrid>
      <w:tr w:rsidR="00706510" w:rsidRPr="00527AA1">
        <w:trPr>
          <w:trHeight w:val="3024"/>
        </w:trPr>
        <w:sdt>
          <w:sdtPr>
            <w:rPr>
              <w:lang w:val="nb-NO"/>
            </w:rPr>
            <w:alias w:val="Klikk pilen til høyre for å velge et ikon"/>
            <w:tag w:val="Klikk pilen til høyre for å velge et ikon"/>
            <w:id w:val="-1667470174"/>
            <w:placeholder>
              <w:docPart w:val="B475F36EB2104A728CAC88010892E0C8"/>
            </w:placeholder>
            <w:docPartList>
              <w:docPartGallery w:val="Quick Parts"/>
            </w:docPartList>
          </w:sdtPr>
          <w:sdtEndPr/>
          <w:sdtContent>
            <w:tc>
              <w:tcPr>
                <w:tcW w:w="3123" w:type="dxa"/>
                <w:vAlign w:val="center"/>
              </w:tcPr>
              <w:p w:rsidR="00706510" w:rsidRPr="00925BBD" w:rsidRDefault="00527AA1">
                <w:pPr>
                  <w:spacing w:after="0" w:line="240" w:lineRule="auto"/>
                  <w:rPr>
                    <w:lang w:val="nb-NO"/>
                  </w:rPr>
                </w:pPr>
                <w:r w:rsidRPr="00527AA1">
                  <w:rPr>
                    <w:noProof/>
                    <w:lang w:val="nb-NO" w:eastAsia="nb-NO"/>
                  </w:rPr>
                  <w:drawing>
                    <wp:inline distT="0" distB="0" distL="0" distR="0">
                      <wp:extent cx="960120" cy="975360"/>
                      <wp:effectExtent l="0" t="0" r="0" b="0"/>
                      <wp:docPr id="1" name="Bilde 1" descr="C:\Users\Kristian Pandur\Desktop\PGA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Kristian Pandur\Desktop\PG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0120" cy="975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927" w:type="dxa"/>
          </w:tcPr>
          <w:p w:rsidR="00706510" w:rsidRPr="00925BBD" w:rsidRDefault="00706510">
            <w:pPr>
              <w:spacing w:after="0" w:line="240" w:lineRule="auto"/>
              <w:rPr>
                <w:lang w:val="nb-NO"/>
              </w:rPr>
            </w:pPr>
          </w:p>
        </w:tc>
        <w:tc>
          <w:tcPr>
            <w:tcW w:w="8622" w:type="dxa"/>
            <w:vAlign w:val="center"/>
          </w:tcPr>
          <w:tbl>
            <w:tblPr>
              <w:tblW w:w="0" w:type="auto"/>
              <w:jc w:val="right"/>
              <w:tblBorders>
                <w:bottom w:val="single" w:sz="8" w:space="0" w:color="A18F8F" w:themeColor="text2" w:themeTint="99"/>
                <w:insideH w:val="single" w:sz="8" w:space="0" w:color="A18F8F" w:themeColor="text2" w:themeTint="9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Dato og signatur"/>
            </w:tblPr>
            <w:tblGrid>
              <w:gridCol w:w="2412"/>
              <w:gridCol w:w="6192"/>
            </w:tblGrid>
            <w:tr w:rsidR="00706510" w:rsidRPr="006E6116">
              <w:trPr>
                <w:trHeight w:val="1377"/>
                <w:jc w:val="right"/>
              </w:trPr>
              <w:tc>
                <w:tcPr>
                  <w:tcW w:w="2412" w:type="dxa"/>
                  <w:vAlign w:val="bottom"/>
                </w:tcPr>
                <w:p w:rsidR="00706510" w:rsidRPr="00925BBD" w:rsidRDefault="00965095">
                  <w:pPr>
                    <w:pStyle w:val="Sig-overskrift"/>
                    <w:spacing w:line="240" w:lineRule="auto"/>
                    <w:jc w:val="center"/>
                    <w:rPr>
                      <w:lang w:val="nb-NO"/>
                    </w:rPr>
                  </w:pPr>
                  <w:r w:rsidRPr="00925BBD">
                    <w:rPr>
                      <w:rFonts w:ascii="Plantagenet Cherokee" w:hAnsi="Plantagenet Cherokee"/>
                      <w:color w:val="262626"/>
                      <w:lang w:val="nb-NO"/>
                    </w:rPr>
                    <w:t>Gitt av:</w:t>
                  </w:r>
                </w:p>
              </w:tc>
              <w:tc>
                <w:tcPr>
                  <w:tcW w:w="6192" w:type="dxa"/>
                  <w:vAlign w:val="bottom"/>
                </w:tcPr>
                <w:p w:rsidR="00706510" w:rsidRPr="00925BBD" w:rsidRDefault="00527AA1" w:rsidP="00527AA1">
                  <w:pPr>
                    <w:pStyle w:val="Underskrift"/>
                    <w:jc w:val="center"/>
                    <w:rPr>
                      <w:lang w:val="nb-NO"/>
                    </w:rPr>
                  </w:pPr>
                  <w:r>
                    <w:rPr>
                      <w:lang w:val="nb-NO"/>
                    </w:rPr>
                    <w:t>Styret i Peer Gynt Alpin</w:t>
                  </w:r>
                </w:p>
              </w:tc>
            </w:tr>
            <w:tr w:rsidR="00706510" w:rsidRPr="00527AA1">
              <w:trPr>
                <w:trHeight w:val="1150"/>
                <w:jc w:val="right"/>
              </w:trPr>
              <w:tc>
                <w:tcPr>
                  <w:tcW w:w="2412" w:type="dxa"/>
                  <w:vAlign w:val="bottom"/>
                </w:tcPr>
                <w:p w:rsidR="00706510" w:rsidRPr="00925BBD" w:rsidRDefault="00965095">
                  <w:pPr>
                    <w:pStyle w:val="Sig-overskrift"/>
                    <w:spacing w:line="240" w:lineRule="auto"/>
                    <w:jc w:val="center"/>
                    <w:rPr>
                      <w:lang w:val="nb-NO"/>
                    </w:rPr>
                  </w:pPr>
                  <w:r w:rsidRPr="00925BBD">
                    <w:rPr>
                      <w:rFonts w:ascii="Plantagenet Cherokee" w:hAnsi="Plantagenet Cherokee"/>
                      <w:color w:val="262626"/>
                      <w:lang w:val="nb-NO"/>
                    </w:rPr>
                    <w:t>Dato:</w:t>
                  </w:r>
                </w:p>
              </w:tc>
              <w:sdt>
                <w:sdtPr>
                  <w:rPr>
                    <w:lang w:val="nb-NO"/>
                  </w:rPr>
                  <w:id w:val="-115761903"/>
                  <w:placeholder>
                    <w:docPart w:val="2872DA4E9DFF489797D0E1F56C2F18A7"/>
                  </w:placeholder>
                  <w:date w:fullDate="2016-06-11T00:00:00Z">
                    <w:dateFormat w:val="d. MMMM yyyy"/>
                    <w:lid w:val="nb-NO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6192" w:type="dxa"/>
                      <w:vAlign w:val="bottom"/>
                    </w:tcPr>
                    <w:p w:rsidR="00706510" w:rsidRPr="00925BBD" w:rsidRDefault="00527AA1" w:rsidP="00527AA1">
                      <w:pPr>
                        <w:pStyle w:val="Underskrift"/>
                        <w:jc w:val="center"/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11. juni 2016</w:t>
                      </w:r>
                    </w:p>
                  </w:tc>
                </w:sdtContent>
              </w:sdt>
            </w:tr>
          </w:tbl>
          <w:p w:rsidR="00706510" w:rsidRPr="00925BBD" w:rsidRDefault="00706510">
            <w:pPr>
              <w:spacing w:after="0" w:line="240" w:lineRule="auto"/>
              <w:rPr>
                <w:lang w:val="nb-NO"/>
              </w:rPr>
            </w:pPr>
          </w:p>
        </w:tc>
      </w:tr>
    </w:tbl>
    <w:p w:rsidR="00706510" w:rsidRPr="00925BBD" w:rsidRDefault="00706510">
      <w:pPr>
        <w:rPr>
          <w:lang w:val="nb-NO"/>
        </w:rPr>
      </w:pPr>
    </w:p>
    <w:sectPr w:rsidR="00706510" w:rsidRPr="00925BBD" w:rsidSect="0042178E">
      <w:pgSz w:w="15840" w:h="12240" w:orient="landscape"/>
      <w:pgMar w:top="2160" w:right="1582" w:bottom="720" w:left="158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91B" w:rsidRDefault="00E9191B">
      <w:pPr>
        <w:spacing w:after="0" w:line="240" w:lineRule="auto"/>
      </w:pPr>
      <w:r>
        <w:separator/>
      </w:r>
    </w:p>
  </w:endnote>
  <w:endnote w:type="continuationSeparator" w:id="0">
    <w:p w:rsidR="00E9191B" w:rsidRDefault="00E91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lantagenet Cherokee">
    <w:altName w:val="Gadugi"/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91B" w:rsidRDefault="00E9191B">
      <w:pPr>
        <w:spacing w:after="0" w:line="240" w:lineRule="auto"/>
      </w:pPr>
      <w:r>
        <w:separator/>
      </w:r>
    </w:p>
  </w:footnote>
  <w:footnote w:type="continuationSeparator" w:id="0">
    <w:p w:rsidR="00E9191B" w:rsidRDefault="00E91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B214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52AC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3B2FA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F88E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6BCBD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AA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C0E6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2C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C29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844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A1"/>
    <w:rsid w:val="00022E32"/>
    <w:rsid w:val="00095FCE"/>
    <w:rsid w:val="000A4C4A"/>
    <w:rsid w:val="000E2627"/>
    <w:rsid w:val="001F72B1"/>
    <w:rsid w:val="0042178E"/>
    <w:rsid w:val="00480C1A"/>
    <w:rsid w:val="00501C0A"/>
    <w:rsid w:val="00527AA1"/>
    <w:rsid w:val="00591566"/>
    <w:rsid w:val="005B6027"/>
    <w:rsid w:val="006067CF"/>
    <w:rsid w:val="0063409B"/>
    <w:rsid w:val="006845ED"/>
    <w:rsid w:val="006E6116"/>
    <w:rsid w:val="00706510"/>
    <w:rsid w:val="00817A93"/>
    <w:rsid w:val="008328D2"/>
    <w:rsid w:val="008B7B29"/>
    <w:rsid w:val="00925BBD"/>
    <w:rsid w:val="00965095"/>
    <w:rsid w:val="00CD390F"/>
    <w:rsid w:val="00E66F08"/>
    <w:rsid w:val="00E9191B"/>
    <w:rsid w:val="00F6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838F443-3E96-4E31-9C6A-BDB3B721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262626" w:themeColor="text1" w:themeTint="D9"/>
        <w:sz w:val="26"/>
        <w:lang w:val="en-US" w:eastAsia="ja-JP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4E85" w:themeColor="accent3" w:themeShade="BF"/>
      <w:sz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004E85" w:themeColor="accent3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avn">
    <w:name w:val="Navn"/>
    <w:basedOn w:val="Normal"/>
    <w:uiPriority w:val="1"/>
    <w:qFormat/>
    <w:pPr>
      <w:pBdr>
        <w:bottom w:val="single" w:sz="8" w:space="1" w:color="A18F8F" w:themeColor="text2" w:themeTint="99"/>
      </w:pBdr>
      <w:spacing w:before="300" w:line="240" w:lineRule="auto"/>
    </w:pPr>
    <w:rPr>
      <w:sz w:val="114"/>
    </w:rPr>
  </w:style>
  <w:style w:type="paragraph" w:styleId="Underskrift">
    <w:name w:val="Signature"/>
    <w:basedOn w:val="Normal"/>
    <w:link w:val="UnderskriftTegn"/>
    <w:uiPriority w:val="1"/>
    <w:unhideWhenUsed/>
    <w:qFormat/>
    <w:pPr>
      <w:spacing w:after="0" w:line="240" w:lineRule="auto"/>
      <w:ind w:left="432"/>
      <w:jc w:val="left"/>
    </w:pPr>
    <w:rPr>
      <w:rFonts w:ascii="Segoe Print" w:hAnsi="Segoe Print"/>
    </w:rPr>
  </w:style>
  <w:style w:type="character" w:customStyle="1" w:styleId="UnderskriftTegn">
    <w:name w:val="Underskrift Tegn"/>
    <w:basedOn w:val="Standardskriftforavsnitt"/>
    <w:link w:val="Underskrift"/>
    <w:uiPriority w:val="1"/>
    <w:rPr>
      <w:rFonts w:ascii="Segoe Print" w:hAnsi="Segoe Print"/>
    </w:r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color w:val="262626" w:themeColor="text1" w:themeTint="D9"/>
      <w:sz w:val="16"/>
    </w:rPr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"/>
    <w:unhideWhenUsed/>
    <w:qFormat/>
    <w:pPr>
      <w:pBdr>
        <w:top w:val="single" w:sz="8" w:space="5" w:color="A18F8F" w:themeColor="text2" w:themeTint="99"/>
        <w:bottom w:val="single" w:sz="8" w:space="5" w:color="A18F8F" w:themeColor="text2" w:themeTint="99"/>
      </w:pBdr>
      <w:spacing w:after="1000" w:line="240" w:lineRule="auto"/>
    </w:pPr>
    <w:rPr>
      <w:rFonts w:asciiTheme="majorHAnsi" w:eastAsiaTheme="majorEastAsia" w:hAnsiTheme="majorHAnsi" w:cstheme="majorBidi"/>
      <w:b/>
      <w:bCs/>
      <w:caps/>
      <w:color w:val="006AB2" w:themeColor="accent3"/>
      <w:sz w:val="68"/>
    </w:rPr>
  </w:style>
  <w:style w:type="character" w:customStyle="1" w:styleId="TittelTegn">
    <w:name w:val="Tittel Tegn"/>
    <w:basedOn w:val="Standardskriftforavsnitt"/>
    <w:link w:val="Tittel"/>
    <w:uiPriority w:val="1"/>
    <w:rPr>
      <w:rFonts w:asciiTheme="majorHAnsi" w:eastAsiaTheme="majorEastAsia" w:hAnsiTheme="majorHAnsi" w:cstheme="majorBidi"/>
      <w:b/>
      <w:bCs/>
      <w:caps/>
      <w:color w:val="006AB2" w:themeColor="accent3"/>
      <w:sz w:val="68"/>
    </w:rPr>
  </w:style>
  <w:style w:type="paragraph" w:customStyle="1" w:styleId="Organisasjon">
    <w:name w:val="Organisasjon"/>
    <w:basedOn w:val="Normal"/>
    <w:uiPriority w:val="1"/>
    <w:qFormat/>
    <w:pPr>
      <w:spacing w:before="200" w:line="240" w:lineRule="auto"/>
    </w:pPr>
    <w:rPr>
      <w:caps/>
      <w:sz w:val="66"/>
    </w:rPr>
  </w:style>
  <w:style w:type="paragraph" w:customStyle="1" w:styleId="Sig-overskrift">
    <w:name w:val="Sig-overskrift"/>
    <w:basedOn w:val="Normal"/>
    <w:next w:val="Normal"/>
    <w:uiPriority w:val="1"/>
    <w:qFormat/>
    <w:pPr>
      <w:spacing w:before="160" w:after="0"/>
      <w:jc w:val="left"/>
    </w:pPr>
    <w:rPr>
      <w:caps/>
    </w:rPr>
  </w:style>
  <w:style w:type="character" w:customStyle="1" w:styleId="Overskrift1Tegn">
    <w:name w:val="Overskrift 1 Tegn"/>
    <w:basedOn w:val="Standardskriftforavsnitt"/>
    <w:link w:val="Overskrift1"/>
    <w:uiPriority w:val="9"/>
    <w:semiHidden/>
    <w:rPr>
      <w:rFonts w:asciiTheme="majorHAnsi" w:eastAsiaTheme="majorEastAsia" w:hAnsiTheme="majorHAnsi" w:cstheme="majorBidi"/>
      <w:color w:val="004E85" w:themeColor="accent3" w:themeShade="BF"/>
      <w:sz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Pr>
      <w:rFonts w:asciiTheme="majorHAnsi" w:eastAsiaTheme="majorEastAsia" w:hAnsiTheme="majorHAnsi" w:cstheme="majorBidi"/>
      <w:color w:val="004E85" w:themeColor="accent3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ian%20Pandur\AppData\Roaming\Microsoft\Templates\Sportsdiplo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75F36EB2104A728CAC88010892E0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87249D-47E1-4EDC-9E55-F9EECFAE72A9}"/>
      </w:docPartPr>
      <w:docPartBody>
        <w:p w:rsidR="00FB70AE" w:rsidRDefault="00BA7E64">
          <w:pPr>
            <w:pStyle w:val="B475F36EB2104A728CAC88010892E0C8"/>
          </w:pPr>
          <w:r>
            <w:rPr>
              <w:rStyle w:val="Plassholdertekst"/>
            </w:rPr>
            <w:t>Choose a building block.</w:t>
          </w:r>
        </w:p>
      </w:docPartBody>
    </w:docPart>
    <w:docPart>
      <w:docPartPr>
        <w:name w:val="2872DA4E9DFF489797D0E1F56C2F18A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384A39-F174-4E9F-A67D-0A5AF590377E}"/>
      </w:docPartPr>
      <w:docPartBody>
        <w:p w:rsidR="00FB70AE" w:rsidRDefault="00BA7E64">
          <w:pPr>
            <w:pStyle w:val="2872DA4E9DFF489797D0E1F56C2F18A7"/>
          </w:pPr>
          <w:r w:rsidRPr="00925BBD">
            <w:rPr>
              <w:color w:val="262626"/>
            </w:rPr>
            <w:t>[Klikk for å velge en dato]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lantagenet Cherokee">
    <w:altName w:val="Gadugi"/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64"/>
    <w:rsid w:val="00786071"/>
    <w:rsid w:val="00BA7E64"/>
    <w:rsid w:val="00FB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F56D49AE0FD4513949A39EDC58648A0">
    <w:name w:val="BF56D49AE0FD4513949A39EDC58648A0"/>
  </w:style>
  <w:style w:type="paragraph" w:customStyle="1" w:styleId="3AF68B38722C4B0B87A6E05902D18FF1">
    <w:name w:val="3AF68B38722C4B0B87A6E05902D18FF1"/>
  </w:style>
  <w:style w:type="paragraph" w:customStyle="1" w:styleId="738D72A0594D419CAA05EE0207227EF6">
    <w:name w:val="738D72A0594D419CAA05EE0207227EF6"/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customStyle="1" w:styleId="B475F36EB2104A728CAC88010892E0C8">
    <w:name w:val="B475F36EB2104A728CAC88010892E0C8"/>
  </w:style>
  <w:style w:type="paragraph" w:customStyle="1" w:styleId="7BD22349B55F497C993F1D3A9B445F98">
    <w:name w:val="7BD22349B55F497C993F1D3A9B445F98"/>
  </w:style>
  <w:style w:type="paragraph" w:customStyle="1" w:styleId="2872DA4E9DFF489797D0E1F56C2F18A7">
    <w:name w:val="2872DA4E9DFF489797D0E1F56C2F1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VP">
      <a:dk1>
        <a:sysClr val="windowText" lastClr="000000"/>
      </a:dk1>
      <a:lt1>
        <a:sysClr val="window" lastClr="FFFFFF"/>
      </a:lt1>
      <a:dk2>
        <a:srgbClr val="5C4D4D"/>
      </a:dk2>
      <a:lt2>
        <a:srgbClr val="F2F2F2"/>
      </a:lt2>
      <a:accent1>
        <a:srgbClr val="8B0E04"/>
      </a:accent1>
      <a:accent2>
        <a:srgbClr val="2F8440"/>
      </a:accent2>
      <a:accent3>
        <a:srgbClr val="006AB2"/>
      </a:accent3>
      <a:accent4>
        <a:srgbClr val="DE5823"/>
      </a:accent4>
      <a:accent5>
        <a:srgbClr val="653A95"/>
      </a:accent5>
      <a:accent6>
        <a:srgbClr val="F7B239"/>
      </a:accent6>
      <a:hlink>
        <a:srgbClr val="006AB2"/>
      </a:hlink>
      <a:folHlink>
        <a:srgbClr val="653A95"/>
      </a:folHlink>
    </a:clrScheme>
    <a:fontScheme name="Award certificates - T3">
      <a:majorFont>
        <a:latin typeface="Century Gothic"/>
        <a:ea typeface=""/>
        <a:cs typeface=""/>
      </a:majorFont>
      <a:minorFont>
        <a:latin typeface="Plantagenet Cherok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8709B-DE48-4EEF-A280-545A30A4C9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F0BF3E-8514-45DF-A7EB-E3751DF1B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Sportsdiplom</Template>
  <TotalTime>0</TotalTime>
  <Pages>2</Pages>
  <Words>47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Trond Solberg</dc:creator>
  <cp:keywords/>
  <cp:lastModifiedBy>Trond Solberg</cp:lastModifiedBy>
  <cp:revision>2</cp:revision>
  <cp:lastPrinted>2016-07-23T10:43:00Z</cp:lastPrinted>
  <dcterms:created xsi:type="dcterms:W3CDTF">2016-10-14T15:56:00Z</dcterms:created>
  <dcterms:modified xsi:type="dcterms:W3CDTF">2016-10-14T15:56:00Z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TC031711129991</vt:lpwstr>
  </property>
</Properties>
</file>