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AEA" w:rsidRPr="00181B79" w:rsidRDefault="00556A41">
      <w:pPr>
        <w:rPr>
          <w:b/>
          <w:sz w:val="28"/>
          <w:szCs w:val="28"/>
        </w:rPr>
      </w:pPr>
      <w:r w:rsidRPr="00181B79">
        <w:rPr>
          <w:b/>
          <w:sz w:val="28"/>
          <w:szCs w:val="28"/>
        </w:rPr>
        <w:t>Åpent klubbrenn Rulleski 17.</w:t>
      </w:r>
      <w:r w:rsidR="00C024B5" w:rsidRPr="00181B79">
        <w:rPr>
          <w:b/>
          <w:sz w:val="28"/>
          <w:szCs w:val="28"/>
        </w:rPr>
        <w:t xml:space="preserve"> </w:t>
      </w:r>
      <w:r w:rsidRPr="00181B79">
        <w:rPr>
          <w:b/>
          <w:sz w:val="28"/>
          <w:szCs w:val="28"/>
        </w:rPr>
        <w:t>august</w:t>
      </w:r>
      <w:r w:rsidR="00C024B5" w:rsidRPr="00181B79">
        <w:rPr>
          <w:b/>
          <w:sz w:val="28"/>
          <w:szCs w:val="28"/>
        </w:rPr>
        <w:t xml:space="preserve"> fristil</w:t>
      </w:r>
    </w:p>
    <w:p w:rsidR="00556A41" w:rsidRDefault="00556A41"/>
    <w:p w:rsidR="00556A41" w:rsidRDefault="00556A41">
      <w:r>
        <w:t>Dugnadsliste: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2977"/>
      </w:tblGrid>
      <w:tr w:rsidR="00C024B5" w:rsidTr="00450ACD">
        <w:trPr>
          <w:trHeight w:val="344"/>
        </w:trPr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Rennansvarlig</w:t>
            </w:r>
          </w:p>
        </w:tc>
        <w:tc>
          <w:tcPr>
            <w:tcW w:w="2977" w:type="dxa"/>
          </w:tcPr>
          <w:p w:rsidR="00C024B5" w:rsidRDefault="00C024B5">
            <w:r>
              <w:t>Anne Fodstad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Tidtakere</w:t>
            </w:r>
          </w:p>
        </w:tc>
        <w:tc>
          <w:tcPr>
            <w:tcW w:w="2977" w:type="dxa"/>
          </w:tcPr>
          <w:p w:rsidR="00C024B5" w:rsidRDefault="00C024B5">
            <w:r>
              <w:t>Tom Østensen</w:t>
            </w:r>
          </w:p>
          <w:p w:rsidR="00C024B5" w:rsidRDefault="00C024B5">
            <w:r>
              <w:t>Audun Aas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Påmelding / nummerutdeling</w:t>
            </w:r>
          </w:p>
        </w:tc>
        <w:tc>
          <w:tcPr>
            <w:tcW w:w="2977" w:type="dxa"/>
          </w:tcPr>
          <w:p w:rsidR="00C024B5" w:rsidRDefault="00C024B5">
            <w:r>
              <w:t xml:space="preserve">Merethe </w:t>
            </w:r>
            <w:proofErr w:type="spellStart"/>
            <w:r>
              <w:t>Kulstad</w:t>
            </w:r>
            <w:proofErr w:type="spellEnd"/>
            <w:r>
              <w:t xml:space="preserve"> Haugen</w:t>
            </w:r>
          </w:p>
          <w:p w:rsidR="00C024B5" w:rsidRDefault="00C024B5">
            <w:r>
              <w:t>Grace Mag-Isa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Arena</w:t>
            </w:r>
          </w:p>
        </w:tc>
        <w:tc>
          <w:tcPr>
            <w:tcW w:w="2977" w:type="dxa"/>
          </w:tcPr>
          <w:p w:rsidR="00C024B5" w:rsidRDefault="00C024B5">
            <w:r>
              <w:t>Jan Haugen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Løyper</w:t>
            </w:r>
          </w:p>
        </w:tc>
        <w:tc>
          <w:tcPr>
            <w:tcW w:w="2977" w:type="dxa"/>
          </w:tcPr>
          <w:p w:rsidR="00C024B5" w:rsidRDefault="00C024B5">
            <w:r>
              <w:t>Jan Haugen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Speaker</w:t>
            </w:r>
          </w:p>
        </w:tc>
        <w:tc>
          <w:tcPr>
            <w:tcW w:w="2977" w:type="dxa"/>
          </w:tcPr>
          <w:p w:rsidR="00C024B5" w:rsidRDefault="00C024B5">
            <w:r>
              <w:t>Peter L. Raadal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Startere</w:t>
            </w:r>
          </w:p>
        </w:tc>
        <w:tc>
          <w:tcPr>
            <w:tcW w:w="2977" w:type="dxa"/>
          </w:tcPr>
          <w:p w:rsidR="00C024B5" w:rsidRDefault="00C024B5">
            <w:r>
              <w:t>Tormod Haugen</w:t>
            </w:r>
          </w:p>
          <w:p w:rsidR="00C024B5" w:rsidRDefault="00C024B5">
            <w:r>
              <w:t>Tom Borgen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Kiosk / Saftutdeling i mål</w:t>
            </w:r>
          </w:p>
        </w:tc>
        <w:tc>
          <w:tcPr>
            <w:tcW w:w="2977" w:type="dxa"/>
          </w:tcPr>
          <w:p w:rsidR="00C024B5" w:rsidRDefault="00450ACD">
            <w:r>
              <w:t>Merethe I</w:t>
            </w:r>
            <w:r w:rsidR="00C024B5">
              <w:t>. Haugen</w:t>
            </w:r>
          </w:p>
        </w:tc>
      </w:tr>
      <w:tr w:rsidR="00C024B5" w:rsidTr="00450ACD">
        <w:tc>
          <w:tcPr>
            <w:tcW w:w="3114" w:type="dxa"/>
            <w:shd w:val="clear" w:color="auto" w:fill="9CC2E5" w:themeFill="accent1" w:themeFillTint="99"/>
          </w:tcPr>
          <w:p w:rsidR="00C024B5" w:rsidRPr="00450ACD" w:rsidRDefault="00C024B5">
            <w:r w:rsidRPr="00450ACD">
              <w:t>Sanitet</w:t>
            </w:r>
          </w:p>
        </w:tc>
        <w:tc>
          <w:tcPr>
            <w:tcW w:w="2977" w:type="dxa"/>
          </w:tcPr>
          <w:p w:rsidR="00C024B5" w:rsidRDefault="00C024B5"/>
        </w:tc>
      </w:tr>
    </w:tbl>
    <w:p w:rsidR="00556A41" w:rsidRDefault="00556A41"/>
    <w:p w:rsidR="00C024B5" w:rsidRDefault="00C024B5">
      <w:r>
        <w:t xml:space="preserve">Dersom det trengs flere personer </w:t>
      </w:r>
      <w:r w:rsidR="00450ACD">
        <w:t xml:space="preserve">på den enkelte posisjon drar gruppa inn </w:t>
      </w:r>
      <w:r>
        <w:t>flere.</w:t>
      </w:r>
    </w:p>
    <w:p w:rsidR="00C024B5" w:rsidRDefault="00C024B5">
      <w:r>
        <w:t xml:space="preserve">Ønsker at ALLE </w:t>
      </w:r>
      <w:proofErr w:type="spellStart"/>
      <w:r>
        <w:t>forhåndspåmelder</w:t>
      </w:r>
      <w:proofErr w:type="spellEnd"/>
      <w:r>
        <w:t xml:space="preserve"> seg på Minidrett</w:t>
      </w:r>
      <w:r w:rsidR="0033492A">
        <w:t xml:space="preserve">. Påmelding også i </w:t>
      </w:r>
      <w:proofErr w:type="spellStart"/>
      <w:r w:rsidR="0033492A">
        <w:t>kubbhytta</w:t>
      </w:r>
      <w:proofErr w:type="spellEnd"/>
      <w:r w:rsidR="0033492A">
        <w:t xml:space="preserve"> </w:t>
      </w:r>
      <w:r w:rsidR="00AF5979">
        <w:t xml:space="preserve">inntil </w:t>
      </w:r>
      <w:proofErr w:type="spellStart"/>
      <w:r w:rsidR="00AF5979">
        <w:t>kl</w:t>
      </w:r>
      <w:proofErr w:type="spellEnd"/>
      <w:r w:rsidR="00AF5979">
        <w:t xml:space="preserve"> 17:00</w:t>
      </w:r>
      <w:r w:rsidR="0033492A">
        <w:t>.</w:t>
      </w:r>
    </w:p>
    <w:p w:rsidR="00A24103" w:rsidRDefault="00A24103" w:rsidP="00A24103"/>
    <w:p w:rsidR="00A24103" w:rsidRDefault="00A24103" w:rsidP="00A24103">
      <w:r>
        <w:t>Nummerutdeling fra 17:30</w:t>
      </w:r>
    </w:p>
    <w:p w:rsidR="00A24103" w:rsidRDefault="00A24103">
      <w:r>
        <w:t>Start kl. 18:30</w:t>
      </w:r>
      <w:bookmarkStart w:id="0" w:name="_GoBack"/>
      <w:bookmarkEnd w:id="0"/>
    </w:p>
    <w:p w:rsidR="00556A41" w:rsidRDefault="00556A41"/>
    <w:p w:rsidR="00DC526F" w:rsidRDefault="00DC526F">
      <w:r>
        <w:t>Løpslengder:</w:t>
      </w:r>
    </w:p>
    <w:p w:rsidR="00DC526F" w:rsidRDefault="00423E87">
      <w:r>
        <w:t>G/J 8-10</w:t>
      </w:r>
      <w:r>
        <w:tab/>
        <w:t>1,0 km</w:t>
      </w:r>
    </w:p>
    <w:p w:rsidR="00423E87" w:rsidRDefault="00423E87">
      <w:r>
        <w:t>G</w:t>
      </w:r>
      <w:r w:rsidR="00AF5979">
        <w:t>/</w:t>
      </w:r>
      <w:r>
        <w:t>J 11-1</w:t>
      </w:r>
      <w:r w:rsidR="00AF5979">
        <w:t>4</w:t>
      </w:r>
      <w:r>
        <w:tab/>
        <w:t>2,5 km</w:t>
      </w:r>
    </w:p>
    <w:p w:rsidR="00AF5979" w:rsidRDefault="00AF5979">
      <w:r>
        <w:t>J 15-16</w:t>
      </w:r>
      <w:r>
        <w:tab/>
      </w:r>
      <w:r>
        <w:tab/>
        <w:t>3,0 km</w:t>
      </w:r>
    </w:p>
    <w:p w:rsidR="004B1F6C" w:rsidRDefault="00AF5979">
      <w:r>
        <w:t>G</w:t>
      </w:r>
      <w:r w:rsidR="004B1F6C">
        <w:t xml:space="preserve"> 15-16</w:t>
      </w:r>
      <w:r>
        <w:tab/>
      </w:r>
      <w:r w:rsidR="004B1F6C">
        <w:tab/>
        <w:t>2 x 2,5 km</w:t>
      </w:r>
    </w:p>
    <w:p w:rsidR="004B1F6C" w:rsidRDefault="004B1F6C">
      <w:r>
        <w:t>J 17</w:t>
      </w:r>
      <w:r w:rsidR="00AF5979">
        <w:t xml:space="preserve"> -&gt;</w:t>
      </w:r>
      <w:r>
        <w:tab/>
      </w:r>
      <w:r>
        <w:tab/>
      </w:r>
      <w:r w:rsidR="00AF5979">
        <w:t>3</w:t>
      </w:r>
      <w:r>
        <w:t xml:space="preserve"> x 2,5 km</w:t>
      </w:r>
    </w:p>
    <w:p w:rsidR="004B1F6C" w:rsidRDefault="00AF5979">
      <w:r>
        <w:t>G 17 -&gt;</w:t>
      </w:r>
      <w:r>
        <w:tab/>
      </w:r>
      <w:r w:rsidR="004B1F6C">
        <w:tab/>
        <w:t xml:space="preserve">3 x </w:t>
      </w:r>
      <w:r>
        <w:t>3,0</w:t>
      </w:r>
      <w:r w:rsidR="004B1F6C">
        <w:t xml:space="preserve"> km</w:t>
      </w:r>
    </w:p>
    <w:sectPr w:rsidR="004B1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41"/>
    <w:rsid w:val="00181B79"/>
    <w:rsid w:val="0033492A"/>
    <w:rsid w:val="003B16E5"/>
    <w:rsid w:val="00423E87"/>
    <w:rsid w:val="00450ACD"/>
    <w:rsid w:val="004B1F6C"/>
    <w:rsid w:val="00556A41"/>
    <w:rsid w:val="00A24103"/>
    <w:rsid w:val="00AF5979"/>
    <w:rsid w:val="00C024B5"/>
    <w:rsid w:val="00CA5AEA"/>
    <w:rsid w:val="00CC75C7"/>
    <w:rsid w:val="00DC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5AE47-8CB3-4CBB-8989-92BA3160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0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536BB125.dotm</Template>
  <TotalTime>0</TotalTime>
  <Pages>1</Pages>
  <Words>107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Halvor Alm</dc:creator>
  <cp:keywords/>
  <dc:description/>
  <cp:lastModifiedBy>Astrid Dalby Alm</cp:lastModifiedBy>
  <cp:revision>2</cp:revision>
  <dcterms:created xsi:type="dcterms:W3CDTF">2016-08-11T19:51:00Z</dcterms:created>
  <dcterms:modified xsi:type="dcterms:W3CDTF">2016-08-11T19:51:00Z</dcterms:modified>
</cp:coreProperties>
</file>