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268"/>
        <w:gridCol w:w="1418"/>
        <w:gridCol w:w="1275"/>
      </w:tblGrid>
      <w:tr w:rsidR="0049307C" w:rsidRPr="00F237C8" w:rsidTr="0060607E">
        <w:trPr>
          <w:trHeight w:val="149"/>
        </w:trPr>
        <w:tc>
          <w:tcPr>
            <w:tcW w:w="9038" w:type="dxa"/>
            <w:gridSpan w:val="4"/>
          </w:tcPr>
          <w:p w:rsidR="0049307C" w:rsidRPr="00F237C8" w:rsidRDefault="0049307C" w:rsidP="00081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237C8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Mannskapsliste </w:t>
            </w:r>
            <w:r w:rsidR="00081AA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Ribberennet 2015</w:t>
            </w:r>
          </w:p>
        </w:tc>
      </w:tr>
      <w:tr w:rsidR="0049307C" w:rsidRPr="00F237C8" w:rsidTr="00A57FF6">
        <w:trPr>
          <w:trHeight w:val="149"/>
        </w:trPr>
        <w:tc>
          <w:tcPr>
            <w:tcW w:w="9038" w:type="dxa"/>
            <w:gridSpan w:val="4"/>
          </w:tcPr>
          <w:p w:rsidR="0049307C" w:rsidRPr="00081AAB" w:rsidRDefault="005F4632" w:rsidP="006A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Sogndal </w:t>
            </w:r>
            <w:r w:rsidR="006A3932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–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6A3932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Tysdag 29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.03.2015 kl</w:t>
            </w:r>
            <w:r w:rsidR="00454374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.</w:t>
            </w:r>
            <w:r w:rsidR="00081AAB" w:rsidRPr="00081AA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1</w:t>
            </w:r>
            <w:r w:rsidR="00820071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8.30</w:t>
            </w:r>
          </w:p>
        </w:tc>
      </w:tr>
      <w:tr w:rsidR="007F7493" w:rsidRPr="00F237C8" w:rsidTr="0098759B">
        <w:trPr>
          <w:trHeight w:val="104"/>
        </w:trPr>
        <w:tc>
          <w:tcPr>
            <w:tcW w:w="4077" w:type="dxa"/>
          </w:tcPr>
          <w:p w:rsidR="007F7493" w:rsidRPr="0098759B" w:rsidRDefault="007F7493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F7493" w:rsidRPr="0098759B" w:rsidRDefault="007F7493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1418" w:type="dxa"/>
          </w:tcPr>
          <w:p w:rsidR="007F7493" w:rsidRPr="0098759B" w:rsidRDefault="007F7493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275" w:type="dxa"/>
          </w:tcPr>
          <w:p w:rsidR="007F7493" w:rsidRPr="0098759B" w:rsidRDefault="00C86810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Oppmøte </w:t>
            </w:r>
          </w:p>
        </w:tc>
      </w:tr>
      <w:tr w:rsidR="00B636AF" w:rsidRPr="00C86810" w:rsidTr="0098759B">
        <w:trPr>
          <w:trHeight w:val="302"/>
        </w:trPr>
        <w:tc>
          <w:tcPr>
            <w:tcW w:w="4077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Rennleiar</w:t>
            </w:r>
            <w:proofErr w:type="spellEnd"/>
          </w:p>
        </w:tc>
        <w:tc>
          <w:tcPr>
            <w:tcW w:w="226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Anita Kårstad</w:t>
            </w:r>
          </w:p>
        </w:tc>
        <w:tc>
          <w:tcPr>
            <w:tcW w:w="1418" w:type="dxa"/>
          </w:tcPr>
          <w:p w:rsidR="00B636AF" w:rsidRPr="0098759B" w:rsidRDefault="00B636AF" w:rsidP="00251F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90500463  </w:t>
            </w:r>
          </w:p>
        </w:tc>
        <w:tc>
          <w:tcPr>
            <w:tcW w:w="1275" w:type="dxa"/>
          </w:tcPr>
          <w:p w:rsidR="00B636AF" w:rsidRPr="0098759B" w:rsidRDefault="000146F7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16.30</w:t>
            </w:r>
          </w:p>
        </w:tc>
      </w:tr>
      <w:tr w:rsidR="00B636AF" w:rsidRPr="00C86810" w:rsidTr="0098759B">
        <w:trPr>
          <w:trHeight w:val="360"/>
        </w:trPr>
        <w:tc>
          <w:tcPr>
            <w:tcW w:w="4077" w:type="dxa"/>
            <w:vMerge w:val="restart"/>
          </w:tcPr>
          <w:p w:rsidR="0047177F" w:rsidRPr="0098759B" w:rsidRDefault="00B636AF" w:rsidP="004717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Ordne til Startnummer/brikker</w:t>
            </w:r>
            <w:r w:rsidR="0047177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i forkant av renn og sørge for utdeling på </w:t>
            </w:r>
            <w:proofErr w:type="spellStart"/>
            <w:r w:rsidR="0047177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renndag</w:t>
            </w:r>
            <w:proofErr w:type="spellEnd"/>
          </w:p>
          <w:p w:rsidR="00B636AF" w:rsidRPr="0098759B" w:rsidRDefault="00B636AF" w:rsidP="00C868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268" w:type="dxa"/>
          </w:tcPr>
          <w:p w:rsidR="00B636AF" w:rsidRPr="0098759B" w:rsidRDefault="00B636AF" w:rsidP="00BD671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Kristin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Burø</w:t>
            </w:r>
            <w:proofErr w:type="spellEnd"/>
          </w:p>
        </w:tc>
        <w:tc>
          <w:tcPr>
            <w:tcW w:w="1418" w:type="dxa"/>
          </w:tcPr>
          <w:p w:rsidR="00B636AF" w:rsidRPr="0098759B" w:rsidRDefault="00B636AF" w:rsidP="0098759B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95191157 </w:t>
            </w:r>
          </w:p>
        </w:tc>
        <w:tc>
          <w:tcPr>
            <w:tcW w:w="1275" w:type="dxa"/>
          </w:tcPr>
          <w:p w:rsidR="00B636AF" w:rsidRPr="0098759B" w:rsidRDefault="000146F7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16.30</w:t>
            </w:r>
          </w:p>
        </w:tc>
      </w:tr>
      <w:tr w:rsidR="00B636AF" w:rsidRPr="00C86810" w:rsidTr="0098759B">
        <w:trPr>
          <w:trHeight w:val="317"/>
        </w:trPr>
        <w:tc>
          <w:tcPr>
            <w:tcW w:w="4077" w:type="dxa"/>
            <w:vMerge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268" w:type="dxa"/>
          </w:tcPr>
          <w:p w:rsidR="00B636AF" w:rsidRPr="0098759B" w:rsidRDefault="00B636AF" w:rsidP="0091684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Irene Mjøs</w:t>
            </w:r>
          </w:p>
        </w:tc>
        <w:tc>
          <w:tcPr>
            <w:tcW w:w="1418" w:type="dxa"/>
          </w:tcPr>
          <w:p w:rsidR="00B636AF" w:rsidRPr="0098759B" w:rsidRDefault="002C042B" w:rsidP="0091684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90862796</w:t>
            </w:r>
          </w:p>
        </w:tc>
        <w:tc>
          <w:tcPr>
            <w:tcW w:w="1275" w:type="dxa"/>
          </w:tcPr>
          <w:p w:rsidR="00B636AF" w:rsidRPr="0098759B" w:rsidRDefault="000146F7" w:rsidP="0091684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17.30</w:t>
            </w:r>
          </w:p>
        </w:tc>
      </w:tr>
      <w:tr w:rsidR="000146F7" w:rsidRPr="00F237C8" w:rsidTr="0098759B">
        <w:trPr>
          <w:trHeight w:val="543"/>
        </w:trPr>
        <w:tc>
          <w:tcPr>
            <w:tcW w:w="4077" w:type="dxa"/>
          </w:tcPr>
          <w:p w:rsidR="000146F7" w:rsidRPr="0098759B" w:rsidRDefault="000146F7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Påmelding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 og etterpåmelding)</w:t>
            </w:r>
          </w:p>
        </w:tc>
        <w:tc>
          <w:tcPr>
            <w:tcW w:w="2268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Asgeir Tveit</w:t>
            </w:r>
          </w:p>
        </w:tc>
        <w:tc>
          <w:tcPr>
            <w:tcW w:w="1418" w:type="dxa"/>
          </w:tcPr>
          <w:p w:rsidR="000146F7" w:rsidRPr="0098759B" w:rsidRDefault="000146F7" w:rsidP="009875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90874388</w:t>
            </w: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16.30</w:t>
            </w:r>
          </w:p>
        </w:tc>
      </w:tr>
      <w:tr w:rsidR="000146F7" w:rsidRPr="00F237C8" w:rsidTr="0098759B">
        <w:trPr>
          <w:trHeight w:val="543"/>
        </w:trPr>
        <w:tc>
          <w:tcPr>
            <w:tcW w:w="4077" w:type="dxa"/>
          </w:tcPr>
          <w:p w:rsidR="000146F7" w:rsidRPr="0098759B" w:rsidRDefault="000146F7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Tidtakar 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(Ansvar rigg </w:t>
            </w:r>
            <w:proofErr w:type="spellStart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tidstakingsutstyr</w:t>
            </w:r>
            <w:proofErr w:type="spellEnd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og resultatservice)</w:t>
            </w:r>
          </w:p>
        </w:tc>
        <w:tc>
          <w:tcPr>
            <w:tcW w:w="2268" w:type="dxa"/>
          </w:tcPr>
          <w:p w:rsidR="000146F7" w:rsidRPr="0098759B" w:rsidRDefault="000146F7" w:rsidP="00626E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Asgeir Tveit</w:t>
            </w:r>
          </w:p>
        </w:tc>
        <w:tc>
          <w:tcPr>
            <w:tcW w:w="1418" w:type="dxa"/>
          </w:tcPr>
          <w:p w:rsidR="000146F7" w:rsidRPr="0098759B" w:rsidRDefault="000146F7" w:rsidP="009875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90874388</w:t>
            </w: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16.30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</w:tcPr>
          <w:p w:rsidR="000146F7" w:rsidRPr="0098759B" w:rsidRDefault="000146F7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Tidtakar B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(+ Rigg </w:t>
            </w:r>
            <w:proofErr w:type="spellStart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tidstakingsutstyr</w:t>
            </w:r>
            <w:proofErr w:type="spellEnd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0146F7" w:rsidRPr="0098759B" w:rsidRDefault="000146F7" w:rsidP="004A4F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Ørjan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Igelkjøn</w:t>
            </w:r>
            <w:proofErr w:type="spellEnd"/>
          </w:p>
        </w:tc>
        <w:tc>
          <w:tcPr>
            <w:tcW w:w="1418" w:type="dxa"/>
          </w:tcPr>
          <w:p w:rsidR="000146F7" w:rsidRPr="0098759B" w:rsidRDefault="000146F7" w:rsidP="004A4F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91191092</w:t>
            </w: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16.30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</w:tcPr>
          <w:p w:rsidR="000146F7" w:rsidRPr="0098759B" w:rsidRDefault="000146F7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Tidtakar C </w:t>
            </w:r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(+ Rigg </w:t>
            </w:r>
            <w:proofErr w:type="spellStart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tidstakingsutstyr</w:t>
            </w:r>
            <w:proofErr w:type="spellEnd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2268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Ole  Walaker</w:t>
            </w:r>
          </w:p>
        </w:tc>
        <w:tc>
          <w:tcPr>
            <w:tcW w:w="1418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16.30</w:t>
            </w:r>
          </w:p>
        </w:tc>
      </w:tr>
      <w:tr w:rsidR="000146F7" w:rsidRPr="00E13972" w:rsidTr="0098759B">
        <w:trPr>
          <w:trHeight w:val="104"/>
        </w:trPr>
        <w:tc>
          <w:tcPr>
            <w:tcW w:w="4077" w:type="dxa"/>
          </w:tcPr>
          <w:p w:rsidR="000146F7" w:rsidRPr="0098759B" w:rsidRDefault="000146F7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Måldommar A</w:t>
            </w:r>
          </w:p>
        </w:tc>
        <w:tc>
          <w:tcPr>
            <w:tcW w:w="2268" w:type="dxa"/>
          </w:tcPr>
          <w:p w:rsidR="000146F7" w:rsidRPr="0098759B" w:rsidRDefault="000146F7" w:rsidP="002829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Kjell Øygard</w:t>
            </w:r>
          </w:p>
        </w:tc>
        <w:tc>
          <w:tcPr>
            <w:tcW w:w="1418" w:type="dxa"/>
          </w:tcPr>
          <w:p w:rsidR="000146F7" w:rsidRPr="0098759B" w:rsidRDefault="000146F7" w:rsidP="00B636AF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b-NO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99728033  </w:t>
            </w:r>
          </w:p>
        </w:tc>
        <w:tc>
          <w:tcPr>
            <w:tcW w:w="1275" w:type="dxa"/>
          </w:tcPr>
          <w:p w:rsidR="000146F7" w:rsidRPr="0098759B" w:rsidRDefault="000146F7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17.30</w:t>
            </w:r>
          </w:p>
        </w:tc>
      </w:tr>
      <w:tr w:rsidR="000146F7" w:rsidRPr="00E13972" w:rsidTr="0098759B">
        <w:trPr>
          <w:trHeight w:val="104"/>
        </w:trPr>
        <w:tc>
          <w:tcPr>
            <w:tcW w:w="4077" w:type="dxa"/>
          </w:tcPr>
          <w:p w:rsidR="000146F7" w:rsidRPr="0098759B" w:rsidRDefault="000146F7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Måldommar B</w:t>
            </w:r>
          </w:p>
        </w:tc>
        <w:tc>
          <w:tcPr>
            <w:tcW w:w="2268" w:type="dxa"/>
          </w:tcPr>
          <w:p w:rsidR="000146F7" w:rsidRPr="0098759B" w:rsidRDefault="000146F7" w:rsidP="002829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Lill Anette Juvik</w:t>
            </w:r>
          </w:p>
        </w:tc>
        <w:tc>
          <w:tcPr>
            <w:tcW w:w="1418" w:type="dxa"/>
          </w:tcPr>
          <w:p w:rsidR="000146F7" w:rsidRPr="0098759B" w:rsidRDefault="000146F7" w:rsidP="00B636AF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b-NO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95930505  </w:t>
            </w:r>
          </w:p>
        </w:tc>
        <w:tc>
          <w:tcPr>
            <w:tcW w:w="1275" w:type="dxa"/>
          </w:tcPr>
          <w:p w:rsidR="000146F7" w:rsidRPr="0098759B" w:rsidRDefault="000146F7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17.30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</w:tcPr>
          <w:p w:rsidR="000146F7" w:rsidRPr="0098759B" w:rsidRDefault="000146F7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Startar 1 </w:t>
            </w:r>
          </w:p>
        </w:tc>
        <w:tc>
          <w:tcPr>
            <w:tcW w:w="2268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Magne Berg/Ørjan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Igelkjøn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/Halvard Brekke/Inge Brigt Kvile</w:t>
            </w:r>
          </w:p>
        </w:tc>
        <w:tc>
          <w:tcPr>
            <w:tcW w:w="1418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17.30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</w:tcPr>
          <w:p w:rsidR="000146F7" w:rsidRPr="0098759B" w:rsidRDefault="000146F7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Startar 2/vakt i svingen ved mål</w:t>
            </w:r>
          </w:p>
        </w:tc>
        <w:tc>
          <w:tcPr>
            <w:tcW w:w="2268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Per Eivind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Gurwin</w:t>
            </w:r>
            <w:proofErr w:type="spellEnd"/>
          </w:p>
        </w:tc>
        <w:tc>
          <w:tcPr>
            <w:tcW w:w="1418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90154078</w:t>
            </w: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17.30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Speaker </w:t>
            </w:r>
          </w:p>
        </w:tc>
        <w:tc>
          <w:tcPr>
            <w:tcW w:w="2268" w:type="dxa"/>
          </w:tcPr>
          <w:p w:rsidR="000146F7" w:rsidRPr="0098759B" w:rsidRDefault="000146F7" w:rsidP="004A4F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Ingrid Narum</w:t>
            </w:r>
          </w:p>
        </w:tc>
        <w:tc>
          <w:tcPr>
            <w:tcW w:w="1418" w:type="dxa"/>
          </w:tcPr>
          <w:p w:rsidR="000146F7" w:rsidRPr="0098759B" w:rsidRDefault="000146F7" w:rsidP="004A4F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91800611</w:t>
            </w: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17.30</w:t>
            </w:r>
          </w:p>
        </w:tc>
      </w:tr>
      <w:tr w:rsidR="000146F7" w:rsidRPr="008B60EA" w:rsidTr="0098759B">
        <w:trPr>
          <w:trHeight w:val="104"/>
        </w:trPr>
        <w:tc>
          <w:tcPr>
            <w:tcW w:w="4077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 inn startnummer og henge dei til tørk</w:t>
            </w: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Kristin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Burø</w:t>
            </w:r>
            <w:proofErr w:type="spellEnd"/>
          </w:p>
        </w:tc>
        <w:tc>
          <w:tcPr>
            <w:tcW w:w="1418" w:type="dxa"/>
          </w:tcPr>
          <w:p w:rsidR="000146F7" w:rsidRPr="0098759B" w:rsidRDefault="000146F7" w:rsidP="004A4F0D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95191157 </w:t>
            </w: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17.30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 inn brikker og setje dei på fjøla att</w:t>
            </w:r>
          </w:p>
        </w:tc>
        <w:tc>
          <w:tcPr>
            <w:tcW w:w="2268" w:type="dxa"/>
          </w:tcPr>
          <w:p w:rsidR="000146F7" w:rsidRPr="0098759B" w:rsidRDefault="000146F7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Kristin 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Hammersvik</w:t>
            </w:r>
            <w:proofErr w:type="spellEnd"/>
          </w:p>
        </w:tc>
        <w:tc>
          <w:tcPr>
            <w:tcW w:w="1418" w:type="dxa"/>
          </w:tcPr>
          <w:p w:rsidR="000146F7" w:rsidRPr="0098759B" w:rsidRDefault="000146F7" w:rsidP="002718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99451039</w:t>
            </w: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17.30</w:t>
            </w:r>
          </w:p>
        </w:tc>
      </w:tr>
      <w:tr w:rsidR="000146F7" w:rsidRPr="009D5C26" w:rsidTr="0098759B">
        <w:trPr>
          <w:trHeight w:val="104"/>
        </w:trPr>
        <w:tc>
          <w:tcPr>
            <w:tcW w:w="4077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Lage saft og dele ut etter målgang</w:t>
            </w:r>
          </w:p>
        </w:tc>
        <w:tc>
          <w:tcPr>
            <w:tcW w:w="2268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Laila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Bosdal</w:t>
            </w:r>
            <w:proofErr w:type="spellEnd"/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Thorsen</w:t>
            </w:r>
          </w:p>
        </w:tc>
        <w:tc>
          <w:tcPr>
            <w:tcW w:w="1418" w:type="dxa"/>
          </w:tcPr>
          <w:p w:rsidR="000146F7" w:rsidRPr="0098759B" w:rsidRDefault="000146F7" w:rsidP="00271813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95815907</w:t>
            </w: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17.30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Stadion rigg ansvarleg </w:t>
            </w:r>
          </w:p>
        </w:tc>
        <w:tc>
          <w:tcPr>
            <w:tcW w:w="2268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Magne Berg</w:t>
            </w:r>
          </w:p>
        </w:tc>
        <w:tc>
          <w:tcPr>
            <w:tcW w:w="1418" w:type="dxa"/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99241911</w:t>
            </w: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16.30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</w:tcPr>
          <w:p w:rsidR="000146F7" w:rsidRPr="000146F7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Stadion rigg medhjelpar 1</w:t>
            </w:r>
          </w:p>
        </w:tc>
        <w:tc>
          <w:tcPr>
            <w:tcW w:w="2268" w:type="dxa"/>
          </w:tcPr>
          <w:p w:rsidR="000146F7" w:rsidRPr="00820071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200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Bjarte Pollen</w:t>
            </w:r>
          </w:p>
        </w:tc>
        <w:tc>
          <w:tcPr>
            <w:tcW w:w="1418" w:type="dxa"/>
          </w:tcPr>
          <w:p w:rsidR="000146F7" w:rsidRPr="0098759B" w:rsidRDefault="000146F7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16.30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</w:tcPr>
          <w:p w:rsidR="000146F7" w:rsidRPr="000146F7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Stadion rigg medhjelpar 2</w:t>
            </w:r>
          </w:p>
        </w:tc>
        <w:tc>
          <w:tcPr>
            <w:tcW w:w="2268" w:type="dxa"/>
          </w:tcPr>
          <w:p w:rsidR="000146F7" w:rsidRPr="00820071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200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Jostein </w:t>
            </w:r>
            <w:proofErr w:type="spellStart"/>
            <w:r w:rsidRPr="008200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Støfring</w:t>
            </w:r>
            <w:proofErr w:type="spellEnd"/>
            <w:r w:rsidRPr="008200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0146F7" w:rsidRPr="0098759B" w:rsidRDefault="000146F7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41553958 </w:t>
            </w:r>
          </w:p>
        </w:tc>
        <w:tc>
          <w:tcPr>
            <w:tcW w:w="1275" w:type="dxa"/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16.30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0146F7" w:rsidRDefault="000146F7" w:rsidP="000146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46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</w:t>
            </w:r>
            <w:r w:rsidRPr="000146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0146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46F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0146F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0146F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820071" w:rsidRDefault="000146F7" w:rsidP="000146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200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Inge Brigt Kvile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2C042B" w:rsidRDefault="000146F7" w:rsidP="004A4F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90141773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Default="000146F7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18.00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2 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(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Etter instruks frå </w:t>
            </w: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Monica Etterlid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97669334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18.00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3 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(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Etter instruks frå </w:t>
            </w: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Hilmar Engesæter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91657499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18.00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4 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(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Etter instruks frå </w:t>
            </w: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Roger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Nondal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7A03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95116431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18.00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0146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5</w:t>
            </w: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152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Kai Kilnes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2718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99240340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18.00</w:t>
            </w:r>
          </w:p>
        </w:tc>
      </w:tr>
      <w:tr w:rsidR="000146F7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0146F7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46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Løypesjef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0146F7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6F7">
              <w:rPr>
                <w:rFonts w:ascii="Arial" w:hAnsi="Arial" w:cs="Arial"/>
                <w:color w:val="000000"/>
                <w:sz w:val="20"/>
                <w:szCs w:val="20"/>
              </w:rPr>
              <w:t>Sogndal</w:t>
            </w:r>
            <w:r w:rsidR="00A26C21">
              <w:rPr>
                <w:rFonts w:ascii="Arial" w:hAnsi="Arial" w:cs="Arial"/>
                <w:color w:val="000000"/>
                <w:sz w:val="20"/>
                <w:szCs w:val="20"/>
              </w:rPr>
              <w:t xml:space="preserve"> IL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</w:tr>
      <w:tr w:rsidR="000146F7" w:rsidRPr="00517AD1" w:rsidTr="0098759B">
        <w:trPr>
          <w:trHeight w:val="10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Premiering (2)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517A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Arne Helgheim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9875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99732276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18.00</w:t>
            </w:r>
          </w:p>
        </w:tc>
      </w:tr>
      <w:tr w:rsidR="000146F7" w:rsidRPr="00517AD1" w:rsidTr="0098759B">
        <w:trPr>
          <w:trHeight w:val="104"/>
        </w:trPr>
        <w:tc>
          <w:tcPr>
            <w:tcW w:w="4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517A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Bjørn Kristian Sunde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9875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95191157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F7" w:rsidRPr="0098759B" w:rsidRDefault="000146F7" w:rsidP="004A4F0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18.00</w:t>
            </w:r>
          </w:p>
        </w:tc>
      </w:tr>
    </w:tbl>
    <w:p w:rsidR="00D7295C" w:rsidRPr="007751EC" w:rsidRDefault="00D7295C" w:rsidP="002C042B">
      <w:pPr>
        <w:rPr>
          <w:lang w:val="nb-NO"/>
        </w:rPr>
      </w:pPr>
    </w:p>
    <w:sectPr w:rsidR="00D7295C" w:rsidRPr="007751EC" w:rsidSect="007A031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03F3B"/>
    <w:multiLevelType w:val="hybridMultilevel"/>
    <w:tmpl w:val="7B6C5310"/>
    <w:lvl w:ilvl="0" w:tplc="C0203D2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7E9"/>
    <w:rsid w:val="000146F7"/>
    <w:rsid w:val="0006133D"/>
    <w:rsid w:val="00081AAB"/>
    <w:rsid w:val="0010346D"/>
    <w:rsid w:val="00164F98"/>
    <w:rsid w:val="001F34C0"/>
    <w:rsid w:val="00251F10"/>
    <w:rsid w:val="00271813"/>
    <w:rsid w:val="00282931"/>
    <w:rsid w:val="002B220A"/>
    <w:rsid w:val="002B40AA"/>
    <w:rsid w:val="002C042B"/>
    <w:rsid w:val="002C396E"/>
    <w:rsid w:val="003421F0"/>
    <w:rsid w:val="00366045"/>
    <w:rsid w:val="00370B1B"/>
    <w:rsid w:val="003978E4"/>
    <w:rsid w:val="00440A2B"/>
    <w:rsid w:val="00454374"/>
    <w:rsid w:val="0047177F"/>
    <w:rsid w:val="0049307C"/>
    <w:rsid w:val="00517AD1"/>
    <w:rsid w:val="00547214"/>
    <w:rsid w:val="0057568D"/>
    <w:rsid w:val="005F4632"/>
    <w:rsid w:val="006317E9"/>
    <w:rsid w:val="00635A54"/>
    <w:rsid w:val="006A0CA1"/>
    <w:rsid w:val="006A281E"/>
    <w:rsid w:val="006A3932"/>
    <w:rsid w:val="00704894"/>
    <w:rsid w:val="007751EC"/>
    <w:rsid w:val="007A031A"/>
    <w:rsid w:val="007D2663"/>
    <w:rsid w:val="007F7493"/>
    <w:rsid w:val="00820071"/>
    <w:rsid w:val="008B2CC4"/>
    <w:rsid w:val="0098759B"/>
    <w:rsid w:val="009D5C26"/>
    <w:rsid w:val="009F3825"/>
    <w:rsid w:val="00A26C21"/>
    <w:rsid w:val="00A37012"/>
    <w:rsid w:val="00B636AF"/>
    <w:rsid w:val="00C0250B"/>
    <w:rsid w:val="00C24D42"/>
    <w:rsid w:val="00C86810"/>
    <w:rsid w:val="00CF42EC"/>
    <w:rsid w:val="00D44728"/>
    <w:rsid w:val="00D7295C"/>
    <w:rsid w:val="00E75184"/>
    <w:rsid w:val="00F5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17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nn-NO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31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17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nn-NO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31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FEA3CE29</Template>
  <TotalTime>79</TotalTime>
  <Pages>1</Pages>
  <Words>269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Magne Kjetil</dc:creator>
  <cp:lastModifiedBy>Berg, Magne Kjetil</cp:lastModifiedBy>
  <cp:revision>13</cp:revision>
  <cp:lastPrinted>2015-12-21T15:09:00Z</cp:lastPrinted>
  <dcterms:created xsi:type="dcterms:W3CDTF">2015-12-21T14:26:00Z</dcterms:created>
  <dcterms:modified xsi:type="dcterms:W3CDTF">2015-12-24T12:32:00Z</dcterms:modified>
</cp:coreProperties>
</file>