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B13" w:rsidRPr="0085767D" w:rsidRDefault="00A71B13" w:rsidP="0085767D">
      <w:pPr>
        <w:outlineLvl w:val="0"/>
        <w:rPr>
          <w:b/>
          <w:sz w:val="28"/>
          <w:szCs w:val="28"/>
        </w:rPr>
      </w:pPr>
      <w:bookmarkStart w:id="0" w:name="_GoBack"/>
      <w:bookmarkEnd w:id="0"/>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8"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9"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BA2B3C" w:rsidRPr="0085767D" w:rsidRDefault="00BA2B3C" w:rsidP="0085767D"/>
    <w:p w:rsidR="0084636C" w:rsidRPr="0085767D" w:rsidRDefault="0084636C" w:rsidP="0085767D">
      <w:pPr>
        <w:rPr>
          <w:b/>
          <w:sz w:val="28"/>
          <w:szCs w:val="28"/>
        </w:rPr>
      </w:pPr>
      <w:r w:rsidRPr="0085767D">
        <w:rPr>
          <w:b/>
          <w:sz w:val="28"/>
          <w:szCs w:val="28"/>
        </w:rPr>
        <w:t xml:space="preserve">LOV FOR </w:t>
      </w:r>
      <w:r w:rsidR="007E2C32">
        <w:rPr>
          <w:b/>
          <w:sz w:val="28"/>
          <w:szCs w:val="28"/>
        </w:rPr>
        <w:t>VERDAL FRIIDRETTSKLUBB</w:t>
      </w:r>
      <w:r w:rsidR="00257CB5" w:rsidRPr="0085767D">
        <w:rPr>
          <w:b/>
          <w:sz w:val="28"/>
          <w:szCs w:val="28"/>
        </w:rPr>
        <w:t xml:space="preserve"> </w:t>
      </w:r>
    </w:p>
    <w:p w:rsidR="00BA2B3C" w:rsidRPr="0085767D" w:rsidRDefault="00A71B13" w:rsidP="0085767D">
      <w:r w:rsidRPr="0085767D">
        <w:t>S</w:t>
      </w:r>
      <w:r w:rsidR="00BA2B3C" w:rsidRPr="0085767D">
        <w:t xml:space="preserve">tiftet </w:t>
      </w:r>
      <w:r w:rsidR="007E2C32">
        <w:t>09.01.1984</w:t>
      </w:r>
      <w:r w:rsidR="006049F5" w:rsidRPr="0085767D">
        <w:t xml:space="preserve"> vedtatt av å</w:t>
      </w:r>
      <w:r w:rsidR="002D657E" w:rsidRPr="0085767D">
        <w:t xml:space="preserve">rsmøtet </w:t>
      </w:r>
      <w:r w:rsidR="007E2C32">
        <w:t>31.03.2016</w:t>
      </w:r>
      <w:r w:rsidRPr="0085767D">
        <w:t xml:space="preserve"> godkje</w:t>
      </w:r>
      <w:r w:rsidR="002360A4" w:rsidRPr="0085767D">
        <w:t xml:space="preserve">nt av </w:t>
      </w:r>
      <w:r w:rsidR="007E2C32">
        <w:t>Nord-Trøndelag Idrettskrets …………</w:t>
      </w:r>
      <w:r w:rsidRPr="0085767D">
        <w:t>.</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2"/>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3A75D4" w:rsidRPr="0085767D">
        <w:t xml:space="preserve">[navn på </w:t>
      </w:r>
      <w:r w:rsidR="00E3356F" w:rsidRPr="0085767D">
        <w:t xml:space="preserve">idrettskrets] </w:t>
      </w:r>
      <w:r w:rsidR="00172123" w:rsidRPr="0085767D">
        <w:t>idrettskrets, hører hjemme i</w:t>
      </w:r>
      <w:r w:rsidR="003A75D4" w:rsidRPr="0085767D">
        <w:t xml:space="preserve"> [navn på </w:t>
      </w:r>
      <w:r w:rsidR="00E3356F" w:rsidRPr="0085767D">
        <w:t xml:space="preserve">kommune] </w:t>
      </w:r>
      <w:r w:rsidR="00172123" w:rsidRPr="0085767D">
        <w:t xml:space="preserve">kommune, og er medlem av </w:t>
      </w:r>
      <w:r w:rsidR="003A75D4" w:rsidRPr="0085767D">
        <w:t xml:space="preserve">[navn på </w:t>
      </w:r>
      <w:r w:rsidR="00E3356F" w:rsidRPr="0085767D">
        <w:t xml:space="preserve">idrettsråd] </w:t>
      </w:r>
      <w:r w:rsidR="00172123" w:rsidRPr="0085767D">
        <w:t>idrettsråd</w:t>
      </w:r>
      <w:r w:rsidR="00172123" w:rsidRPr="0085767D">
        <w:rPr>
          <w:rStyle w:val="Fotnotereferanse"/>
        </w:rPr>
        <w:footnoteReference w:id="3"/>
      </w:r>
      <w:r w:rsidR="00172123" w:rsidRPr="0085767D">
        <w:t>.</w:t>
      </w:r>
    </w:p>
    <w:p w:rsidR="00172123" w:rsidRPr="0085767D" w:rsidRDefault="00172123" w:rsidP="0085767D"/>
    <w:p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r w:rsidR="006E2043" w:rsidRPr="0085767D">
        <w:t xml:space="preserve">regelverk og vedtak.     </w:t>
      </w:r>
    </w:p>
    <w:p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9321B5" w:rsidP="0085767D">
      <w:pPr>
        <w:ind w:left="720" w:hanging="720"/>
      </w:pPr>
      <w:r w:rsidRPr="0085767D">
        <w:lastRenderedPageBreak/>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Idrettslagets vedtak trer ikke i kraft før klagefristen er utløpt, eventuelt når klagesaken er avgjort. </w:t>
      </w:r>
    </w:p>
    <w:p w:rsidR="009321B5" w:rsidRPr="0085767D" w:rsidRDefault="009321B5" w:rsidP="0085767D">
      <w:pPr>
        <w:ind w:left="720" w:hanging="720"/>
      </w:pPr>
    </w:p>
    <w:p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w:t>
      </w:r>
      <w:r w:rsidR="00096A7E" w:rsidRPr="0085767D">
        <w:rPr>
          <w:rStyle w:val="Fotnotereferanse"/>
        </w:rPr>
        <w:footnoteReference w:id="4"/>
      </w:r>
      <w:r w:rsidRPr="0085767D">
        <w:t xml:space="preserve">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lastRenderedPageBreak/>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5"/>
      </w:r>
    </w:p>
    <w:p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rsidR="00B13C71" w:rsidRPr="0085767D" w:rsidRDefault="00B13C71" w:rsidP="0085767D">
      <w:pPr>
        <w:rPr>
          <w:b/>
        </w:rPr>
      </w:pPr>
    </w:p>
    <w:p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lastRenderedPageBreak/>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lastRenderedPageBreak/>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lastRenderedPageBreak/>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6"/>
      </w:r>
      <w:r w:rsidRPr="0085767D">
        <w:t xml:space="preserve"> eller ved fjernmøte</w:t>
      </w:r>
      <w:r w:rsidR="00B86360" w:rsidRPr="0085767D">
        <w:rPr>
          <w:rStyle w:val="Fotnotereferanse"/>
        </w:rPr>
        <w:footnoteReference w:id="7"/>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C05F88" w:rsidRPr="0085767D" w:rsidRDefault="00C05F88" w:rsidP="0085767D">
      <w:r w:rsidRPr="0085767D">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8"/>
      </w:r>
      <w:r w:rsidRPr="0085767D">
        <w:t xml:space="preserve"> </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xml:space="preserve">, etter beslutning </w:t>
      </w:r>
      <w:r w:rsidR="00C32D39" w:rsidRPr="0085767D">
        <w:lastRenderedPageBreak/>
        <w:t>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1" w:name="signatur"/>
      <w:bookmarkEnd w:id="1"/>
    </w:p>
    <w:p w:rsidR="00C05F88" w:rsidRPr="0085767D" w:rsidRDefault="00C05F88" w:rsidP="0085767D">
      <w:pPr>
        <w:pStyle w:val="Topptekst"/>
      </w:pPr>
    </w:p>
    <w:p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7E2C32" w:rsidRDefault="00C37C02" w:rsidP="0085767D">
      <w:pPr>
        <w:outlineLvl w:val="0"/>
        <w:rPr>
          <w:b/>
          <w:lang w:val="nn-NO"/>
        </w:rPr>
      </w:pPr>
      <w:r w:rsidRPr="007E2C32">
        <w:rPr>
          <w:b/>
          <w:lang w:val="nn-NO"/>
        </w:rPr>
        <w:t>I</w:t>
      </w:r>
      <w:r w:rsidR="00C05F88" w:rsidRPr="007E2C32">
        <w:rPr>
          <w:b/>
          <w:lang w:val="nn-NO"/>
        </w:rPr>
        <w:t xml:space="preserve">V. ÅRSMØTE, STYRE, UTVALG MV. </w:t>
      </w:r>
    </w:p>
    <w:p w:rsidR="00C05F88" w:rsidRPr="007E2C32" w:rsidRDefault="00C05F88" w:rsidP="0085767D">
      <w:pPr>
        <w:rPr>
          <w:lang w:val="nn-NO"/>
        </w:rPr>
      </w:pPr>
    </w:p>
    <w:p w:rsidR="00C05F88" w:rsidRPr="007E2C32" w:rsidRDefault="00844110" w:rsidP="0085767D">
      <w:pPr>
        <w:rPr>
          <w:b/>
          <w:lang w:val="nn-NO"/>
        </w:rPr>
      </w:pPr>
      <w:r w:rsidRPr="007E2C32">
        <w:rPr>
          <w:b/>
          <w:lang w:val="nn-NO"/>
        </w:rPr>
        <w:t>§ 13</w:t>
      </w:r>
      <w:r w:rsidR="00C05F88" w:rsidRPr="007E2C32">
        <w:rPr>
          <w:b/>
          <w:lang w:val="nn-NO"/>
        </w:rPr>
        <w:t xml:space="preserve"> </w:t>
      </w:r>
      <w:r w:rsidR="0085767D" w:rsidRPr="007E2C32">
        <w:rPr>
          <w:b/>
          <w:lang w:val="nn-NO"/>
        </w:rPr>
        <w:tab/>
      </w:r>
      <w:r w:rsidR="00C05F88" w:rsidRPr="007E2C32">
        <w:rPr>
          <w:b/>
          <w:lang w:val="nn-NO"/>
        </w:rPr>
        <w:t>Årsmøtet</w:t>
      </w:r>
    </w:p>
    <w:p w:rsidR="00C05F88" w:rsidRPr="007E2C32" w:rsidRDefault="00C05F88" w:rsidP="0085767D">
      <w:pPr>
        <w:rPr>
          <w:b/>
          <w:lang w:val="nn-NO"/>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9"/>
      </w:r>
      <w:r w:rsidR="00763A37" w:rsidRPr="0085767D">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rsidR="00C05F88" w:rsidRPr="0085767D" w:rsidRDefault="00C05F88" w:rsidP="0085767D">
      <w:pPr>
        <w:rPr>
          <w:b/>
          <w:highlight w:val="yellow"/>
        </w:rPr>
      </w:pPr>
    </w:p>
    <w:p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C05F88" w:rsidRPr="0085767D" w:rsidRDefault="00C05F88" w:rsidP="0085767D"/>
    <w:p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10"/>
      </w:r>
      <w:r w:rsidRPr="0085767D">
        <w:t>:</w:t>
      </w:r>
    </w:p>
    <w:p w:rsidR="00C05F88" w:rsidRPr="0085767D" w:rsidRDefault="00C05F88" w:rsidP="0085767D"/>
    <w:p w:rsidR="00C05F88" w:rsidRPr="0085767D" w:rsidRDefault="00C05F88" w:rsidP="0085767D">
      <w:r w:rsidRPr="0085767D">
        <w:t xml:space="preserve">1. </w:t>
      </w:r>
      <w:r w:rsidR="00556088" w:rsidRPr="0085767D">
        <w:t>Godkjenne de stemmeberettiget</w:t>
      </w:r>
      <w:r w:rsidRPr="0085767D">
        <w:t>e.</w:t>
      </w:r>
    </w:p>
    <w:p w:rsidR="00C05F88" w:rsidRPr="0085767D" w:rsidRDefault="00C05F88" w:rsidP="0085767D">
      <w:r w:rsidRPr="0085767D">
        <w:t>2. Godkjenne innkallingen, sakliste</w:t>
      </w:r>
      <w:r w:rsidR="00556088" w:rsidRPr="0085767D">
        <w:t>n</w:t>
      </w:r>
      <w:r w:rsidRPr="0085767D">
        <w:t xml:space="preserve"> og forretningsorden.</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11"/>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2"/>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13"/>
      </w:r>
    </w:p>
    <w:p w:rsidR="00A56BA6" w:rsidRPr="0085767D" w:rsidRDefault="00C05F88" w:rsidP="0085767D">
      <w:pPr>
        <w:tabs>
          <w:tab w:val="left" w:pos="7173"/>
        </w:tabs>
      </w:pPr>
      <w:r w:rsidRPr="0085767D">
        <w:t>10. Foreta følgende valg:</w:t>
      </w:r>
      <w:r w:rsidR="00B86360" w:rsidRPr="0085767D">
        <w:rPr>
          <w:rStyle w:val="Fotnotereferanse"/>
        </w:rPr>
        <w:footnoteReference w:id="14"/>
      </w:r>
    </w:p>
    <w:p w:rsidR="00A56BA6" w:rsidRPr="0085767D" w:rsidRDefault="00A56BA6" w:rsidP="0085767D">
      <w:pPr>
        <w:pStyle w:val="Listeavsnitt"/>
        <w:numPr>
          <w:ilvl w:val="0"/>
          <w:numId w:val="19"/>
        </w:numPr>
      </w:pPr>
      <w:r w:rsidRPr="0085767D">
        <w:t>Leder og nestleder</w:t>
      </w:r>
    </w:p>
    <w:p w:rsidR="00C05F88" w:rsidRPr="0085767D" w:rsidRDefault="001D678D" w:rsidP="0085767D">
      <w:pPr>
        <w:pStyle w:val="Listeavsnitt"/>
        <w:numPr>
          <w:ilvl w:val="0"/>
          <w:numId w:val="19"/>
        </w:numPr>
      </w:pPr>
      <w:r>
        <w:t xml:space="preserve">5 </w:t>
      </w:r>
      <w:r w:rsidR="00A56BA6" w:rsidRPr="0085767D">
        <w:t>styremedlem</w:t>
      </w:r>
      <w:r w:rsidR="00E3356F" w:rsidRPr="0085767D">
        <w:t xml:space="preserve"> </w:t>
      </w:r>
      <w:r w:rsidR="00A56BA6" w:rsidRPr="0085767D">
        <w:t>og</w:t>
      </w:r>
      <w:r w:rsidR="00E3356F" w:rsidRPr="0085767D">
        <w:t xml:space="preserve"> </w:t>
      </w:r>
      <w:r>
        <w:t xml:space="preserve">2 </w:t>
      </w:r>
      <w:r w:rsidR="00A56BA6" w:rsidRPr="0085767D">
        <w:t>varamedlem</w:t>
      </w:r>
      <w:r w:rsidR="00C64B09" w:rsidRPr="0085767D">
        <w:rPr>
          <w:rStyle w:val="Fotnotereferanse"/>
        </w:rPr>
        <w:footnoteReference w:id="15"/>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6"/>
      </w:r>
      <w:r w:rsidR="00C05F88" w:rsidRPr="0085767D">
        <w:t xml:space="preserve"> </w:t>
      </w:r>
    </w:p>
    <w:p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7"/>
      </w:r>
      <w:r w:rsidRPr="0085767D">
        <w:t xml:space="preserve">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8"/>
      </w:r>
      <w:r w:rsidRPr="0085767D">
        <w:t xml:space="preserve"> </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19"/>
      </w:r>
      <w:r w:rsidRPr="0085767D">
        <w:t xml:space="preserve">. </w:t>
      </w:r>
    </w:p>
    <w:p w:rsidR="00274771" w:rsidRPr="0085767D" w:rsidRDefault="00274771" w:rsidP="0085767D"/>
    <w:p w:rsidR="00274771" w:rsidRPr="0085767D" w:rsidRDefault="00274771" w:rsidP="0085767D"/>
    <w:p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rsidR="00C05F88" w:rsidRPr="0085767D" w:rsidRDefault="00C05F88" w:rsidP="0085767D"/>
    <w:p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7E2C32" w:rsidRDefault="007F1A8E" w:rsidP="0085767D">
      <w:pPr>
        <w:pStyle w:val="Listeavsnitt"/>
        <w:numPr>
          <w:ilvl w:val="1"/>
          <w:numId w:val="29"/>
        </w:numPr>
        <w:rPr>
          <w:lang w:val="nn-NO"/>
        </w:rPr>
      </w:pPr>
      <w:r w:rsidRPr="007E2C32">
        <w:rPr>
          <w:lang w:val="nn-NO"/>
        </w:rPr>
        <w:t xml:space="preserve">Fastsette </w:t>
      </w:r>
      <w:r w:rsidR="004F67FA" w:rsidRPr="007E2C32">
        <w:rPr>
          <w:lang w:val="nn-NO"/>
        </w:rPr>
        <w:t xml:space="preserve">eventuell </w:t>
      </w:r>
      <w:r w:rsidRPr="007E2C32">
        <w:rPr>
          <w:lang w:val="nn-NO"/>
        </w:rPr>
        <w:t xml:space="preserve">årlig </w:t>
      </w:r>
      <w:r w:rsidR="00CE37B9" w:rsidRPr="007E2C32">
        <w:rPr>
          <w:lang w:val="nn-NO"/>
        </w:rPr>
        <w:t>trenings</w:t>
      </w:r>
      <w:r w:rsidRPr="007E2C32">
        <w:rPr>
          <w:lang w:val="nn-NO"/>
        </w:rPr>
        <w:t>avgift</w:t>
      </w:r>
      <w:r w:rsidR="00A17155" w:rsidRPr="007E2C32">
        <w:rPr>
          <w:lang w:val="nn-NO"/>
        </w:rPr>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05F88" w:rsidRPr="0085767D" w:rsidRDefault="00C05F88" w:rsidP="0085767D"/>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rsidR="00C05F88" w:rsidRPr="0085767D" w:rsidRDefault="00C05F88" w:rsidP="0085767D">
      <w:pPr>
        <w:rPr>
          <w:b/>
        </w:rPr>
      </w:pPr>
    </w:p>
    <w:p w:rsidR="00C05F88" w:rsidRPr="0085767D" w:rsidRDefault="00C05F88" w:rsidP="0085767D">
      <w:r w:rsidRPr="0085767D">
        <w:t>For alminnelige disiplinærforføyninger, sanksjoner etter kamp- og konkurranseregler, straffesaker og dopingsaker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10"/>
      <w:headerReference w:type="default" r:id="rId11"/>
      <w:footerReference w:type="even" r:id="rId12"/>
      <w:footerReference w:type="default" r:id="rId13"/>
      <w:headerReference w:type="first" r:id="rId14"/>
      <w:footerReference w:type="first" r:id="rId15"/>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D27" w:rsidRDefault="001E6D27">
      <w:r>
        <w:separator/>
      </w:r>
    </w:p>
  </w:endnote>
  <w:endnote w:type="continuationSeparator" w:id="0">
    <w:p w:rsidR="001E6D27" w:rsidRDefault="001E6D27">
      <w:r>
        <w:continuationSeparator/>
      </w:r>
    </w:p>
  </w:endnote>
  <w:endnote w:type="continuationNotice" w:id="1">
    <w:p w:rsidR="001E6D27" w:rsidRDefault="001E6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588" w:rsidRDefault="00702588">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B7D" w:rsidRPr="00B13C71" w:rsidRDefault="00482B7D">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3923D1">
      <w:rPr>
        <w:noProof/>
        <w:sz w:val="22"/>
        <w:szCs w:val="22"/>
      </w:rPr>
      <w:t>8</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3923D1">
      <w:rPr>
        <w:noProof/>
        <w:sz w:val="22"/>
        <w:szCs w:val="22"/>
      </w:rPr>
      <w:t>8</w:t>
    </w:r>
    <w:r w:rsidRPr="00B13C71">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7D" w:rsidRPr="00B833AA" w:rsidRDefault="0085767D"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3923D1">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3923D1">
      <w:rPr>
        <w:bCs/>
        <w:noProof/>
      </w:rPr>
      <w:t>1</w:t>
    </w:r>
    <w:r w:rsidRPr="00B833AA">
      <w:rPr>
        <w:bCs/>
      </w:rPr>
      <w:fldChar w:fldCharType="end"/>
    </w:r>
  </w:p>
  <w:p w:rsidR="00482B7D" w:rsidRPr="003315C2" w:rsidRDefault="00482B7D" w:rsidP="00C05F8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D27" w:rsidRDefault="001E6D27">
      <w:r>
        <w:separator/>
      </w:r>
    </w:p>
  </w:footnote>
  <w:footnote w:type="continuationSeparator" w:id="0">
    <w:p w:rsidR="001E6D27" w:rsidRDefault="001E6D27">
      <w:r>
        <w:continuationSeparator/>
      </w:r>
    </w:p>
  </w:footnote>
  <w:footnote w:type="continuationNotice" w:id="1">
    <w:p w:rsidR="001E6D27" w:rsidRDefault="001E6D27"/>
  </w:footnote>
  <w:footnote w:id="2">
    <w:p w:rsidR="00482B7D" w:rsidRDefault="00482B7D"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 10-1. Dette skal fremkomme av idrettslagets organisasjonsplan som vedtas av årsmøtet. Det er også årsmøtet som vedtar innmelding/utmelding i de(t) aktuelle særforbund. </w:t>
      </w:r>
    </w:p>
  </w:footnote>
  <w:footnote w:id="3">
    <w:p w:rsidR="00482B7D" w:rsidRPr="00971DB5" w:rsidRDefault="00482B7D"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4">
    <w:p w:rsidR="00482B7D" w:rsidRDefault="00482B7D">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5">
    <w:p w:rsidR="00482B7D" w:rsidRDefault="00482B7D">
      <w:pPr>
        <w:pStyle w:val="Fotnotetekst"/>
      </w:pPr>
      <w:r>
        <w:rPr>
          <w:rStyle w:val="Fotnotereferanse"/>
        </w:rPr>
        <w:footnoteRef/>
      </w:r>
      <w:r>
        <w:t xml:space="preserve"> </w:t>
      </w:r>
      <w:r w:rsidRPr="007013A0">
        <w:t>Årsmøtet kan også beslutte å gi talerett til andre personer.</w:t>
      </w:r>
      <w:r w:rsidR="009A5ABE">
        <w:t xml:space="preserve"> Dersom idrettslaget har engasjert revisor, må følgende punkt legges inn i (6): «Engasjert revisor har talerett på årsmøtet i saker som ligger innenfor sitt arbeidsområde.»</w:t>
      </w:r>
    </w:p>
  </w:footnote>
  <w:footnote w:id="6">
    <w:p w:rsidR="00482B7D" w:rsidRDefault="00482B7D">
      <w:pPr>
        <w:pStyle w:val="Fotnotetekst"/>
      </w:pPr>
      <w:r>
        <w:rPr>
          <w:rStyle w:val="Fotnotereferanse"/>
        </w:rPr>
        <w:footnoteRef/>
      </w:r>
      <w:r>
        <w:t xml:space="preserve"> For eksempel per e-post.</w:t>
      </w:r>
    </w:p>
  </w:footnote>
  <w:footnote w:id="7">
    <w:p w:rsidR="00482B7D" w:rsidRPr="00786DB5" w:rsidRDefault="00482B7D">
      <w:pPr>
        <w:pStyle w:val="Fotnotetekst"/>
      </w:pPr>
      <w:r>
        <w:rPr>
          <w:rStyle w:val="Fotnotereferanse"/>
        </w:rPr>
        <w:footnoteRef/>
      </w:r>
      <w:r>
        <w:t xml:space="preserve"> For eksempel møte </w:t>
      </w:r>
      <w:r w:rsidRPr="00786DB5">
        <w:t xml:space="preserve">per telefon/videokonferanse. </w:t>
      </w:r>
    </w:p>
  </w:footnote>
  <w:footnote w:id="8">
    <w:p w:rsidR="00482B7D" w:rsidRPr="00786DB5" w:rsidRDefault="00482B7D">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9">
    <w:p w:rsidR="00482B7D" w:rsidRDefault="00482B7D">
      <w:pPr>
        <w:pStyle w:val="Fotnotetekst"/>
      </w:pPr>
      <w:r>
        <w:rPr>
          <w:rStyle w:val="Fotnotereferanse"/>
        </w:rPr>
        <w:footnoteRef/>
      </w:r>
      <w:r>
        <w:t xml:space="preserve"> Vedtak om årsmøte innen mars måned er fastsatt av Idrettsstyret, jf. NIFs lov § 2-11 (8) siste setning. </w:t>
      </w:r>
    </w:p>
  </w:footnote>
  <w:footnote w:id="10">
    <w:p w:rsidR="00482B7D" w:rsidRDefault="00482B7D">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1">
    <w:p w:rsidR="009D6515" w:rsidRDefault="009D6515">
      <w:pPr>
        <w:pStyle w:val="Fotnotetekst"/>
      </w:pPr>
      <w:r>
        <w:rPr>
          <w:rStyle w:val="Fotnotereferanse"/>
        </w:rPr>
        <w:footnoteRef/>
      </w:r>
      <w:r>
        <w:t xml:space="preserve"> Årsmøtet bør gi styret fullmakt til å oppdatere loven i samsvar med </w:t>
      </w:r>
      <w:r w:rsidR="001831B7">
        <w:t xml:space="preserve">fremtidige endringer i </w:t>
      </w:r>
      <w:r>
        <w:t>NIFs lovnorm for idrettslag.</w:t>
      </w:r>
    </w:p>
  </w:footnote>
  <w:footnote w:id="12">
    <w:p w:rsidR="00482B7D" w:rsidRDefault="00482B7D">
      <w:pPr>
        <w:pStyle w:val="Fotnotetekst"/>
      </w:pPr>
      <w:r>
        <w:rPr>
          <w:rStyle w:val="Fotnotereferanse"/>
        </w:rPr>
        <w:footnoteRef/>
      </w:r>
      <w:r w:rsidR="00437BE2">
        <w:t xml:space="preserve"> </w:t>
      </w:r>
      <w:r w:rsidR="00E9728D">
        <w:t>Å</w:t>
      </w:r>
      <w:r>
        <w:t xml:space="preserve">rsmøtet </w:t>
      </w:r>
      <w:r w:rsidR="00E9728D">
        <w:t xml:space="preserve">kan </w:t>
      </w:r>
      <w:r>
        <w:t xml:space="preserve">fastsette en øvre grense for treningsavgiftens størrelse. </w:t>
      </w:r>
    </w:p>
  </w:footnote>
  <w:footnote w:id="13">
    <w:p w:rsidR="00482B7D" w:rsidRDefault="00482B7D">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4">
    <w:p w:rsidR="00482B7D" w:rsidRDefault="00482B7D">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5">
    <w:p w:rsidR="00482B7D" w:rsidRDefault="00482B7D">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Styremedlemmer kan velges til spesifikke oppgaver. </w:t>
      </w:r>
    </w:p>
  </w:footnote>
  <w:footnote w:id="16">
    <w:p w:rsidR="00482B7D" w:rsidRDefault="00482B7D">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7">
    <w:p w:rsidR="00482B7D" w:rsidRPr="00613A0D" w:rsidRDefault="00482B7D">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8">
    <w:p w:rsidR="00482B7D" w:rsidRDefault="00482B7D">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19">
    <w:p w:rsidR="00482B7D" w:rsidRDefault="00482B7D">
      <w:pPr>
        <w:pStyle w:val="Fotnotetekst"/>
      </w:pPr>
      <w:r>
        <w:rPr>
          <w:rStyle w:val="Fotnotereferanse"/>
        </w:rPr>
        <w:footnoteRef/>
      </w:r>
      <w:r>
        <w:t xml:space="preserve"> Gjelder for idrettslag som organiserer aktivitet for barn til og med fylte 12 år.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588" w:rsidRDefault="00702588">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588" w:rsidRDefault="00702588">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F88"/>
    <w:rsid w:val="000024DC"/>
    <w:rsid w:val="00024937"/>
    <w:rsid w:val="00081175"/>
    <w:rsid w:val="00082C51"/>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6079"/>
    <w:rsid w:val="001D6638"/>
    <w:rsid w:val="001D678D"/>
    <w:rsid w:val="001D71F4"/>
    <w:rsid w:val="001E522F"/>
    <w:rsid w:val="001E6D27"/>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4BDB"/>
    <w:rsid w:val="00301899"/>
    <w:rsid w:val="00301D6B"/>
    <w:rsid w:val="00302B4D"/>
    <w:rsid w:val="00304B6F"/>
    <w:rsid w:val="003143E3"/>
    <w:rsid w:val="003274AB"/>
    <w:rsid w:val="00333D50"/>
    <w:rsid w:val="00334728"/>
    <w:rsid w:val="003412A3"/>
    <w:rsid w:val="003429A7"/>
    <w:rsid w:val="00343804"/>
    <w:rsid w:val="00347999"/>
    <w:rsid w:val="00350563"/>
    <w:rsid w:val="00350F42"/>
    <w:rsid w:val="003555B2"/>
    <w:rsid w:val="00375E64"/>
    <w:rsid w:val="00376E55"/>
    <w:rsid w:val="003858E3"/>
    <w:rsid w:val="00386592"/>
    <w:rsid w:val="003923D1"/>
    <w:rsid w:val="003A6BB0"/>
    <w:rsid w:val="003A75D4"/>
    <w:rsid w:val="003B440D"/>
    <w:rsid w:val="003B7E77"/>
    <w:rsid w:val="003C49EE"/>
    <w:rsid w:val="003C7127"/>
    <w:rsid w:val="003D7982"/>
    <w:rsid w:val="003E3AD6"/>
    <w:rsid w:val="003E5EDB"/>
    <w:rsid w:val="003E61A4"/>
    <w:rsid w:val="004030A4"/>
    <w:rsid w:val="004032D0"/>
    <w:rsid w:val="00406B50"/>
    <w:rsid w:val="0041224C"/>
    <w:rsid w:val="004310C3"/>
    <w:rsid w:val="00437BE2"/>
    <w:rsid w:val="00457C18"/>
    <w:rsid w:val="00461927"/>
    <w:rsid w:val="00463DE9"/>
    <w:rsid w:val="004728F1"/>
    <w:rsid w:val="00472C6A"/>
    <w:rsid w:val="00475E42"/>
    <w:rsid w:val="004814DD"/>
    <w:rsid w:val="00482B7D"/>
    <w:rsid w:val="00490D86"/>
    <w:rsid w:val="0049306C"/>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1438"/>
    <w:rsid w:val="005D6B10"/>
    <w:rsid w:val="005E08C7"/>
    <w:rsid w:val="005F2636"/>
    <w:rsid w:val="006029EB"/>
    <w:rsid w:val="006030A4"/>
    <w:rsid w:val="006049F5"/>
    <w:rsid w:val="00613A0D"/>
    <w:rsid w:val="006447BD"/>
    <w:rsid w:val="00646253"/>
    <w:rsid w:val="006626C4"/>
    <w:rsid w:val="00663458"/>
    <w:rsid w:val="0067028B"/>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E2C32"/>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7155"/>
    <w:rsid w:val="00A179C8"/>
    <w:rsid w:val="00A250B9"/>
    <w:rsid w:val="00A2576D"/>
    <w:rsid w:val="00A270D0"/>
    <w:rsid w:val="00A31535"/>
    <w:rsid w:val="00A34E1B"/>
    <w:rsid w:val="00A36DF9"/>
    <w:rsid w:val="00A42F64"/>
    <w:rsid w:val="00A52E75"/>
    <w:rsid w:val="00A56BA6"/>
    <w:rsid w:val="00A71B13"/>
    <w:rsid w:val="00A73C7C"/>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36EE5"/>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20FC"/>
    <w:rsid w:val="00C05F88"/>
    <w:rsid w:val="00C161EF"/>
    <w:rsid w:val="00C201EC"/>
    <w:rsid w:val="00C22001"/>
    <w:rsid w:val="00C25776"/>
    <w:rsid w:val="00C32D39"/>
    <w:rsid w:val="00C37C02"/>
    <w:rsid w:val="00C465D7"/>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10FF"/>
    <w:rsid w:val="00D236EC"/>
    <w:rsid w:val="00D25C72"/>
    <w:rsid w:val="00D30DC0"/>
    <w:rsid w:val="00D5662C"/>
    <w:rsid w:val="00D64BC9"/>
    <w:rsid w:val="00D76516"/>
    <w:rsid w:val="00D92A5F"/>
    <w:rsid w:val="00D9357F"/>
    <w:rsid w:val="00DA1937"/>
    <w:rsid w:val="00DA7CE7"/>
    <w:rsid w:val="00DC01AE"/>
    <w:rsid w:val="00DD1F81"/>
    <w:rsid w:val="00DD50EF"/>
    <w:rsid w:val="00DD5ADD"/>
    <w:rsid w:val="00DE0366"/>
    <w:rsid w:val="00E16399"/>
    <w:rsid w:val="00E30805"/>
    <w:rsid w:val="00E3356F"/>
    <w:rsid w:val="00E42228"/>
    <w:rsid w:val="00E565C6"/>
    <w:rsid w:val="00E6225C"/>
    <w:rsid w:val="00E70507"/>
    <w:rsid w:val="00E73D91"/>
    <w:rsid w:val="00E76E4A"/>
    <w:rsid w:val="00E861AE"/>
    <w:rsid w:val="00E86A5A"/>
    <w:rsid w:val="00E9728D"/>
    <w:rsid w:val="00EA512F"/>
    <w:rsid w:val="00EA54F5"/>
    <w:rsid w:val="00EB1C71"/>
    <w:rsid w:val="00EC4ABA"/>
    <w:rsid w:val="00EC69C1"/>
    <w:rsid w:val="00EE1B06"/>
    <w:rsid w:val="00EF19E6"/>
    <w:rsid w:val="00F143C3"/>
    <w:rsid w:val="00F22B28"/>
    <w:rsid w:val="00F3303C"/>
    <w:rsid w:val="00F34F28"/>
    <w:rsid w:val="00F44DD7"/>
    <w:rsid w:val="00F6081B"/>
    <w:rsid w:val="00F60934"/>
    <w:rsid w:val="00F750E6"/>
    <w:rsid w:val="00F77A0B"/>
    <w:rsid w:val="00F852DA"/>
    <w:rsid w:val="00F87E5F"/>
    <w:rsid w:val="00F920EA"/>
    <w:rsid w:val="00F9665B"/>
    <w:rsid w:val="00FC2780"/>
    <w:rsid w:val="00FD0ABD"/>
    <w:rsid w:val="00FD68FF"/>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rettsforbundet.no/idrettskretser1/"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drettsforbundet.no" TargetMode="Externa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295101AA</Template>
  <TotalTime>0</TotalTime>
  <Pages>9</Pages>
  <Words>4146</Words>
  <Characters>21978</Characters>
  <Application>Microsoft Office Word</Application>
  <DocSecurity>4</DocSecurity>
  <Lines>183</Lines>
  <Paragraphs>52</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26072</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2016-03-28T20:17:00Z</dcterms:created>
  <dcterms:modified xsi:type="dcterms:W3CDTF">2016-03-28T20:17:00Z</dcterms:modified>
</cp:coreProperties>
</file>