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670" w:rsidRDefault="00E266A6" w:rsidP="00E266A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Årsmøte Verdal Friidrettsklubb</w:t>
      </w:r>
    </w:p>
    <w:p w:rsidR="00E266A6" w:rsidRDefault="00E266A6" w:rsidP="00E266A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31.03.2016</w:t>
      </w:r>
    </w:p>
    <w:p w:rsidR="00E266A6" w:rsidRDefault="00E266A6" w:rsidP="00E266A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Vukuhallen</w:t>
      </w:r>
    </w:p>
    <w:p w:rsidR="00E266A6" w:rsidRDefault="00E266A6" w:rsidP="00E266A6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21"/>
        <w:gridCol w:w="4021"/>
      </w:tblGrid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SAKLISTE </w:t>
            </w: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Tema </w:t>
            </w: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Godkjenning av innkalling, sakliste og forretningsorden </w:t>
            </w: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021" w:type="dxa"/>
          </w:tcPr>
          <w:p w:rsidR="00E266A6" w:rsidRDefault="00E266A6" w:rsidP="00A02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Valg av møteleder og referent </w:t>
            </w: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Årsmelding 2015/2016 </w:t>
            </w: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021" w:type="dxa"/>
          </w:tcPr>
          <w:p w:rsidR="00E266A6" w:rsidRDefault="00085D8F" w:rsidP="00085D8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Regnskap 2015 </w:t>
            </w:r>
            <w:bookmarkStart w:id="0" w:name="_GoBack"/>
            <w:bookmarkEnd w:id="0"/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Innkomne forslag </w:t>
            </w: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Handlingsplan 2016/2017 </w:t>
            </w: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Budsjett 2016 </w:t>
            </w:r>
          </w:p>
        </w:tc>
      </w:tr>
      <w:tr w:rsidR="00E266A6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21" w:type="dxa"/>
          </w:tcPr>
          <w:p w:rsidR="00E266A6" w:rsidRDefault="00E266A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Valg </w:t>
            </w:r>
          </w:p>
        </w:tc>
      </w:tr>
      <w:tr w:rsidR="00B371C7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4021" w:type="dxa"/>
          </w:tcPr>
          <w:p w:rsidR="00B371C7" w:rsidRDefault="00B371C7">
            <w:pPr>
              <w:pStyle w:val="Default"/>
              <w:rPr>
                <w:sz w:val="28"/>
                <w:szCs w:val="28"/>
              </w:rPr>
            </w:pPr>
          </w:p>
          <w:p w:rsidR="00B371C7" w:rsidRDefault="00B371C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021" w:type="dxa"/>
          </w:tcPr>
          <w:p w:rsidR="00B371C7" w:rsidRDefault="00B371C7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266A6" w:rsidRDefault="00E266A6" w:rsidP="00E266A6">
      <w:pPr>
        <w:rPr>
          <w:b/>
          <w:sz w:val="40"/>
          <w:szCs w:val="40"/>
        </w:rPr>
      </w:pPr>
    </w:p>
    <w:p w:rsidR="00B371C7" w:rsidRPr="00E266A6" w:rsidRDefault="00B371C7" w:rsidP="00E266A6">
      <w:pPr>
        <w:rPr>
          <w:b/>
          <w:sz w:val="40"/>
          <w:szCs w:val="40"/>
        </w:rPr>
      </w:pPr>
    </w:p>
    <w:sectPr w:rsidR="00B371C7" w:rsidRPr="00E26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A6"/>
    <w:rsid w:val="00085D8F"/>
    <w:rsid w:val="00422836"/>
    <w:rsid w:val="005756B9"/>
    <w:rsid w:val="006A48E1"/>
    <w:rsid w:val="008B31FC"/>
    <w:rsid w:val="00A02D9A"/>
    <w:rsid w:val="00B371C7"/>
    <w:rsid w:val="00E2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E266A6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E266A6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295101AA</Template>
  <TotalTime>4</TotalTime>
  <Pages>1</Pages>
  <Words>46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Mattilsynet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Ingeborg Østerås</dc:creator>
  <cp:lastModifiedBy>Ingeborg Østerås</cp:lastModifiedBy>
  <cp:revision>3</cp:revision>
  <dcterms:created xsi:type="dcterms:W3CDTF">2016-03-28T19:44:00Z</dcterms:created>
  <dcterms:modified xsi:type="dcterms:W3CDTF">2016-03-28T19:48:00Z</dcterms:modified>
</cp:coreProperties>
</file>