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EC3" w:rsidRDefault="00646F1A" w:rsidP="00530EC3">
      <w:pPr>
        <w:rPr>
          <w:b/>
          <w:sz w:val="48"/>
          <w:szCs w:val="48"/>
        </w:rPr>
      </w:pPr>
      <w:r>
        <w:rPr>
          <w:rFonts w:ascii="Cantarell" w:hAnsi="Cantarell" w:cs="Helvetica"/>
          <w:noProof/>
          <w:color w:val="020202"/>
          <w:lang w:eastAsia="nb-NO"/>
        </w:rPr>
        <w:t xml:space="preserve">  </w:t>
      </w:r>
      <w:r>
        <w:rPr>
          <w:rFonts w:ascii="Cantarell" w:hAnsi="Cantarell" w:cs="Helvetica"/>
          <w:noProof/>
          <w:color w:val="020202"/>
          <w:lang w:eastAsia="nb-NO"/>
        </w:rPr>
        <w:drawing>
          <wp:inline distT="0" distB="0" distL="0" distR="0">
            <wp:extent cx="1943100" cy="906781"/>
            <wp:effectExtent l="0" t="0" r="0" b="7620"/>
            <wp:docPr id="2" name="Bilde 2" descr="NyLogo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NyLogo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30" cy="92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tarell" w:hAnsi="Cantarell" w:cs="Helvetica"/>
          <w:noProof/>
          <w:color w:val="020202"/>
          <w:lang w:eastAsia="nb-NO"/>
        </w:rPr>
        <w:t xml:space="preserve">         </w:t>
      </w:r>
      <w:r w:rsidR="00B5186C">
        <w:rPr>
          <w:b/>
          <w:sz w:val="96"/>
          <w:szCs w:val="96"/>
        </w:rPr>
        <w:t>E</w:t>
      </w:r>
      <w:r w:rsidR="00AE19A1">
        <w:rPr>
          <w:b/>
          <w:sz w:val="96"/>
          <w:szCs w:val="96"/>
        </w:rPr>
        <w:t>lveløpet</w:t>
      </w:r>
      <w:r w:rsidR="00F046A0">
        <w:rPr>
          <w:b/>
          <w:sz w:val="48"/>
          <w:szCs w:val="48"/>
        </w:rPr>
        <w:t>2016</w:t>
      </w:r>
    </w:p>
    <w:p w:rsidR="00646F1A" w:rsidRPr="00530EC3" w:rsidRDefault="00646F1A" w:rsidP="00530EC3">
      <w:pPr>
        <w:jc w:val="center"/>
        <w:rPr>
          <w:b/>
          <w:sz w:val="48"/>
          <w:szCs w:val="48"/>
        </w:rPr>
      </w:pPr>
      <w:r w:rsidRPr="00FF23AD">
        <w:rPr>
          <w:rFonts w:cstheme="minorHAnsi"/>
          <w:b/>
          <w:color w:val="0070C0"/>
          <w:sz w:val="48"/>
          <w:szCs w:val="48"/>
        </w:rPr>
        <w:t xml:space="preserve">Velkommen til </w:t>
      </w:r>
      <w:r w:rsidRPr="00FF23AD">
        <w:rPr>
          <w:rFonts w:cstheme="minorHAnsi"/>
          <w:b/>
          <w:color w:val="0070C0"/>
          <w:sz w:val="72"/>
          <w:szCs w:val="72"/>
        </w:rPr>
        <w:t>løpsfest</w:t>
      </w:r>
      <w:r w:rsidRPr="00FF23AD">
        <w:rPr>
          <w:rFonts w:cstheme="minorHAnsi"/>
          <w:b/>
          <w:color w:val="0070C0"/>
          <w:sz w:val="48"/>
          <w:szCs w:val="48"/>
        </w:rPr>
        <w:t xml:space="preserve"> langs</w:t>
      </w:r>
    </w:p>
    <w:p w:rsidR="00646F1A" w:rsidRPr="00FF23AD" w:rsidRDefault="00F046A0" w:rsidP="00646F1A">
      <w:pPr>
        <w:jc w:val="center"/>
        <w:rPr>
          <w:rFonts w:cstheme="minorHAnsi"/>
          <w:b/>
          <w:color w:val="0070C0"/>
          <w:sz w:val="48"/>
          <w:szCs w:val="48"/>
        </w:rPr>
      </w:pPr>
      <w:r>
        <w:rPr>
          <w:rFonts w:cstheme="minorHAnsi"/>
          <w:b/>
          <w:color w:val="0070C0"/>
          <w:sz w:val="48"/>
          <w:szCs w:val="48"/>
        </w:rPr>
        <w:t>Verdalselvas bredd torsdag 25.8.2016</w:t>
      </w:r>
    </w:p>
    <w:p w:rsidR="00A01846" w:rsidRDefault="00AF52AE" w:rsidP="00AE19A1">
      <w:pPr>
        <w:rPr>
          <w:b/>
          <w:sz w:val="24"/>
          <w:szCs w:val="24"/>
        </w:rPr>
      </w:pPr>
      <w:r>
        <w:rPr>
          <w:b/>
          <w:sz w:val="24"/>
          <w:szCs w:val="24"/>
        </w:rPr>
        <w:t>På åpningsdagen av</w:t>
      </w:r>
      <w:r w:rsidR="00A01846">
        <w:rPr>
          <w:b/>
          <w:sz w:val="24"/>
          <w:szCs w:val="24"/>
        </w:rPr>
        <w:t xml:space="preserve"> «Øras Dager» kan du delta i det </w:t>
      </w:r>
      <w:r w:rsidR="00F046A0">
        <w:rPr>
          <w:b/>
          <w:sz w:val="24"/>
          <w:szCs w:val="24"/>
        </w:rPr>
        <w:t>5 km lange «SPREK Elveløpet 2016</w:t>
      </w:r>
      <w:r w:rsidR="00A01846">
        <w:rPr>
          <w:b/>
          <w:sz w:val="24"/>
          <w:szCs w:val="24"/>
        </w:rPr>
        <w:t>»</w:t>
      </w:r>
    </w:p>
    <w:p w:rsidR="00AE19A1" w:rsidRPr="002356F5" w:rsidRDefault="00AE19A1" w:rsidP="00AE19A1">
      <w:pPr>
        <w:rPr>
          <w:b/>
          <w:sz w:val="24"/>
          <w:szCs w:val="24"/>
        </w:rPr>
      </w:pPr>
      <w:r w:rsidRPr="002356F5">
        <w:rPr>
          <w:b/>
          <w:sz w:val="24"/>
          <w:szCs w:val="24"/>
        </w:rPr>
        <w:t>Verdal Friidrettskl</w:t>
      </w:r>
      <w:r w:rsidR="008C193A">
        <w:rPr>
          <w:b/>
          <w:sz w:val="24"/>
          <w:szCs w:val="24"/>
        </w:rPr>
        <w:t>ubb, i samarbeid med SPREK Tren</w:t>
      </w:r>
      <w:r w:rsidRPr="002356F5">
        <w:rPr>
          <w:b/>
          <w:sz w:val="24"/>
          <w:szCs w:val="24"/>
        </w:rPr>
        <w:t xml:space="preserve">ingssenter, inviterer barn, ungdom, voksne og familier til en flott </w:t>
      </w:r>
      <w:proofErr w:type="spellStart"/>
      <w:r w:rsidRPr="002356F5">
        <w:rPr>
          <w:b/>
          <w:sz w:val="24"/>
          <w:szCs w:val="24"/>
        </w:rPr>
        <w:t>tur-og</w:t>
      </w:r>
      <w:proofErr w:type="spellEnd"/>
      <w:r w:rsidRPr="002356F5">
        <w:rPr>
          <w:b/>
          <w:sz w:val="24"/>
          <w:szCs w:val="24"/>
        </w:rPr>
        <w:t xml:space="preserve"> løpsopplevelse</w:t>
      </w:r>
      <w:r w:rsidR="00097CF3" w:rsidRPr="002356F5">
        <w:rPr>
          <w:b/>
          <w:sz w:val="24"/>
          <w:szCs w:val="24"/>
        </w:rPr>
        <w:t xml:space="preserve"> med start</w:t>
      </w:r>
      <w:r w:rsidR="00FF23AD">
        <w:rPr>
          <w:b/>
          <w:sz w:val="24"/>
          <w:szCs w:val="24"/>
        </w:rPr>
        <w:t xml:space="preserve"> </w:t>
      </w:r>
      <w:r w:rsidR="00375DD1">
        <w:rPr>
          <w:b/>
          <w:sz w:val="24"/>
          <w:szCs w:val="24"/>
        </w:rPr>
        <w:t>o</w:t>
      </w:r>
      <w:r w:rsidR="00FF23AD">
        <w:rPr>
          <w:b/>
          <w:sz w:val="24"/>
          <w:szCs w:val="24"/>
        </w:rPr>
        <w:t>g mål</w:t>
      </w:r>
      <w:r w:rsidR="00AF52AE">
        <w:rPr>
          <w:b/>
          <w:sz w:val="24"/>
          <w:szCs w:val="24"/>
        </w:rPr>
        <w:t xml:space="preserve"> i </w:t>
      </w:r>
      <w:proofErr w:type="spellStart"/>
      <w:r w:rsidR="00AF52AE">
        <w:rPr>
          <w:b/>
          <w:sz w:val="24"/>
          <w:szCs w:val="24"/>
        </w:rPr>
        <w:t>martnasgata</w:t>
      </w:r>
      <w:proofErr w:type="spellEnd"/>
      <w:r w:rsidR="00AF52AE">
        <w:rPr>
          <w:b/>
          <w:sz w:val="24"/>
          <w:szCs w:val="24"/>
        </w:rPr>
        <w:t xml:space="preserve"> (ved Verdal jernbanestasjon)</w:t>
      </w:r>
      <w:r w:rsidR="00F046A0">
        <w:rPr>
          <w:b/>
          <w:sz w:val="24"/>
          <w:szCs w:val="24"/>
        </w:rPr>
        <w:t xml:space="preserve"> </w:t>
      </w:r>
      <w:r w:rsidR="00097CF3" w:rsidRPr="002356F5">
        <w:rPr>
          <w:b/>
          <w:sz w:val="24"/>
          <w:szCs w:val="24"/>
        </w:rPr>
        <w:t>i Verdal sentrum.</w:t>
      </w:r>
      <w:r w:rsidR="002356F5">
        <w:rPr>
          <w:b/>
          <w:sz w:val="24"/>
          <w:szCs w:val="24"/>
        </w:rPr>
        <w:t xml:space="preserve"> </w:t>
      </w:r>
    </w:p>
    <w:p w:rsidR="00F276BF" w:rsidRPr="002356F5" w:rsidRDefault="003C5374" w:rsidP="00AE19A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Fra Jernbaneparken går </w:t>
      </w:r>
      <w:r w:rsidR="008A60EA" w:rsidRPr="002356F5">
        <w:rPr>
          <w:b/>
          <w:sz w:val="24"/>
          <w:szCs w:val="24"/>
        </w:rPr>
        <w:t>SPREK Elveløpet</w:t>
      </w:r>
      <w:r w:rsidR="00CF357D">
        <w:rPr>
          <w:b/>
          <w:sz w:val="24"/>
          <w:szCs w:val="24"/>
        </w:rPr>
        <w:t xml:space="preserve"> </w:t>
      </w:r>
      <w:r w:rsidR="007845DF">
        <w:rPr>
          <w:b/>
          <w:sz w:val="24"/>
          <w:szCs w:val="24"/>
        </w:rPr>
        <w:t xml:space="preserve">ut </w:t>
      </w:r>
      <w:r w:rsidR="00F276BF" w:rsidRPr="002356F5">
        <w:rPr>
          <w:b/>
          <w:sz w:val="24"/>
          <w:szCs w:val="24"/>
        </w:rPr>
        <w:t>på Elvepromenaden i idylliske omgivelser langs Verdalselva.</w:t>
      </w:r>
      <w:r w:rsidR="007845DF">
        <w:rPr>
          <w:b/>
          <w:sz w:val="24"/>
          <w:szCs w:val="24"/>
        </w:rPr>
        <w:t xml:space="preserve"> </w:t>
      </w:r>
      <w:r w:rsidR="00F046A0">
        <w:rPr>
          <w:b/>
          <w:sz w:val="24"/>
          <w:szCs w:val="24"/>
        </w:rPr>
        <w:t>L</w:t>
      </w:r>
      <w:r w:rsidR="00AF52AE">
        <w:rPr>
          <w:b/>
          <w:sz w:val="24"/>
          <w:szCs w:val="24"/>
        </w:rPr>
        <w:t xml:space="preserve">øypa er flat og lettløpt, </w:t>
      </w:r>
      <w:r w:rsidR="007F1D7B">
        <w:rPr>
          <w:b/>
          <w:sz w:val="24"/>
          <w:szCs w:val="24"/>
        </w:rPr>
        <w:t>stort sett med</w:t>
      </w:r>
      <w:r w:rsidR="00F276BF" w:rsidRPr="002356F5">
        <w:rPr>
          <w:b/>
          <w:sz w:val="24"/>
          <w:szCs w:val="24"/>
        </w:rPr>
        <w:t xml:space="preserve"> grus som underlag.</w:t>
      </w:r>
      <w:r w:rsidR="008A60EA" w:rsidRPr="002356F5">
        <w:rPr>
          <w:b/>
          <w:sz w:val="24"/>
          <w:szCs w:val="24"/>
        </w:rPr>
        <w:t xml:space="preserve"> Passer like</w:t>
      </w:r>
      <w:r w:rsidR="00A01846">
        <w:rPr>
          <w:b/>
          <w:sz w:val="24"/>
          <w:szCs w:val="24"/>
        </w:rPr>
        <w:t xml:space="preserve"> </w:t>
      </w:r>
      <w:r w:rsidR="008A60EA" w:rsidRPr="002356F5">
        <w:rPr>
          <w:b/>
          <w:sz w:val="24"/>
          <w:szCs w:val="24"/>
        </w:rPr>
        <w:t xml:space="preserve">godt for deg som vil ta en tur med barnevogna som </w:t>
      </w:r>
      <w:r w:rsidR="00FF23AD">
        <w:rPr>
          <w:b/>
          <w:sz w:val="24"/>
          <w:szCs w:val="24"/>
        </w:rPr>
        <w:t xml:space="preserve">for </w:t>
      </w:r>
      <w:r w:rsidR="008A60EA" w:rsidRPr="002356F5">
        <w:rPr>
          <w:b/>
          <w:sz w:val="24"/>
          <w:szCs w:val="24"/>
        </w:rPr>
        <w:t>deg som vil løpe en hurtig 5-km.</w:t>
      </w:r>
    </w:p>
    <w:p w:rsidR="00097CF3" w:rsidRPr="005E739A" w:rsidRDefault="0033536B" w:rsidP="00AE19A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nb-NO"/>
        </w:rPr>
        <w:drawing>
          <wp:inline distT="0" distB="0" distL="0" distR="0" wp14:anchorId="5999EA56" wp14:editId="00BFC155">
            <wp:extent cx="1685873" cy="1263537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65ac6277b705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00135" cy="1274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739A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5E739A" w:rsidRPr="005E739A">
        <w:rPr>
          <w:b/>
          <w:noProof/>
          <w:sz w:val="28"/>
          <w:szCs w:val="28"/>
          <w:lang w:eastAsia="nb-NO"/>
        </w:rPr>
        <w:drawing>
          <wp:inline distT="0" distB="0" distL="0" distR="0" wp14:anchorId="059C7C4A" wp14:editId="5F58E4D1">
            <wp:extent cx="1885950" cy="12573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Bilder 2014-3\2014-08-23.VERDAL FIK 30 år\DSC_12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836" cy="126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739A" w:rsidRPr="00F046A0">
        <w:rPr>
          <w:b/>
          <w:noProof/>
          <w:sz w:val="28"/>
          <w:szCs w:val="28"/>
        </w:rPr>
        <w:t xml:space="preserve">  </w:t>
      </w:r>
      <w:r w:rsidR="005E739A" w:rsidRPr="005E739A">
        <w:rPr>
          <w:b/>
          <w:noProof/>
          <w:sz w:val="28"/>
          <w:szCs w:val="28"/>
          <w:lang w:eastAsia="nb-NO"/>
        </w:rPr>
        <w:drawing>
          <wp:inline distT="0" distB="0" distL="0" distR="0" wp14:anchorId="0A818ECA" wp14:editId="274F9D2C">
            <wp:extent cx="1885950" cy="125729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Bilder 2014-3\2014-08-23.VERDAL FIK 30 år\DSC_12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095" cy="1258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7CF3" w:rsidRPr="002356F5" w:rsidRDefault="00097CF3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Mosjonskl</w:t>
      </w:r>
      <w:r w:rsidR="00140642" w:rsidRPr="002356F5">
        <w:rPr>
          <w:b/>
          <w:sz w:val="28"/>
          <w:szCs w:val="28"/>
        </w:rPr>
        <w:t>asse</w:t>
      </w:r>
      <w:r w:rsidR="00140642" w:rsidRPr="002356F5">
        <w:rPr>
          <w:b/>
          <w:sz w:val="24"/>
          <w:szCs w:val="24"/>
        </w:rPr>
        <w:t xml:space="preserve"> uten tid med start </w:t>
      </w:r>
      <w:r w:rsidR="00A01846">
        <w:rPr>
          <w:b/>
          <w:sz w:val="24"/>
          <w:szCs w:val="24"/>
        </w:rPr>
        <w:t xml:space="preserve">i tidsrommet </w:t>
      </w:r>
      <w:proofErr w:type="spellStart"/>
      <w:r w:rsidR="00140642" w:rsidRPr="002356F5">
        <w:rPr>
          <w:b/>
          <w:sz w:val="24"/>
          <w:szCs w:val="24"/>
        </w:rPr>
        <w:t>kl</w:t>
      </w:r>
      <w:proofErr w:type="spellEnd"/>
      <w:r w:rsidR="00140642" w:rsidRPr="002356F5">
        <w:rPr>
          <w:b/>
          <w:sz w:val="24"/>
          <w:szCs w:val="24"/>
        </w:rPr>
        <w:t xml:space="preserve"> </w:t>
      </w:r>
      <w:r w:rsidR="00D52325">
        <w:rPr>
          <w:b/>
          <w:sz w:val="24"/>
          <w:szCs w:val="24"/>
        </w:rPr>
        <w:t>17-1730</w:t>
      </w:r>
      <w:r w:rsidR="00140642" w:rsidRPr="002356F5">
        <w:rPr>
          <w:b/>
          <w:sz w:val="24"/>
          <w:szCs w:val="24"/>
        </w:rPr>
        <w:t xml:space="preserve">. Påmelding ved start. </w:t>
      </w:r>
      <w:proofErr w:type="spellStart"/>
      <w:r w:rsidR="00140642" w:rsidRPr="002356F5">
        <w:rPr>
          <w:b/>
          <w:sz w:val="24"/>
          <w:szCs w:val="24"/>
        </w:rPr>
        <w:t>Startkontigent</w:t>
      </w:r>
      <w:proofErr w:type="spellEnd"/>
      <w:r w:rsidR="00140642" w:rsidRPr="002356F5">
        <w:rPr>
          <w:b/>
          <w:sz w:val="24"/>
          <w:szCs w:val="24"/>
        </w:rPr>
        <w:t xml:space="preserve"> kr 100. Max kr</w:t>
      </w:r>
      <w:r w:rsidR="00140642" w:rsidRPr="0022796B">
        <w:rPr>
          <w:b/>
          <w:color w:val="000000" w:themeColor="text1"/>
          <w:sz w:val="24"/>
          <w:szCs w:val="24"/>
        </w:rPr>
        <w:t xml:space="preserve"> </w:t>
      </w:r>
      <w:r w:rsidR="0022796B" w:rsidRPr="0022796B">
        <w:rPr>
          <w:b/>
          <w:color w:val="000000" w:themeColor="text1"/>
          <w:sz w:val="24"/>
          <w:szCs w:val="24"/>
        </w:rPr>
        <w:t>300</w:t>
      </w:r>
      <w:r w:rsidR="00140642" w:rsidRPr="0022796B">
        <w:rPr>
          <w:b/>
          <w:color w:val="000000" w:themeColor="text1"/>
          <w:sz w:val="24"/>
          <w:szCs w:val="24"/>
        </w:rPr>
        <w:t xml:space="preserve"> </w:t>
      </w:r>
      <w:r w:rsidR="00140642" w:rsidRPr="002356F5">
        <w:rPr>
          <w:b/>
          <w:sz w:val="24"/>
          <w:szCs w:val="24"/>
        </w:rPr>
        <w:t>pr familie.</w:t>
      </w:r>
    </w:p>
    <w:p w:rsidR="00140642" w:rsidRDefault="00140642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4 konkurranseklasser</w:t>
      </w:r>
      <w:r w:rsidR="0065489C">
        <w:rPr>
          <w:b/>
          <w:sz w:val="24"/>
          <w:szCs w:val="24"/>
        </w:rPr>
        <w:t xml:space="preserve"> med tid: j/g</w:t>
      </w:r>
      <w:r w:rsidRPr="002356F5">
        <w:rPr>
          <w:b/>
          <w:sz w:val="24"/>
          <w:szCs w:val="24"/>
        </w:rPr>
        <w:t xml:space="preserve"> under 15 år</w:t>
      </w:r>
      <w:r w:rsidR="0065489C">
        <w:rPr>
          <w:b/>
          <w:sz w:val="24"/>
          <w:szCs w:val="24"/>
        </w:rPr>
        <w:t xml:space="preserve"> og kvinner/men</w:t>
      </w:r>
      <w:r w:rsidR="00AF52AE">
        <w:rPr>
          <w:b/>
          <w:sz w:val="24"/>
          <w:szCs w:val="24"/>
        </w:rPr>
        <w:t xml:space="preserve">n 15 år og eldre med start </w:t>
      </w:r>
      <w:proofErr w:type="spellStart"/>
      <w:r w:rsidR="00AF52AE">
        <w:rPr>
          <w:b/>
          <w:sz w:val="24"/>
          <w:szCs w:val="24"/>
        </w:rPr>
        <w:t>kl</w:t>
      </w:r>
      <w:proofErr w:type="spellEnd"/>
      <w:r w:rsidR="00AF52AE">
        <w:rPr>
          <w:b/>
          <w:sz w:val="24"/>
          <w:szCs w:val="24"/>
        </w:rPr>
        <w:t xml:space="preserve"> 18</w:t>
      </w:r>
      <w:r w:rsidR="00D52325">
        <w:rPr>
          <w:b/>
          <w:sz w:val="24"/>
          <w:szCs w:val="24"/>
        </w:rPr>
        <w:t>00</w:t>
      </w:r>
      <w:r w:rsidRPr="002356F5">
        <w:rPr>
          <w:b/>
          <w:sz w:val="24"/>
          <w:szCs w:val="24"/>
        </w:rPr>
        <w:t xml:space="preserve"> Påmelding til </w:t>
      </w:r>
      <w:hyperlink r:id="rId12" w:history="1">
        <w:r w:rsidRPr="002356F5">
          <w:rPr>
            <w:rStyle w:val="Hyperkobling"/>
            <w:b/>
            <w:sz w:val="24"/>
            <w:szCs w:val="24"/>
          </w:rPr>
          <w:t>bstei357@online.no</w:t>
        </w:r>
      </w:hyperlink>
      <w:r w:rsidR="004F6CC6">
        <w:rPr>
          <w:b/>
          <w:sz w:val="24"/>
          <w:szCs w:val="24"/>
        </w:rPr>
        <w:t xml:space="preserve"> innen 22</w:t>
      </w:r>
      <w:r w:rsidRPr="002356F5">
        <w:rPr>
          <w:b/>
          <w:sz w:val="24"/>
          <w:szCs w:val="24"/>
        </w:rPr>
        <w:t xml:space="preserve">.08. </w:t>
      </w:r>
      <w:proofErr w:type="spellStart"/>
      <w:r w:rsidRPr="002356F5">
        <w:rPr>
          <w:b/>
          <w:sz w:val="24"/>
          <w:szCs w:val="24"/>
        </w:rPr>
        <w:t>Startkontigent</w:t>
      </w:r>
      <w:proofErr w:type="spellEnd"/>
      <w:r w:rsidRPr="002356F5">
        <w:rPr>
          <w:b/>
          <w:sz w:val="24"/>
          <w:szCs w:val="24"/>
        </w:rPr>
        <w:t xml:space="preserve"> kr </w:t>
      </w:r>
      <w:r w:rsidR="0022796B">
        <w:rPr>
          <w:b/>
          <w:color w:val="000000" w:themeColor="text1"/>
          <w:sz w:val="24"/>
          <w:szCs w:val="24"/>
        </w:rPr>
        <w:t>2</w:t>
      </w:r>
      <w:r w:rsidRPr="0022796B">
        <w:rPr>
          <w:b/>
          <w:color w:val="000000" w:themeColor="text1"/>
          <w:sz w:val="24"/>
          <w:szCs w:val="24"/>
        </w:rPr>
        <w:t>00</w:t>
      </w:r>
    </w:p>
    <w:p w:rsidR="002356F5" w:rsidRDefault="002356F5" w:rsidP="00AE19A1">
      <w:pPr>
        <w:rPr>
          <w:b/>
          <w:sz w:val="24"/>
          <w:szCs w:val="24"/>
        </w:rPr>
      </w:pPr>
      <w:r w:rsidRPr="002356F5">
        <w:rPr>
          <w:b/>
          <w:sz w:val="28"/>
          <w:szCs w:val="28"/>
        </w:rPr>
        <w:t>Premiering:</w:t>
      </w:r>
      <w:r>
        <w:rPr>
          <w:b/>
          <w:sz w:val="28"/>
          <w:szCs w:val="28"/>
        </w:rPr>
        <w:t xml:space="preserve"> </w:t>
      </w:r>
      <w:r>
        <w:rPr>
          <w:b/>
          <w:sz w:val="24"/>
          <w:szCs w:val="24"/>
        </w:rPr>
        <w:t xml:space="preserve">Medalje til alle deltakere. </w:t>
      </w:r>
      <w:r w:rsidR="001B03B0">
        <w:rPr>
          <w:b/>
          <w:sz w:val="24"/>
          <w:szCs w:val="24"/>
        </w:rPr>
        <w:t>Flotte premier i</w:t>
      </w:r>
      <w:r>
        <w:rPr>
          <w:b/>
          <w:sz w:val="24"/>
          <w:szCs w:val="24"/>
        </w:rPr>
        <w:t xml:space="preserve"> konkurranseklassene, ellers </w:t>
      </w:r>
      <w:r w:rsidR="001B03B0">
        <w:rPr>
          <w:b/>
          <w:sz w:val="24"/>
          <w:szCs w:val="24"/>
        </w:rPr>
        <w:t xml:space="preserve">mange </w:t>
      </w:r>
      <w:r>
        <w:rPr>
          <w:b/>
          <w:sz w:val="24"/>
          <w:szCs w:val="24"/>
        </w:rPr>
        <w:t>uttrekkspremier blant alle deltakere uansett klasse.</w:t>
      </w:r>
      <w:bookmarkStart w:id="0" w:name="_GoBack"/>
      <w:bookmarkEnd w:id="0"/>
    </w:p>
    <w:p w:rsidR="00646F1A" w:rsidRPr="00530EC3" w:rsidRDefault="00D52325" w:rsidP="00530EC3">
      <w:pPr>
        <w:rPr>
          <w:b/>
          <w:color w:val="0070C0"/>
          <w:sz w:val="48"/>
          <w:szCs w:val="48"/>
        </w:rPr>
      </w:pPr>
      <w:hyperlink r:id="rId13" w:history="1">
        <w:r w:rsidR="00E40839" w:rsidRPr="008F484A">
          <w:rPr>
            <w:rStyle w:val="Hyperkobling"/>
            <w:rFonts w:ascii="Cantarell" w:hAnsi="Cantarell" w:cs="Helvetica"/>
            <w:noProof/>
            <w:lang w:eastAsia="nb-NO"/>
          </w:rPr>
          <w:t>www.verdalfik.no</w:t>
        </w:r>
      </w:hyperlink>
      <w:r w:rsidR="00530EC3">
        <w:rPr>
          <w:rFonts w:ascii="Cantarell" w:hAnsi="Cantarell" w:cs="Helvetica"/>
          <w:noProof/>
          <w:color w:val="020202"/>
          <w:lang w:eastAsia="nb-NO"/>
        </w:rPr>
        <w:t>.</w:t>
      </w:r>
      <w:r w:rsidR="005F709B">
        <w:rPr>
          <w:b/>
          <w:noProof/>
          <w:color w:val="0070C0"/>
          <w:sz w:val="48"/>
          <w:szCs w:val="48"/>
          <w:lang w:eastAsia="nb-NO"/>
        </w:rPr>
        <w:drawing>
          <wp:inline distT="0" distB="0" distL="0" distR="0" wp14:anchorId="5A28BE9E" wp14:editId="6825A79C">
            <wp:extent cx="876300" cy="885623"/>
            <wp:effectExtent l="0" t="0" r="0" b="0"/>
            <wp:docPr id="8" name="Bilde 8" descr="H:\Office2010\Temp\Logo Verdal F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Office2010\Temp\Logo Verdal FIK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848" cy="889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850" w:rsidRPr="00530EC3">
        <w:rPr>
          <w:rFonts w:ascii="Cantarell" w:hAnsi="Cantarell" w:cs="Helvetica"/>
          <w:noProof/>
          <w:color w:val="020202"/>
          <w:lang w:eastAsia="nb-NO"/>
        </w:rPr>
        <w:t xml:space="preserve">  </w:t>
      </w:r>
      <w:r w:rsidR="00530EC3">
        <w:rPr>
          <w:rFonts w:ascii="Cantarell" w:hAnsi="Cantarell" w:cs="Helvetica"/>
          <w:noProof/>
          <w:color w:val="020202"/>
          <w:lang w:eastAsia="nb-NO"/>
        </w:rPr>
        <w:t xml:space="preserve"> </w:t>
      </w:r>
      <w:r w:rsidR="008B1989">
        <w:rPr>
          <w:rFonts w:ascii="Cantarell" w:hAnsi="Cantarell" w:cs="Helvetica"/>
          <w:noProof/>
          <w:color w:val="020202"/>
          <w:lang w:eastAsia="nb-NO"/>
        </w:rPr>
        <w:drawing>
          <wp:inline distT="0" distB="0" distL="0" distR="0" wp14:anchorId="12832248" wp14:editId="4BC6D310">
            <wp:extent cx="244169" cy="238125"/>
            <wp:effectExtent l="0" t="0" r="3810" b="0"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ebook-flat-vector-logo (3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98" cy="23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64850" w:rsidRPr="00530EC3">
        <w:rPr>
          <w:rFonts w:ascii="Cantarell" w:hAnsi="Cantarell" w:cs="Helvetica"/>
          <w:noProof/>
          <w:color w:val="020202"/>
          <w:lang w:eastAsia="nb-NO"/>
        </w:rPr>
        <w:t xml:space="preserve"> </w:t>
      </w:r>
      <w:r w:rsidR="00530EC3" w:rsidRPr="00530EC3">
        <w:rPr>
          <w:rFonts w:ascii="Cantarell" w:hAnsi="Cantarell" w:cs="Helvetica"/>
          <w:noProof/>
          <w:color w:val="020202"/>
          <w:lang w:eastAsia="nb-NO"/>
        </w:rPr>
        <w:t xml:space="preserve">Løping og friidrett </w:t>
      </w:r>
      <w:r w:rsidR="00530EC3">
        <w:rPr>
          <w:rFonts w:ascii="Cantarell" w:hAnsi="Cantarell" w:cs="Helvetica"/>
          <w:noProof/>
          <w:color w:val="020202"/>
          <w:lang w:eastAsia="nb-NO"/>
        </w:rPr>
        <w:t>i</w:t>
      </w:r>
      <w:r>
        <w:rPr>
          <w:rFonts w:ascii="Cantarell" w:hAnsi="Cantarell" w:cs="Helvetica"/>
          <w:noProof/>
          <w:color w:val="020202"/>
          <w:lang w:eastAsia="nb-NO"/>
        </w:rPr>
        <w:t xml:space="preserve"> </w:t>
      </w:r>
      <w:r w:rsidR="00530EC3" w:rsidRPr="00530EC3">
        <w:rPr>
          <w:rFonts w:ascii="Cantarell" w:hAnsi="Cantarell" w:cs="Helvetica"/>
          <w:noProof/>
          <w:color w:val="020202"/>
          <w:lang w:eastAsia="nb-NO"/>
        </w:rPr>
        <w:t>Verdal</w:t>
      </w:r>
      <w:r w:rsidR="00064850" w:rsidRPr="00530EC3">
        <w:rPr>
          <w:rFonts w:ascii="Cantarell" w:hAnsi="Cantarell" w:cs="Helvetica"/>
          <w:noProof/>
          <w:color w:val="020202"/>
          <w:lang w:eastAsia="nb-NO"/>
        </w:rPr>
        <w:t xml:space="preserve"> </w:t>
      </w:r>
      <w:r w:rsidR="00530EC3">
        <w:rPr>
          <w:rFonts w:ascii="Cantarell" w:hAnsi="Cantarell" w:cs="Helvetica"/>
          <w:noProof/>
          <w:color w:val="020202"/>
          <w:lang w:eastAsia="nb-NO"/>
        </w:rPr>
        <w:t xml:space="preserve"> </w:t>
      </w:r>
      <w:r w:rsidR="00530EC3">
        <w:rPr>
          <w:rFonts w:ascii="Cantarell" w:hAnsi="Cantarell" w:cs="Helvetica"/>
          <w:noProof/>
          <w:color w:val="020202"/>
          <w:lang w:eastAsia="nb-NO"/>
        </w:rPr>
        <w:drawing>
          <wp:inline distT="0" distB="0" distL="0" distR="0" wp14:anchorId="7E4F917B" wp14:editId="4D8D276D">
            <wp:extent cx="1828800" cy="732542"/>
            <wp:effectExtent l="0" t="0" r="0" b="0"/>
            <wp:docPr id="11" name="Bilde 11" descr="NyLogo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NyLogo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873" cy="74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0EC3">
        <w:rPr>
          <w:rFonts w:ascii="Cantarell" w:hAnsi="Cantarell" w:cs="Helvetica"/>
          <w:noProof/>
          <w:color w:val="020202"/>
          <w:lang w:eastAsia="nb-NO"/>
        </w:rPr>
        <w:t xml:space="preserve">                                    </w:t>
      </w:r>
    </w:p>
    <w:sectPr w:rsidR="00646F1A" w:rsidRPr="00530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A94" w:rsidRDefault="00D53A94" w:rsidP="00653F62">
      <w:pPr>
        <w:spacing w:after="0" w:line="240" w:lineRule="auto"/>
      </w:pPr>
      <w:r>
        <w:separator/>
      </w:r>
    </w:p>
  </w:endnote>
  <w:endnote w:type="continuationSeparator" w:id="0">
    <w:p w:rsidR="00D53A94" w:rsidRDefault="00D53A94" w:rsidP="00653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tarell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A94" w:rsidRDefault="00D53A94" w:rsidP="00653F62">
      <w:pPr>
        <w:spacing w:after="0" w:line="240" w:lineRule="auto"/>
      </w:pPr>
      <w:r>
        <w:separator/>
      </w:r>
    </w:p>
  </w:footnote>
  <w:footnote w:type="continuationSeparator" w:id="0">
    <w:p w:rsidR="00D53A94" w:rsidRDefault="00D53A94" w:rsidP="00653F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52"/>
    <w:rsid w:val="000107C6"/>
    <w:rsid w:val="00064850"/>
    <w:rsid w:val="00097CF3"/>
    <w:rsid w:val="000B41D8"/>
    <w:rsid w:val="000D2D94"/>
    <w:rsid w:val="00140642"/>
    <w:rsid w:val="00151352"/>
    <w:rsid w:val="001B03B0"/>
    <w:rsid w:val="00226791"/>
    <w:rsid w:val="0022796B"/>
    <w:rsid w:val="002356F5"/>
    <w:rsid w:val="0033536B"/>
    <w:rsid w:val="00353310"/>
    <w:rsid w:val="00375DD1"/>
    <w:rsid w:val="00377717"/>
    <w:rsid w:val="003C273A"/>
    <w:rsid w:val="003C5374"/>
    <w:rsid w:val="003F1449"/>
    <w:rsid w:val="0043696E"/>
    <w:rsid w:val="00437E0E"/>
    <w:rsid w:val="0044026A"/>
    <w:rsid w:val="004F1EA1"/>
    <w:rsid w:val="004F48EF"/>
    <w:rsid w:val="004F6CC6"/>
    <w:rsid w:val="00530EC3"/>
    <w:rsid w:val="005E739A"/>
    <w:rsid w:val="005F3D59"/>
    <w:rsid w:val="005F709B"/>
    <w:rsid w:val="00646F1A"/>
    <w:rsid w:val="00653F62"/>
    <w:rsid w:val="0065489C"/>
    <w:rsid w:val="006574C7"/>
    <w:rsid w:val="00674A76"/>
    <w:rsid w:val="0068223B"/>
    <w:rsid w:val="00690A91"/>
    <w:rsid w:val="006B775D"/>
    <w:rsid w:val="00746A0B"/>
    <w:rsid w:val="00752334"/>
    <w:rsid w:val="00762D6B"/>
    <w:rsid w:val="007845DF"/>
    <w:rsid w:val="007B3EEB"/>
    <w:rsid w:val="007F1D7B"/>
    <w:rsid w:val="0080002C"/>
    <w:rsid w:val="008051EF"/>
    <w:rsid w:val="008523C6"/>
    <w:rsid w:val="008A60EA"/>
    <w:rsid w:val="008B1989"/>
    <w:rsid w:val="008C193A"/>
    <w:rsid w:val="008D101A"/>
    <w:rsid w:val="00954197"/>
    <w:rsid w:val="009C768D"/>
    <w:rsid w:val="00A01846"/>
    <w:rsid w:val="00A045C0"/>
    <w:rsid w:val="00A16370"/>
    <w:rsid w:val="00A52AA9"/>
    <w:rsid w:val="00A74A96"/>
    <w:rsid w:val="00AE19A1"/>
    <w:rsid w:val="00AF2640"/>
    <w:rsid w:val="00AF52AE"/>
    <w:rsid w:val="00B32E72"/>
    <w:rsid w:val="00B5186C"/>
    <w:rsid w:val="00B64AF2"/>
    <w:rsid w:val="00BD4EDC"/>
    <w:rsid w:val="00C61295"/>
    <w:rsid w:val="00C63726"/>
    <w:rsid w:val="00CF357D"/>
    <w:rsid w:val="00D52325"/>
    <w:rsid w:val="00D53A94"/>
    <w:rsid w:val="00DD2371"/>
    <w:rsid w:val="00DE1848"/>
    <w:rsid w:val="00DE4B8E"/>
    <w:rsid w:val="00DE7D30"/>
    <w:rsid w:val="00E108D7"/>
    <w:rsid w:val="00E40839"/>
    <w:rsid w:val="00E51878"/>
    <w:rsid w:val="00ED7F31"/>
    <w:rsid w:val="00F046A0"/>
    <w:rsid w:val="00F276BF"/>
    <w:rsid w:val="00F27C61"/>
    <w:rsid w:val="00FF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5135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51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5186C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2356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51352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51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5186C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2356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verdalfik.n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prek.treningssenter.no/" TargetMode="External"/><Relationship Id="rId12" Type="http://schemas.openxmlformats.org/officeDocument/2006/relationships/hyperlink" Target="mailto:bstei357@online.no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49D8C78C</Template>
  <TotalTime>4</TotalTime>
  <Pages>1</Pages>
  <Words>201</Words>
  <Characters>1071</Characters>
  <Application>Microsoft Office Word</Application>
  <DocSecurity>4</DocSecurity>
  <Lines>8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Polaris Media ASA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Odd Pedersen</dc:creator>
  <cp:lastModifiedBy>Ingeborg Østerås</cp:lastModifiedBy>
  <cp:revision>2</cp:revision>
  <cp:lastPrinted>2015-08-10T08:39:00Z</cp:lastPrinted>
  <dcterms:created xsi:type="dcterms:W3CDTF">2016-08-09T20:13:00Z</dcterms:created>
  <dcterms:modified xsi:type="dcterms:W3CDTF">2016-08-09T20:13:00Z</dcterms:modified>
</cp:coreProperties>
</file>