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B8D" w:rsidRDefault="00E46B8D" w:rsidP="002E51DD">
      <w:bookmarkStart w:id="0" w:name="_GoBack"/>
      <w:bookmarkEnd w:id="0"/>
    </w:p>
    <w:p w:rsidR="001B0030" w:rsidRPr="00DC147F" w:rsidRDefault="00062EE9" w:rsidP="001B0030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Askimlekene</w:t>
      </w:r>
      <w:proofErr w:type="spellEnd"/>
      <w:r>
        <w:rPr>
          <w:b/>
          <w:sz w:val="36"/>
          <w:szCs w:val="36"/>
        </w:rPr>
        <w:t xml:space="preserve"> 2016</w:t>
      </w:r>
    </w:p>
    <w:p w:rsidR="001B0030" w:rsidRDefault="001B0030" w:rsidP="001B0030">
      <w:pPr>
        <w:rPr>
          <w:b/>
          <w:sz w:val="28"/>
        </w:rPr>
      </w:pPr>
    </w:p>
    <w:p w:rsidR="001B0030" w:rsidRPr="009069B9" w:rsidRDefault="001B0030" w:rsidP="001B0030">
      <w:pPr>
        <w:rPr>
          <w:b/>
        </w:rPr>
      </w:pPr>
      <w:r w:rsidRPr="009069B9">
        <w:rPr>
          <w:b/>
        </w:rPr>
        <w:t xml:space="preserve">Askim IF inviterer til </w:t>
      </w:r>
      <w:proofErr w:type="spellStart"/>
      <w:r>
        <w:rPr>
          <w:b/>
        </w:rPr>
        <w:t>Ask</w:t>
      </w:r>
      <w:r w:rsidR="00062EE9">
        <w:rPr>
          <w:b/>
        </w:rPr>
        <w:t>imlekene</w:t>
      </w:r>
      <w:proofErr w:type="spellEnd"/>
      <w:r w:rsidR="00062EE9">
        <w:rPr>
          <w:b/>
        </w:rPr>
        <w:t xml:space="preserve"> i </w:t>
      </w:r>
      <w:proofErr w:type="spellStart"/>
      <w:r w:rsidR="00062EE9">
        <w:rPr>
          <w:b/>
        </w:rPr>
        <w:t>Askimhallen</w:t>
      </w:r>
      <w:proofErr w:type="spellEnd"/>
      <w:r w:rsidR="00062EE9">
        <w:rPr>
          <w:b/>
        </w:rPr>
        <w:t xml:space="preserve"> søndag 17.1.2016</w:t>
      </w:r>
      <w:r w:rsidRPr="009069B9">
        <w:rPr>
          <w:b/>
        </w:rPr>
        <w:t xml:space="preserve"> kl.11.00</w:t>
      </w:r>
    </w:p>
    <w:p w:rsidR="001B0030" w:rsidRDefault="001B0030" w:rsidP="001B0030">
      <w:pPr>
        <w:rPr>
          <w:b/>
          <w:bCs/>
        </w:rPr>
      </w:pPr>
    </w:p>
    <w:p w:rsidR="001B0030" w:rsidRDefault="001B0030" w:rsidP="001B0030">
      <w:pPr>
        <w:rPr>
          <w:bCs/>
        </w:rPr>
      </w:pPr>
      <w:r>
        <w:rPr>
          <w:bCs/>
        </w:rPr>
        <w:t xml:space="preserve">Øvelsesutvalg: </w:t>
      </w:r>
    </w:p>
    <w:p w:rsidR="001B0030" w:rsidRPr="009069B9" w:rsidRDefault="001B0030" w:rsidP="001B0030">
      <w:pPr>
        <w:rPr>
          <w:bCs/>
        </w:rPr>
      </w:pPr>
      <w:r w:rsidRPr="009069B9">
        <w:rPr>
          <w:bCs/>
        </w:rPr>
        <w:t>G/J 10 år</w:t>
      </w:r>
      <w:r w:rsidRPr="009069B9">
        <w:rPr>
          <w:bCs/>
        </w:rPr>
        <w:tab/>
      </w:r>
      <w:r w:rsidRPr="009069B9">
        <w:rPr>
          <w:bCs/>
        </w:rPr>
        <w:tab/>
        <w:t xml:space="preserve">60m, </w:t>
      </w:r>
      <w:r>
        <w:rPr>
          <w:bCs/>
        </w:rPr>
        <w:t>600m, høyde</w:t>
      </w:r>
      <w:r w:rsidRPr="009069B9">
        <w:rPr>
          <w:bCs/>
        </w:rPr>
        <w:t>, kule</w:t>
      </w:r>
    </w:p>
    <w:p w:rsidR="001B0030" w:rsidRPr="009069B9" w:rsidRDefault="001B0030" w:rsidP="001B0030">
      <w:pPr>
        <w:rPr>
          <w:bCs/>
        </w:rPr>
      </w:pPr>
      <w:r w:rsidRPr="009069B9">
        <w:rPr>
          <w:bCs/>
        </w:rPr>
        <w:t>G</w:t>
      </w:r>
      <w:r>
        <w:rPr>
          <w:bCs/>
        </w:rPr>
        <w:t>/</w:t>
      </w:r>
      <w:proofErr w:type="gramStart"/>
      <w:r>
        <w:rPr>
          <w:bCs/>
        </w:rPr>
        <w:t>J  11</w:t>
      </w:r>
      <w:proofErr w:type="gramEnd"/>
      <w:r>
        <w:rPr>
          <w:bCs/>
        </w:rPr>
        <w:t xml:space="preserve"> og 12 år</w:t>
      </w:r>
      <w:r>
        <w:rPr>
          <w:bCs/>
        </w:rPr>
        <w:tab/>
        <w:t>60m, 600m, høyde</w:t>
      </w:r>
      <w:r w:rsidRPr="009069B9">
        <w:rPr>
          <w:bCs/>
        </w:rPr>
        <w:t>, kule</w:t>
      </w:r>
    </w:p>
    <w:p w:rsidR="001B0030" w:rsidRPr="009069B9" w:rsidRDefault="001B0030" w:rsidP="001B0030">
      <w:pPr>
        <w:rPr>
          <w:bCs/>
        </w:rPr>
      </w:pPr>
      <w:r w:rsidRPr="009069B9">
        <w:rPr>
          <w:bCs/>
        </w:rPr>
        <w:t>G/</w:t>
      </w:r>
      <w:proofErr w:type="gramStart"/>
      <w:r w:rsidRPr="009069B9">
        <w:rPr>
          <w:bCs/>
        </w:rPr>
        <w:t>J  13</w:t>
      </w:r>
      <w:proofErr w:type="gramEnd"/>
      <w:r w:rsidRPr="009069B9">
        <w:rPr>
          <w:bCs/>
        </w:rPr>
        <w:t xml:space="preserve"> og 14 år</w:t>
      </w:r>
      <w:r w:rsidRPr="009069B9">
        <w:rPr>
          <w:bCs/>
        </w:rPr>
        <w:tab/>
        <w:t xml:space="preserve">60m, 800m, </w:t>
      </w:r>
      <w:r>
        <w:rPr>
          <w:bCs/>
        </w:rPr>
        <w:t>høyde</w:t>
      </w:r>
      <w:r w:rsidRPr="009069B9">
        <w:rPr>
          <w:bCs/>
        </w:rPr>
        <w:t>, kule</w:t>
      </w:r>
    </w:p>
    <w:p w:rsidR="001B0030" w:rsidRPr="009069B9" w:rsidRDefault="001B0030" w:rsidP="001B0030">
      <w:pPr>
        <w:rPr>
          <w:bCs/>
        </w:rPr>
      </w:pPr>
      <w:r>
        <w:rPr>
          <w:bCs/>
        </w:rPr>
        <w:t>G/</w:t>
      </w:r>
      <w:proofErr w:type="gramStart"/>
      <w:r>
        <w:rPr>
          <w:bCs/>
        </w:rPr>
        <w:t>J  15</w:t>
      </w:r>
      <w:proofErr w:type="gramEnd"/>
      <w:r>
        <w:rPr>
          <w:bCs/>
        </w:rPr>
        <w:t xml:space="preserve"> år</w:t>
      </w:r>
      <w:r>
        <w:rPr>
          <w:bCs/>
        </w:rPr>
        <w:tab/>
      </w:r>
      <w:r>
        <w:rPr>
          <w:bCs/>
        </w:rPr>
        <w:tab/>
        <w:t>60m, 800m</w:t>
      </w:r>
      <w:r w:rsidRPr="009069B9">
        <w:rPr>
          <w:bCs/>
        </w:rPr>
        <w:t>, høyde, kule</w:t>
      </w:r>
    </w:p>
    <w:p w:rsidR="001B0030" w:rsidRPr="009069B9" w:rsidRDefault="001B0030" w:rsidP="001B0030">
      <w:pPr>
        <w:rPr>
          <w:bCs/>
        </w:rPr>
      </w:pPr>
      <w:r>
        <w:rPr>
          <w:bCs/>
        </w:rPr>
        <w:t>G/</w:t>
      </w:r>
      <w:proofErr w:type="gramStart"/>
      <w:r>
        <w:rPr>
          <w:bCs/>
        </w:rPr>
        <w:t>J  16</w:t>
      </w:r>
      <w:proofErr w:type="gramEnd"/>
      <w:r>
        <w:rPr>
          <w:bCs/>
        </w:rPr>
        <w:t xml:space="preserve"> og 17år  </w:t>
      </w:r>
      <w:r>
        <w:rPr>
          <w:bCs/>
        </w:rPr>
        <w:tab/>
        <w:t>60m, 800m</w:t>
      </w:r>
      <w:r w:rsidRPr="009069B9">
        <w:rPr>
          <w:bCs/>
        </w:rPr>
        <w:t xml:space="preserve">, </w:t>
      </w:r>
      <w:r w:rsidR="00406B07">
        <w:rPr>
          <w:bCs/>
        </w:rPr>
        <w:t xml:space="preserve">høyde, </w:t>
      </w:r>
      <w:r w:rsidRPr="009069B9">
        <w:rPr>
          <w:bCs/>
        </w:rPr>
        <w:t>kule</w:t>
      </w:r>
    </w:p>
    <w:p w:rsidR="001B0030" w:rsidRPr="009069B9" w:rsidRDefault="001B0030" w:rsidP="001B0030">
      <w:pPr>
        <w:rPr>
          <w:bCs/>
        </w:rPr>
      </w:pPr>
      <w:r>
        <w:rPr>
          <w:bCs/>
        </w:rPr>
        <w:t>MS/KS/KV/MV</w:t>
      </w:r>
      <w:r>
        <w:rPr>
          <w:bCs/>
        </w:rPr>
        <w:tab/>
        <w:t>60m, 800m</w:t>
      </w:r>
      <w:r w:rsidRPr="009069B9">
        <w:rPr>
          <w:bCs/>
        </w:rPr>
        <w:t>, kule</w:t>
      </w:r>
    </w:p>
    <w:p w:rsidR="001B0030" w:rsidRDefault="001B0030" w:rsidP="001B0030">
      <w:pPr>
        <w:rPr>
          <w:b/>
          <w:bCs/>
        </w:rPr>
      </w:pPr>
    </w:p>
    <w:p w:rsidR="001B0030" w:rsidRPr="009069B9" w:rsidRDefault="001B0030" w:rsidP="001B0030">
      <w:pPr>
        <w:rPr>
          <w:bCs/>
        </w:rPr>
      </w:pPr>
      <w:r>
        <w:t xml:space="preserve">Påmelding via Sports </w:t>
      </w:r>
      <w:proofErr w:type="spellStart"/>
      <w:r>
        <w:t>Admin</w:t>
      </w:r>
      <w:proofErr w:type="spellEnd"/>
      <w:r>
        <w:t xml:space="preserve"> eller M</w:t>
      </w:r>
      <w:r w:rsidR="00062EE9">
        <w:t>in Idrett er åpen fra 15/12-2015 til 14/1-2016</w:t>
      </w:r>
      <w:r>
        <w:t xml:space="preserve">. </w:t>
      </w:r>
    </w:p>
    <w:p w:rsidR="001B0030" w:rsidRPr="009069B9" w:rsidRDefault="001B0030" w:rsidP="001B0030">
      <w:pPr>
        <w:rPr>
          <w:bCs/>
        </w:rPr>
      </w:pPr>
      <w:r w:rsidRPr="009069B9">
        <w:rPr>
          <w:bCs/>
        </w:rPr>
        <w:t>Utenlandske klubber kan benytte vår post- eller e-mailadresse.</w:t>
      </w:r>
    </w:p>
    <w:p w:rsidR="001B0030" w:rsidRPr="009069B9" w:rsidRDefault="00B40F48" w:rsidP="001B0030">
      <w:pPr>
        <w:rPr>
          <w:bCs/>
        </w:rPr>
      </w:pPr>
      <w:r>
        <w:rPr>
          <w:bCs/>
        </w:rPr>
        <w:t>Askim IF Friidrett, Postboks 681, 1833</w:t>
      </w:r>
      <w:r w:rsidR="001B0030" w:rsidRPr="009069B9">
        <w:rPr>
          <w:bCs/>
        </w:rPr>
        <w:t xml:space="preserve"> Askim </w:t>
      </w:r>
    </w:p>
    <w:p w:rsidR="001B0030" w:rsidRPr="009069B9" w:rsidRDefault="001B0030" w:rsidP="001B0030">
      <w:pPr>
        <w:rPr>
          <w:bCs/>
          <w:iCs/>
        </w:rPr>
      </w:pPr>
      <w:r>
        <w:rPr>
          <w:bCs/>
        </w:rPr>
        <w:t>E-post til</w:t>
      </w:r>
      <w:r w:rsidRPr="009069B9">
        <w:rPr>
          <w:bCs/>
        </w:rPr>
        <w:t xml:space="preserve">: </w:t>
      </w:r>
      <w:hyperlink r:id="rId8" w:history="1">
        <w:r w:rsidRPr="009069B9">
          <w:rPr>
            <w:rStyle w:val="Hyperkobling"/>
            <w:bCs/>
            <w:iCs/>
          </w:rPr>
          <w:t>askimfriidrett@gmail.</w:t>
        </w:r>
        <w:proofErr w:type="gramStart"/>
        <w:r w:rsidRPr="009069B9">
          <w:rPr>
            <w:rStyle w:val="Hyperkobling"/>
            <w:bCs/>
            <w:iCs/>
          </w:rPr>
          <w:t>com</w:t>
        </w:r>
      </w:hyperlink>
      <w:r w:rsidRPr="009069B9">
        <w:rPr>
          <w:bCs/>
          <w:i/>
        </w:rPr>
        <w:t xml:space="preserve"> </w:t>
      </w:r>
      <w:r>
        <w:rPr>
          <w:bCs/>
          <w:iCs/>
        </w:rPr>
        <w:t xml:space="preserve"> </w:t>
      </w:r>
      <w:r w:rsidRPr="009069B9">
        <w:rPr>
          <w:bCs/>
          <w:iCs/>
        </w:rPr>
        <w:t>Hjemmeside</w:t>
      </w:r>
      <w:proofErr w:type="gramEnd"/>
      <w:r w:rsidRPr="009069B9">
        <w:rPr>
          <w:bCs/>
          <w:iCs/>
        </w:rPr>
        <w:t xml:space="preserve">: </w:t>
      </w:r>
      <w:hyperlink r:id="rId9" w:history="1">
        <w:r w:rsidRPr="009069B9">
          <w:rPr>
            <w:rStyle w:val="Hyperkobling"/>
            <w:bCs/>
            <w:iCs/>
          </w:rPr>
          <w:t>www.askimfriidrett.no</w:t>
        </w:r>
      </w:hyperlink>
      <w:r w:rsidRPr="009069B9">
        <w:rPr>
          <w:bCs/>
          <w:iCs/>
        </w:rPr>
        <w:t xml:space="preserve"> </w:t>
      </w:r>
    </w:p>
    <w:p w:rsidR="001B0030" w:rsidRDefault="001B0030" w:rsidP="001B0030">
      <w:pPr>
        <w:rPr>
          <w:bCs/>
        </w:rPr>
      </w:pPr>
      <w:r>
        <w:rPr>
          <w:bCs/>
        </w:rPr>
        <w:t>Startkontingent 10-14 år kr 9</w:t>
      </w:r>
      <w:r w:rsidRPr="009069B9">
        <w:rPr>
          <w:bCs/>
        </w:rPr>
        <w:t>0,- pr. øvelse</w:t>
      </w:r>
      <w:r>
        <w:rPr>
          <w:bCs/>
        </w:rPr>
        <w:t>,</w:t>
      </w:r>
      <w:r w:rsidRPr="009069B9">
        <w:rPr>
          <w:bCs/>
        </w:rPr>
        <w:t xml:space="preserve"> 15 år og eldre kr 100,- pr. øvelse betales til </w:t>
      </w:r>
      <w:r>
        <w:rPr>
          <w:bCs/>
        </w:rPr>
        <w:t>kontonr.</w:t>
      </w:r>
      <w:r w:rsidRPr="009069B9">
        <w:rPr>
          <w:bCs/>
        </w:rPr>
        <w:t xml:space="preserve">1100.65.09594. </w:t>
      </w:r>
      <w:r w:rsidRPr="009069B9">
        <w:rPr>
          <w:bCs/>
          <w:u w:val="single"/>
        </w:rPr>
        <w:t xml:space="preserve">Startkontingent må være betalt før avhenting av </w:t>
      </w:r>
      <w:proofErr w:type="spellStart"/>
      <w:r w:rsidRPr="009069B9">
        <w:rPr>
          <w:bCs/>
          <w:u w:val="single"/>
        </w:rPr>
        <w:t>startnr</w:t>
      </w:r>
      <w:proofErr w:type="spellEnd"/>
      <w:r w:rsidRPr="009069B9">
        <w:rPr>
          <w:bCs/>
        </w:rPr>
        <w:t>.</w:t>
      </w:r>
    </w:p>
    <w:p w:rsidR="001B0030" w:rsidRDefault="001B0030" w:rsidP="001B0030">
      <w:pPr>
        <w:pStyle w:val="Brdtekst"/>
        <w:rPr>
          <w:b w:val="0"/>
          <w:bCs/>
        </w:rPr>
      </w:pPr>
      <w:r w:rsidRPr="009069B9">
        <w:rPr>
          <w:b w:val="0"/>
          <w:bCs/>
        </w:rPr>
        <w:t>Etteranmelding på stevnedagen</w:t>
      </w:r>
      <w:r>
        <w:rPr>
          <w:b w:val="0"/>
          <w:bCs/>
        </w:rPr>
        <w:t>,</w:t>
      </w:r>
      <w:r w:rsidRPr="009069B9">
        <w:rPr>
          <w:b w:val="0"/>
          <w:bCs/>
        </w:rPr>
        <w:t xml:space="preserve"> </w:t>
      </w:r>
      <w:r>
        <w:rPr>
          <w:b w:val="0"/>
          <w:bCs/>
        </w:rPr>
        <w:t>kontant betaling kr. 150,- per øvelse.</w:t>
      </w:r>
    </w:p>
    <w:p w:rsidR="001B0030" w:rsidRPr="009069B9" w:rsidRDefault="001B0030" w:rsidP="001B0030">
      <w:pPr>
        <w:pStyle w:val="Brdtekst"/>
        <w:rPr>
          <w:b w:val="0"/>
          <w:bCs/>
        </w:rPr>
      </w:pPr>
    </w:p>
    <w:p w:rsidR="001B0030" w:rsidRDefault="001B0030" w:rsidP="001B0030">
      <w:pPr>
        <w:autoSpaceDE w:val="0"/>
        <w:autoSpaceDN w:val="0"/>
        <w:adjustRightInd w:val="0"/>
        <w:rPr>
          <w:bCs/>
        </w:rPr>
      </w:pPr>
      <w:r w:rsidRPr="00D9712B">
        <w:rPr>
          <w:b/>
          <w:bCs/>
        </w:rPr>
        <w:t>Premiering</w:t>
      </w:r>
      <w:r>
        <w:rPr>
          <w:bCs/>
        </w:rPr>
        <w:t xml:space="preserve">: Premier til de tre beste i hver øvelse fra 11 år og oppover. </w:t>
      </w:r>
    </w:p>
    <w:p w:rsidR="001B0030" w:rsidRPr="00D57A0A" w:rsidRDefault="001B0030" w:rsidP="001B0030">
      <w:pPr>
        <w:autoSpaceDE w:val="0"/>
        <w:autoSpaceDN w:val="0"/>
        <w:adjustRightInd w:val="0"/>
        <w:rPr>
          <w:b/>
          <w:bCs/>
        </w:rPr>
      </w:pPr>
      <w:r w:rsidRPr="00D57A0A">
        <w:rPr>
          <w:b/>
          <w:bCs/>
        </w:rPr>
        <w:t>Deltak</w:t>
      </w:r>
      <w:r>
        <w:rPr>
          <w:b/>
          <w:bCs/>
        </w:rPr>
        <w:t>erpremie til 10-12-åringene.</w:t>
      </w:r>
    </w:p>
    <w:p w:rsidR="001B0030" w:rsidRPr="009069B9" w:rsidRDefault="001B0030" w:rsidP="001B0030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bCs/>
        </w:rPr>
        <w:t>Kontaktperson: Lasse Jensen, tlf. 959 959 54</w:t>
      </w:r>
    </w:p>
    <w:p w:rsidR="001B0030" w:rsidRDefault="001B0030" w:rsidP="001B0030">
      <w:pPr>
        <w:rPr>
          <w:b/>
          <w:bCs/>
        </w:rPr>
      </w:pPr>
      <w:r>
        <w:rPr>
          <w:b/>
          <w:bCs/>
        </w:rPr>
        <w:t xml:space="preserve"> </w:t>
      </w:r>
    </w:p>
    <w:p w:rsidR="001B0030" w:rsidRPr="000220E6" w:rsidRDefault="001B0030" w:rsidP="001B0030">
      <w:pPr>
        <w:pStyle w:val="Overskrift1"/>
        <w:rPr>
          <w:bCs/>
          <w:u w:val="single"/>
        </w:rPr>
      </w:pPr>
      <w:r>
        <w:t xml:space="preserve">Avkryssing 45 minutter før start i løp. Opprop 10 min før start i tekniske øvelser. </w:t>
      </w:r>
      <w:r w:rsidRPr="0049615F">
        <w:t xml:space="preserve">Det er kun tillatt med sko som ikke sverter og </w:t>
      </w:r>
      <w:proofErr w:type="gramStart"/>
      <w:r w:rsidRPr="0049615F">
        <w:t>BUTTE ( 5mm</w:t>
      </w:r>
      <w:proofErr w:type="gramEnd"/>
      <w:r w:rsidRPr="0049615F">
        <w:t xml:space="preserve"> ) pigger. Vi har noen sett pigger til salgs på stevnestedet til kr. 100,-.</w:t>
      </w:r>
    </w:p>
    <w:p w:rsidR="001B0030" w:rsidRDefault="001B0030" w:rsidP="001B0030">
      <w:pPr>
        <w:autoSpaceDE w:val="0"/>
        <w:autoSpaceDN w:val="0"/>
        <w:adjustRightInd w:val="0"/>
      </w:pPr>
      <w:r w:rsidRPr="0049615F">
        <w:rPr>
          <w:b/>
          <w:bCs/>
        </w:rPr>
        <w:t xml:space="preserve">Vi ønsker velkommen til en ny friidrettssesong. </w:t>
      </w:r>
      <w:r>
        <w:tab/>
      </w:r>
    </w:p>
    <w:p w:rsidR="001B0030" w:rsidRDefault="001B0030" w:rsidP="001B0030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</w:p>
    <w:p w:rsidR="00CA6FF6" w:rsidRPr="00B40F48" w:rsidRDefault="001B0030" w:rsidP="00B40F48">
      <w:pPr>
        <w:autoSpaceDE w:val="0"/>
        <w:autoSpaceDN w:val="0"/>
        <w:adjustRightInd w:val="0"/>
        <w:rPr>
          <w:b/>
          <w:bCs/>
        </w:rPr>
      </w:pPr>
      <w:r w:rsidRPr="001A5B44">
        <w:rPr>
          <w:sz w:val="20"/>
          <w:szCs w:val="20"/>
        </w:rPr>
        <w:t>Våre</w:t>
      </w:r>
      <w:r w:rsidR="00062EE9">
        <w:rPr>
          <w:sz w:val="20"/>
          <w:szCs w:val="20"/>
        </w:rPr>
        <w:t xml:space="preserve"> sponsorer i 2016</w:t>
      </w:r>
      <w:r w:rsidRPr="001A5B44">
        <w:rPr>
          <w:sz w:val="20"/>
          <w:szCs w:val="20"/>
        </w:rPr>
        <w:t>:</w:t>
      </w:r>
      <w:r w:rsidRPr="001A5B44">
        <w:rPr>
          <w:sz w:val="20"/>
          <w:szCs w:val="20"/>
        </w:rPr>
        <w:tab/>
      </w:r>
      <w:r w:rsidRPr="001A5B44">
        <w:rPr>
          <w:sz w:val="20"/>
          <w:szCs w:val="20"/>
        </w:rPr>
        <w:tab/>
      </w:r>
      <w:r w:rsidRPr="001A5B44">
        <w:rPr>
          <w:sz w:val="20"/>
          <w:szCs w:val="20"/>
        </w:rPr>
        <w:tab/>
      </w:r>
      <w:r w:rsidRPr="001A5B44">
        <w:rPr>
          <w:sz w:val="20"/>
          <w:szCs w:val="20"/>
        </w:rPr>
        <w:tab/>
      </w:r>
      <w:r w:rsidRPr="001A5B44">
        <w:rPr>
          <w:sz w:val="20"/>
          <w:szCs w:val="20"/>
        </w:rPr>
        <w:tab/>
      </w:r>
      <w:r w:rsidRPr="001A5B44">
        <w:rPr>
          <w:sz w:val="20"/>
          <w:szCs w:val="20"/>
        </w:rPr>
        <w:tab/>
      </w:r>
      <w:r w:rsidRPr="001A5B44">
        <w:rPr>
          <w:sz w:val="20"/>
          <w:szCs w:val="20"/>
        </w:rPr>
        <w:tab/>
      </w:r>
      <w:r w:rsidRPr="001A5B44">
        <w:rPr>
          <w:sz w:val="20"/>
          <w:szCs w:val="20"/>
        </w:rPr>
        <w:tab/>
      </w:r>
    </w:p>
    <w:p w:rsidR="009C5A91" w:rsidRDefault="009C5A91" w:rsidP="002E51DD"/>
    <w:p w:rsidR="00333A20" w:rsidRPr="008F5CE4" w:rsidRDefault="00B94BF2">
      <w:r w:rsidRPr="001A5B44">
        <w:rPr>
          <w:sz w:val="20"/>
          <w:szCs w:val="20"/>
        </w:rPr>
        <w:tab/>
      </w:r>
      <w:r w:rsidRPr="001A5B44">
        <w:rPr>
          <w:sz w:val="20"/>
          <w:szCs w:val="20"/>
        </w:rPr>
        <w:tab/>
      </w:r>
      <w:r w:rsidRPr="001A5B44">
        <w:rPr>
          <w:sz w:val="20"/>
          <w:szCs w:val="20"/>
        </w:rPr>
        <w:tab/>
      </w:r>
      <w:r w:rsidRPr="001A5B44">
        <w:rPr>
          <w:sz w:val="20"/>
          <w:szCs w:val="20"/>
        </w:rPr>
        <w:tab/>
      </w:r>
      <w:r w:rsidRPr="001A5B44">
        <w:rPr>
          <w:sz w:val="20"/>
          <w:szCs w:val="20"/>
        </w:rPr>
        <w:tab/>
      </w:r>
      <w:r w:rsidRPr="001A5B44">
        <w:rPr>
          <w:sz w:val="20"/>
          <w:szCs w:val="20"/>
        </w:rPr>
        <w:tab/>
      </w:r>
      <w:r w:rsidRPr="001A5B44">
        <w:rPr>
          <w:sz w:val="20"/>
          <w:szCs w:val="20"/>
        </w:rPr>
        <w:tab/>
      </w:r>
    </w:p>
    <w:sectPr w:rsidR="00333A20" w:rsidRPr="008F5CE4" w:rsidSect="006A24E6">
      <w:headerReference w:type="default" r:id="rId10"/>
      <w:footerReference w:type="default" r:id="rId11"/>
      <w:pgSz w:w="11906" w:h="16838"/>
      <w:pgMar w:top="1417" w:right="1417" w:bottom="287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50F" w:rsidRDefault="0031150F">
      <w:r>
        <w:separator/>
      </w:r>
    </w:p>
  </w:endnote>
  <w:endnote w:type="continuationSeparator" w:id="0">
    <w:p w:rsidR="0031150F" w:rsidRDefault="00311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D02" w:rsidRDefault="00757641">
    <w:r>
      <w:t xml:space="preserve">  </w:t>
    </w:r>
    <w:r w:rsidR="00062EE9">
      <w:rPr>
        <w:noProof/>
      </w:rPr>
      <w:drawing>
        <wp:inline distT="0" distB="0" distL="0" distR="0">
          <wp:extent cx="2028825" cy="394900"/>
          <wp:effectExtent l="19050" t="0" r="9525" b="0"/>
          <wp:docPr id="9" name="Bilde 1" descr="C:\Users\Lasse\Desktop\AskimSpydeberg_Sparebank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asse\Desktop\AskimSpydeberg_Sparebank_Logo_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154" cy="3947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</w:t>
    </w:r>
    <w:r w:rsidR="001B0030">
      <w:rPr>
        <w:noProof/>
      </w:rPr>
      <w:drawing>
        <wp:inline distT="0" distB="0" distL="0" distR="0">
          <wp:extent cx="971550" cy="381000"/>
          <wp:effectExtent l="19050" t="0" r="0" b="0"/>
          <wp:docPr id="2" name="Bilde 2" descr="G-S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-SPOR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B0030">
      <w:rPr>
        <w:noProof/>
      </w:rPr>
      <w:drawing>
        <wp:inline distT="0" distB="0" distL="0" distR="0">
          <wp:extent cx="1457325" cy="285750"/>
          <wp:effectExtent l="19050" t="0" r="9525" b="0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</w:t>
    </w:r>
    <w:r w:rsidR="00AF2D02">
      <w:t xml:space="preserve">  </w:t>
    </w:r>
    <w:r w:rsidR="001B0030">
      <w:rPr>
        <w:noProof/>
      </w:rPr>
      <w:drawing>
        <wp:inline distT="0" distB="0" distL="0" distR="0">
          <wp:extent cx="704850" cy="561975"/>
          <wp:effectExtent l="19050" t="0" r="0" b="0"/>
          <wp:docPr id="4" name="Bilde 4" descr="GLAVA_logo_RGB_u_payof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LAVA_logo_RGB_u_payoff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57641" w:rsidRPr="00AF2D02" w:rsidRDefault="001B0030">
    <w:r>
      <w:rPr>
        <w:noProof/>
      </w:rPr>
      <w:drawing>
        <wp:inline distT="0" distB="0" distL="0" distR="0">
          <wp:extent cx="1952625" cy="1381125"/>
          <wp:effectExtent l="19050" t="0" r="9525" b="0"/>
          <wp:docPr id="5" name="Bilde 5" descr="bolgen-logo_edi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olgen-logo_edited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1381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F2D02">
      <w:t xml:space="preserve">  </w:t>
    </w:r>
    <w:r>
      <w:rPr>
        <w:noProof/>
      </w:rPr>
      <w:drawing>
        <wp:inline distT="0" distB="0" distL="0" distR="0">
          <wp:extent cx="819150" cy="933450"/>
          <wp:effectExtent l="19050" t="0" r="0" b="0"/>
          <wp:docPr id="6" name="Bilde 6" descr="Medlemsklubb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edlemsklubb_CMYK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F1D1F">
      <w:t xml:space="preserve"> </w:t>
    </w:r>
    <w:r>
      <w:rPr>
        <w:noProof/>
        <w:color w:val="0000FF"/>
      </w:rPr>
      <w:drawing>
        <wp:inline distT="0" distB="0" distL="0" distR="0">
          <wp:extent cx="1390650" cy="819150"/>
          <wp:effectExtent l="19050" t="0" r="0" b="0"/>
          <wp:docPr id="7" name="Bilde 7" descr="logo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57641" w:rsidRDefault="00757641"/>
  <w:p w:rsidR="00757641" w:rsidRDefault="00757641">
    <w:pPr>
      <w:pBdr>
        <w:top w:val="single" w:sz="4" w:space="1" w:color="auto"/>
      </w:pBdr>
      <w:rPr>
        <w:color w:val="FF0000"/>
      </w:rPr>
    </w:pPr>
    <w:r>
      <w:rPr>
        <w:color w:val="FF0000"/>
        <w:sz w:val="20"/>
      </w:rPr>
      <w:t xml:space="preserve">                                      </w:t>
    </w:r>
    <w:r>
      <w:rPr>
        <w:color w:val="FF0000"/>
      </w:rPr>
      <w:t>Disse gruppene er med i Askim Idrettsforening:</w:t>
    </w:r>
  </w:p>
  <w:p w:rsidR="00757641" w:rsidRDefault="00757641" w:rsidP="003711B7">
    <w:pPr>
      <w:ind w:left="708"/>
    </w:pPr>
    <w:r>
      <w:t xml:space="preserve">   Basket, Friidrett, Ski, Håndball, Innebandy, Orientering, Trim og Svømming.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50F" w:rsidRDefault="0031150F">
      <w:r>
        <w:separator/>
      </w:r>
    </w:p>
  </w:footnote>
  <w:footnote w:type="continuationSeparator" w:id="0">
    <w:p w:rsidR="0031150F" w:rsidRDefault="00311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641" w:rsidRDefault="00757641">
    <w:pPr>
      <w:tabs>
        <w:tab w:val="left" w:pos="6804"/>
      </w:tabs>
    </w:pPr>
    <w:r>
      <w:rPr>
        <w:color w:val="FF0000"/>
      </w:rPr>
      <w:t>Gruppe: AIF`s</w:t>
    </w:r>
    <w:r>
      <w:rPr>
        <w:color w:val="FF0000"/>
      </w:rPr>
      <w:tab/>
      <w:t>Askim Idrettsforening</w:t>
    </w:r>
  </w:p>
  <w:p w:rsidR="00757641" w:rsidRDefault="001B0030">
    <w:pPr>
      <w:tabs>
        <w:tab w:val="left" w:pos="6804"/>
      </w:tabs>
    </w:pPr>
    <w:r>
      <w:rPr>
        <w:noProof/>
        <w:color w:val="FF0000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2628900</wp:posOffset>
          </wp:positionH>
          <wp:positionV relativeFrom="paragraph">
            <wp:posOffset>46355</wp:posOffset>
          </wp:positionV>
          <wp:extent cx="786130" cy="853440"/>
          <wp:effectExtent l="19050" t="0" r="0" b="0"/>
          <wp:wrapTopAndBottom/>
          <wp:docPr id="8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534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57641">
      <w:rPr>
        <w:b/>
        <w:color w:val="FF0000"/>
      </w:rPr>
      <w:t>Friidrettsgruppe</w:t>
    </w:r>
    <w:r w:rsidR="007042A3">
      <w:rPr>
        <w:color w:val="FF0000"/>
      </w:rPr>
      <w:tab/>
      <w:t>Postboks 602,Torget</w:t>
    </w:r>
  </w:p>
  <w:p w:rsidR="00757641" w:rsidRDefault="00144D4A">
    <w:pPr>
      <w:tabs>
        <w:tab w:val="left" w:pos="6804"/>
      </w:tabs>
    </w:pPr>
    <w:r>
      <w:rPr>
        <w:color w:val="FF0000"/>
      </w:rPr>
      <w:t>Postboks 681,Torget</w:t>
    </w:r>
    <w:r w:rsidR="007042A3">
      <w:rPr>
        <w:color w:val="FF0000"/>
      </w:rPr>
      <w:tab/>
      <w:t>1833</w:t>
    </w:r>
    <w:r w:rsidR="00757641">
      <w:rPr>
        <w:color w:val="FF0000"/>
      </w:rPr>
      <w:t xml:space="preserve"> Askim</w:t>
    </w:r>
  </w:p>
  <w:p w:rsidR="00757641" w:rsidRDefault="00144D4A">
    <w:pPr>
      <w:tabs>
        <w:tab w:val="left" w:pos="6804"/>
      </w:tabs>
      <w:rPr>
        <w:color w:val="FF0000"/>
        <w:sz w:val="20"/>
      </w:rPr>
    </w:pPr>
    <w:r>
      <w:rPr>
        <w:color w:val="FF0000"/>
      </w:rPr>
      <w:t>1833</w:t>
    </w:r>
    <w:r w:rsidR="00757641">
      <w:rPr>
        <w:color w:val="FF0000"/>
      </w:rPr>
      <w:t xml:space="preserve"> Askim</w:t>
    </w:r>
    <w:r w:rsidR="00757641">
      <w:rPr>
        <w:color w:val="FF0000"/>
      </w:rPr>
      <w:tab/>
    </w:r>
    <w:r w:rsidR="00757641">
      <w:rPr>
        <w:color w:val="FF0000"/>
        <w:sz w:val="20"/>
      </w:rPr>
      <w:t>Kontor/</w:t>
    </w:r>
    <w:proofErr w:type="spellStart"/>
    <w:r w:rsidR="00757641">
      <w:rPr>
        <w:color w:val="FF0000"/>
        <w:sz w:val="20"/>
      </w:rPr>
      <w:t>arb.utv</w:t>
    </w:r>
    <w:proofErr w:type="spellEnd"/>
    <w:r w:rsidR="00757641">
      <w:rPr>
        <w:color w:val="FF0000"/>
        <w:sz w:val="20"/>
      </w:rPr>
      <w:t>.</w:t>
    </w:r>
  </w:p>
  <w:p w:rsidR="00757641" w:rsidRDefault="00757641">
    <w:pPr>
      <w:tabs>
        <w:tab w:val="left" w:pos="6804"/>
      </w:tabs>
      <w:rPr>
        <w:color w:val="FF0000"/>
        <w:sz w:val="20"/>
        <w:lang w:val="de-DE"/>
      </w:rPr>
    </w:pPr>
    <w:r>
      <w:rPr>
        <w:color w:val="FF0000"/>
        <w:sz w:val="20"/>
        <w:lang w:val="de-DE"/>
      </w:rPr>
      <w:t>Bank 1100.65.09594</w:t>
    </w:r>
  </w:p>
  <w:p w:rsidR="00757641" w:rsidRDefault="003C2404">
    <w:pPr>
      <w:tabs>
        <w:tab w:val="left" w:pos="6804"/>
      </w:tabs>
      <w:rPr>
        <w:color w:val="FF0000"/>
        <w:sz w:val="20"/>
        <w:lang w:val="de-DE"/>
      </w:rPr>
    </w:pPr>
    <w:r>
      <w:rPr>
        <w:color w:val="FF0000"/>
        <w:sz w:val="20"/>
        <w:lang w:val="de-DE"/>
      </w:rPr>
      <w:tab/>
    </w:r>
  </w:p>
  <w:p w:rsidR="00757641" w:rsidRDefault="00757641">
    <w:pPr>
      <w:tabs>
        <w:tab w:val="left" w:pos="6804"/>
      </w:tabs>
      <w:rPr>
        <w:color w:val="FF0000"/>
        <w:sz w:val="20"/>
        <w:lang w:val="de-DE"/>
      </w:rPr>
    </w:pPr>
    <w:r>
      <w:rPr>
        <w:color w:val="FF0000"/>
        <w:sz w:val="20"/>
        <w:lang w:val="de-DE"/>
      </w:rPr>
      <w:tab/>
      <w:t>E-post: askimif@start.no</w:t>
    </w:r>
  </w:p>
  <w:p w:rsidR="00757641" w:rsidRDefault="00757641">
    <w:pPr>
      <w:tabs>
        <w:tab w:val="left" w:pos="6804"/>
      </w:tabs>
      <w:rPr>
        <w:color w:val="FF0000"/>
      </w:rPr>
    </w:pPr>
    <w:r w:rsidRPr="00316181">
      <w:rPr>
        <w:color w:val="FF0000"/>
        <w:sz w:val="20"/>
      </w:rPr>
      <w:t>Hjemmeside</w:t>
    </w:r>
    <w:r>
      <w:rPr>
        <w:color w:val="FF0000"/>
        <w:sz w:val="20"/>
        <w:lang w:val="de-DE"/>
      </w:rPr>
      <w:t>: http://www.askimfriidrett.no</w:t>
    </w:r>
    <w:r>
      <w:rPr>
        <w:color w:val="FF0000"/>
        <w:lang w:val="de-DE"/>
      </w:rPr>
      <w:tab/>
    </w:r>
    <w:r>
      <w:rPr>
        <w:color w:val="FF0000"/>
        <w:sz w:val="20"/>
      </w:rPr>
      <w:t>Org.nr. 979 60 8519</w:t>
    </w:r>
  </w:p>
  <w:p w:rsidR="00757641" w:rsidRDefault="00757641">
    <w:pPr>
      <w:pStyle w:val="Topptekst"/>
    </w:pPr>
    <w:r>
      <w:rPr>
        <w:color w:val="FF0000"/>
        <w:sz w:val="20"/>
        <w:szCs w:val="20"/>
        <w:lang w:val="de-DE"/>
      </w:rPr>
      <w:t>E-post: askimfriidrett@gmail.com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72B8"/>
    <w:multiLevelType w:val="hybridMultilevel"/>
    <w:tmpl w:val="A00C644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9D21A7"/>
    <w:multiLevelType w:val="hybridMultilevel"/>
    <w:tmpl w:val="056C439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BB32E9"/>
    <w:multiLevelType w:val="hybridMultilevel"/>
    <w:tmpl w:val="AF248EB6"/>
    <w:lvl w:ilvl="0" w:tplc="8BB8BB6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CD1500"/>
    <w:multiLevelType w:val="hybridMultilevel"/>
    <w:tmpl w:val="7D58043E"/>
    <w:lvl w:ilvl="0" w:tplc="A6D255C2">
      <w:start w:val="3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39143B"/>
    <w:multiLevelType w:val="hybridMultilevel"/>
    <w:tmpl w:val="947AB332"/>
    <w:lvl w:ilvl="0" w:tplc="1F1860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1C4E50"/>
    <w:multiLevelType w:val="hybridMultilevel"/>
    <w:tmpl w:val="86F8765C"/>
    <w:lvl w:ilvl="0" w:tplc="338A9548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3542A6"/>
    <w:multiLevelType w:val="hybridMultilevel"/>
    <w:tmpl w:val="2834BC1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A159A8"/>
    <w:multiLevelType w:val="multilevel"/>
    <w:tmpl w:val="9190B4D0"/>
    <w:lvl w:ilvl="0">
      <w:start w:val="1"/>
      <w:numFmt w:val="decimalZero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0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0B92C3A"/>
    <w:multiLevelType w:val="hybridMultilevel"/>
    <w:tmpl w:val="4C746AA4"/>
    <w:lvl w:ilvl="0" w:tplc="0FFE0892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03520E"/>
    <w:multiLevelType w:val="multilevel"/>
    <w:tmpl w:val="6D64FEF0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7C081E7A"/>
    <w:multiLevelType w:val="hybridMultilevel"/>
    <w:tmpl w:val="0450AFEE"/>
    <w:lvl w:ilvl="0" w:tplc="E57E91B2">
      <w:start w:val="4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10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D64"/>
    <w:rsid w:val="00003A20"/>
    <w:rsid w:val="00010F8F"/>
    <w:rsid w:val="00062EE9"/>
    <w:rsid w:val="00074622"/>
    <w:rsid w:val="000A4B44"/>
    <w:rsid w:val="000B34D5"/>
    <w:rsid w:val="000B59DF"/>
    <w:rsid w:val="000D43DC"/>
    <w:rsid w:val="000E1D22"/>
    <w:rsid w:val="000E2BDA"/>
    <w:rsid w:val="00107612"/>
    <w:rsid w:val="00130007"/>
    <w:rsid w:val="00144D4A"/>
    <w:rsid w:val="00153B4E"/>
    <w:rsid w:val="0015797F"/>
    <w:rsid w:val="001653D5"/>
    <w:rsid w:val="0017550C"/>
    <w:rsid w:val="00183A18"/>
    <w:rsid w:val="001A5B44"/>
    <w:rsid w:val="001B0030"/>
    <w:rsid w:val="001C1851"/>
    <w:rsid w:val="001D0530"/>
    <w:rsid w:val="001E0A1A"/>
    <w:rsid w:val="001E4DF9"/>
    <w:rsid w:val="0020590A"/>
    <w:rsid w:val="00207BF2"/>
    <w:rsid w:val="00220289"/>
    <w:rsid w:val="00236FC9"/>
    <w:rsid w:val="00240FDD"/>
    <w:rsid w:val="00241AAE"/>
    <w:rsid w:val="00242628"/>
    <w:rsid w:val="00243C6F"/>
    <w:rsid w:val="00246CA2"/>
    <w:rsid w:val="00256C63"/>
    <w:rsid w:val="00264487"/>
    <w:rsid w:val="00267258"/>
    <w:rsid w:val="00276D93"/>
    <w:rsid w:val="00292837"/>
    <w:rsid w:val="00293972"/>
    <w:rsid w:val="002A1DBA"/>
    <w:rsid w:val="002C2110"/>
    <w:rsid w:val="002E109D"/>
    <w:rsid w:val="002E51DD"/>
    <w:rsid w:val="002F021E"/>
    <w:rsid w:val="002F354D"/>
    <w:rsid w:val="002F5440"/>
    <w:rsid w:val="00306790"/>
    <w:rsid w:val="003076C7"/>
    <w:rsid w:val="0031150F"/>
    <w:rsid w:val="00325EF7"/>
    <w:rsid w:val="00333A20"/>
    <w:rsid w:val="003448BD"/>
    <w:rsid w:val="00345CE2"/>
    <w:rsid w:val="0034635D"/>
    <w:rsid w:val="0035259B"/>
    <w:rsid w:val="003562AF"/>
    <w:rsid w:val="003711B7"/>
    <w:rsid w:val="00385004"/>
    <w:rsid w:val="00387696"/>
    <w:rsid w:val="00392437"/>
    <w:rsid w:val="00392DA3"/>
    <w:rsid w:val="003A5C35"/>
    <w:rsid w:val="003A5DE4"/>
    <w:rsid w:val="003B2215"/>
    <w:rsid w:val="003C1AD7"/>
    <w:rsid w:val="003C2404"/>
    <w:rsid w:val="003C4605"/>
    <w:rsid w:val="003D58BB"/>
    <w:rsid w:val="003D614A"/>
    <w:rsid w:val="003D7385"/>
    <w:rsid w:val="003F35AA"/>
    <w:rsid w:val="003F58EF"/>
    <w:rsid w:val="00406B07"/>
    <w:rsid w:val="00484351"/>
    <w:rsid w:val="004902B2"/>
    <w:rsid w:val="004950B7"/>
    <w:rsid w:val="004B6408"/>
    <w:rsid w:val="004B648D"/>
    <w:rsid w:val="004B7891"/>
    <w:rsid w:val="004C242F"/>
    <w:rsid w:val="004F1D1F"/>
    <w:rsid w:val="004F6E64"/>
    <w:rsid w:val="00531FEC"/>
    <w:rsid w:val="00551C7F"/>
    <w:rsid w:val="00576F0D"/>
    <w:rsid w:val="0058179A"/>
    <w:rsid w:val="005838E1"/>
    <w:rsid w:val="005B7B1E"/>
    <w:rsid w:val="005C7DAF"/>
    <w:rsid w:val="005D106C"/>
    <w:rsid w:val="005E30B1"/>
    <w:rsid w:val="005F4951"/>
    <w:rsid w:val="00612BE5"/>
    <w:rsid w:val="00622CE5"/>
    <w:rsid w:val="00627741"/>
    <w:rsid w:val="006325EE"/>
    <w:rsid w:val="006362E2"/>
    <w:rsid w:val="00662236"/>
    <w:rsid w:val="00683BA8"/>
    <w:rsid w:val="00693388"/>
    <w:rsid w:val="006A24E6"/>
    <w:rsid w:val="006D7D13"/>
    <w:rsid w:val="006E22E1"/>
    <w:rsid w:val="006F28CD"/>
    <w:rsid w:val="006F4E01"/>
    <w:rsid w:val="00701C28"/>
    <w:rsid w:val="0070383C"/>
    <w:rsid w:val="007042A3"/>
    <w:rsid w:val="00741577"/>
    <w:rsid w:val="00746D64"/>
    <w:rsid w:val="00757641"/>
    <w:rsid w:val="007602BE"/>
    <w:rsid w:val="00761EA6"/>
    <w:rsid w:val="007A7B0D"/>
    <w:rsid w:val="007F583A"/>
    <w:rsid w:val="0080713E"/>
    <w:rsid w:val="00811135"/>
    <w:rsid w:val="00822152"/>
    <w:rsid w:val="00831AB2"/>
    <w:rsid w:val="008502A6"/>
    <w:rsid w:val="0086250E"/>
    <w:rsid w:val="0089090F"/>
    <w:rsid w:val="008B5158"/>
    <w:rsid w:val="008C2DCA"/>
    <w:rsid w:val="008C7C04"/>
    <w:rsid w:val="008C7FCE"/>
    <w:rsid w:val="008E3936"/>
    <w:rsid w:val="008F55A0"/>
    <w:rsid w:val="008F5CE4"/>
    <w:rsid w:val="00912FCE"/>
    <w:rsid w:val="00915F4F"/>
    <w:rsid w:val="00921E4D"/>
    <w:rsid w:val="0092480D"/>
    <w:rsid w:val="009319BA"/>
    <w:rsid w:val="009358B9"/>
    <w:rsid w:val="009404A8"/>
    <w:rsid w:val="00941776"/>
    <w:rsid w:val="00944B66"/>
    <w:rsid w:val="00947F19"/>
    <w:rsid w:val="009755AE"/>
    <w:rsid w:val="009A1C1B"/>
    <w:rsid w:val="009B01E8"/>
    <w:rsid w:val="009C5A91"/>
    <w:rsid w:val="009E6079"/>
    <w:rsid w:val="009F08EB"/>
    <w:rsid w:val="009F101D"/>
    <w:rsid w:val="00A0232D"/>
    <w:rsid w:val="00A22634"/>
    <w:rsid w:val="00A244E8"/>
    <w:rsid w:val="00A24CB7"/>
    <w:rsid w:val="00A272AA"/>
    <w:rsid w:val="00A27D39"/>
    <w:rsid w:val="00A303A5"/>
    <w:rsid w:val="00A643B0"/>
    <w:rsid w:val="00A7069C"/>
    <w:rsid w:val="00A7140F"/>
    <w:rsid w:val="00A71B82"/>
    <w:rsid w:val="00A772EA"/>
    <w:rsid w:val="00A92315"/>
    <w:rsid w:val="00AA0BCF"/>
    <w:rsid w:val="00AA3CAF"/>
    <w:rsid w:val="00AB6245"/>
    <w:rsid w:val="00AD464A"/>
    <w:rsid w:val="00AD620D"/>
    <w:rsid w:val="00AD7CA3"/>
    <w:rsid w:val="00AE438B"/>
    <w:rsid w:val="00AF2D02"/>
    <w:rsid w:val="00AF3C62"/>
    <w:rsid w:val="00B14CC8"/>
    <w:rsid w:val="00B22B91"/>
    <w:rsid w:val="00B248D3"/>
    <w:rsid w:val="00B37D05"/>
    <w:rsid w:val="00B40F48"/>
    <w:rsid w:val="00B617E9"/>
    <w:rsid w:val="00B62C3D"/>
    <w:rsid w:val="00B6503E"/>
    <w:rsid w:val="00B74C54"/>
    <w:rsid w:val="00B81442"/>
    <w:rsid w:val="00B87B2F"/>
    <w:rsid w:val="00B94BF2"/>
    <w:rsid w:val="00BA773F"/>
    <w:rsid w:val="00BC58A5"/>
    <w:rsid w:val="00BC5F1E"/>
    <w:rsid w:val="00BD2EC6"/>
    <w:rsid w:val="00BD4CAD"/>
    <w:rsid w:val="00C05280"/>
    <w:rsid w:val="00C14FDB"/>
    <w:rsid w:val="00C22EFA"/>
    <w:rsid w:val="00C32F0E"/>
    <w:rsid w:val="00C4188E"/>
    <w:rsid w:val="00C47A92"/>
    <w:rsid w:val="00C519AC"/>
    <w:rsid w:val="00C70896"/>
    <w:rsid w:val="00C85FC1"/>
    <w:rsid w:val="00CA3C47"/>
    <w:rsid w:val="00CA6FF6"/>
    <w:rsid w:val="00CA78F2"/>
    <w:rsid w:val="00CB1761"/>
    <w:rsid w:val="00CD1EE4"/>
    <w:rsid w:val="00CF7CDE"/>
    <w:rsid w:val="00D00FFB"/>
    <w:rsid w:val="00D100A8"/>
    <w:rsid w:val="00D10D3D"/>
    <w:rsid w:val="00D232F3"/>
    <w:rsid w:val="00D65360"/>
    <w:rsid w:val="00D7516F"/>
    <w:rsid w:val="00DA7144"/>
    <w:rsid w:val="00DB1EB3"/>
    <w:rsid w:val="00DC3171"/>
    <w:rsid w:val="00DE278A"/>
    <w:rsid w:val="00DE5678"/>
    <w:rsid w:val="00DE7AAD"/>
    <w:rsid w:val="00E005A4"/>
    <w:rsid w:val="00E26A84"/>
    <w:rsid w:val="00E44761"/>
    <w:rsid w:val="00E46B8D"/>
    <w:rsid w:val="00E529A1"/>
    <w:rsid w:val="00E66321"/>
    <w:rsid w:val="00E70419"/>
    <w:rsid w:val="00E83DD9"/>
    <w:rsid w:val="00E92054"/>
    <w:rsid w:val="00EE3E06"/>
    <w:rsid w:val="00F01BCD"/>
    <w:rsid w:val="00F242F1"/>
    <w:rsid w:val="00F32B52"/>
    <w:rsid w:val="00F33FD7"/>
    <w:rsid w:val="00F422EC"/>
    <w:rsid w:val="00F52664"/>
    <w:rsid w:val="00F70025"/>
    <w:rsid w:val="00F760EF"/>
    <w:rsid w:val="00F776A9"/>
    <w:rsid w:val="00F80378"/>
    <w:rsid w:val="00F93087"/>
    <w:rsid w:val="00FA2430"/>
    <w:rsid w:val="00FB420B"/>
    <w:rsid w:val="00FB46CB"/>
    <w:rsid w:val="00FB691A"/>
    <w:rsid w:val="00FC00CA"/>
    <w:rsid w:val="00FD1E26"/>
    <w:rsid w:val="00FE40FD"/>
    <w:rsid w:val="00FF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43DC"/>
    <w:rPr>
      <w:rFonts w:ascii="Arial" w:hAnsi="Arial"/>
      <w:sz w:val="24"/>
      <w:szCs w:val="24"/>
    </w:rPr>
  </w:style>
  <w:style w:type="paragraph" w:styleId="Overskrift1">
    <w:name w:val="heading 1"/>
    <w:basedOn w:val="Normal"/>
    <w:next w:val="Normal"/>
    <w:qFormat/>
    <w:rsid w:val="000D43DC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</w:rPr>
  </w:style>
  <w:style w:type="paragraph" w:styleId="Overskrift2">
    <w:name w:val="heading 2"/>
    <w:basedOn w:val="Normal"/>
    <w:next w:val="Normal"/>
    <w:qFormat/>
    <w:rsid w:val="000D43DC"/>
    <w:pPr>
      <w:keepNext/>
      <w:outlineLvl w:val="1"/>
    </w:pPr>
    <w:rPr>
      <w:b/>
      <w:bCs/>
      <w:sz w:val="20"/>
      <w:szCs w:val="20"/>
      <w:lang w:eastAsia="ko-KR"/>
    </w:rPr>
  </w:style>
  <w:style w:type="paragraph" w:styleId="Overskrift3">
    <w:name w:val="heading 3"/>
    <w:basedOn w:val="Normal"/>
    <w:next w:val="Normal"/>
    <w:qFormat/>
    <w:rsid w:val="000D43DC"/>
    <w:pPr>
      <w:keepNext/>
      <w:outlineLvl w:val="2"/>
    </w:pPr>
    <w:rPr>
      <w:b/>
      <w:bCs/>
      <w:sz w:val="28"/>
    </w:rPr>
  </w:style>
  <w:style w:type="paragraph" w:styleId="Overskrift4">
    <w:name w:val="heading 4"/>
    <w:basedOn w:val="Normal"/>
    <w:next w:val="Normal"/>
    <w:qFormat/>
    <w:rsid w:val="000D43DC"/>
    <w:pPr>
      <w:keepNext/>
      <w:jc w:val="center"/>
      <w:outlineLvl w:val="3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0D43DC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0D43DC"/>
    <w:pPr>
      <w:tabs>
        <w:tab w:val="center" w:pos="4536"/>
        <w:tab w:val="right" w:pos="9072"/>
      </w:tabs>
    </w:pPr>
  </w:style>
  <w:style w:type="character" w:styleId="Hyperkobling">
    <w:name w:val="Hyperlink"/>
    <w:basedOn w:val="Standardskriftforavsnitt"/>
    <w:rsid w:val="000D43DC"/>
    <w:rPr>
      <w:color w:val="0000FF"/>
      <w:u w:val="single"/>
    </w:rPr>
  </w:style>
  <w:style w:type="paragraph" w:styleId="Brdtekstinnrykk2">
    <w:name w:val="Body Text Indent 2"/>
    <w:basedOn w:val="Normal"/>
    <w:rsid w:val="000D43DC"/>
    <w:pPr>
      <w:spacing w:after="240"/>
      <w:ind w:left="900" w:hanging="900"/>
    </w:pPr>
  </w:style>
  <w:style w:type="paragraph" w:styleId="Brdtekstinnrykk">
    <w:name w:val="Body Text Indent"/>
    <w:basedOn w:val="Normal"/>
    <w:rsid w:val="000D43DC"/>
    <w:pPr>
      <w:spacing w:after="240"/>
      <w:ind w:left="705" w:hanging="705"/>
    </w:pPr>
    <w:rPr>
      <w:bCs/>
    </w:rPr>
  </w:style>
  <w:style w:type="paragraph" w:styleId="Brdtekst">
    <w:name w:val="Body Text"/>
    <w:basedOn w:val="Normal"/>
    <w:rsid w:val="000D43DC"/>
    <w:pPr>
      <w:overflowPunct w:val="0"/>
      <w:autoSpaceDE w:val="0"/>
      <w:autoSpaceDN w:val="0"/>
      <w:adjustRightInd w:val="0"/>
      <w:textAlignment w:val="baseline"/>
    </w:pPr>
    <w:rPr>
      <w:b/>
      <w:szCs w:val="20"/>
      <w:u w:val="single"/>
    </w:rPr>
  </w:style>
  <w:style w:type="character" w:customStyle="1" w:styleId="Hyperlink1">
    <w:name w:val="Hyperlink1"/>
    <w:basedOn w:val="Standardskriftforavsnitt"/>
    <w:rsid w:val="000D43DC"/>
    <w:rPr>
      <w:color w:val="0000FF"/>
      <w:u w:val="single"/>
    </w:rPr>
  </w:style>
  <w:style w:type="character" w:styleId="Fulgthyperkobling">
    <w:name w:val="FollowedHyperlink"/>
    <w:basedOn w:val="Standardskriftforavsnitt"/>
    <w:rsid w:val="000D43DC"/>
    <w:rPr>
      <w:color w:val="800080"/>
      <w:u w:val="single"/>
    </w:rPr>
  </w:style>
  <w:style w:type="paragraph" w:styleId="Bobletekst">
    <w:name w:val="Balloon Text"/>
    <w:basedOn w:val="Normal"/>
    <w:semiHidden/>
    <w:rsid w:val="000D43DC"/>
    <w:rPr>
      <w:rFonts w:ascii="Tahoma" w:hAnsi="Tahoma" w:cs="Tahoma"/>
      <w:sz w:val="16"/>
      <w:szCs w:val="16"/>
    </w:rPr>
  </w:style>
  <w:style w:type="paragraph" w:styleId="Tittel">
    <w:name w:val="Title"/>
    <w:basedOn w:val="Normal"/>
    <w:qFormat/>
    <w:rsid w:val="000D43DC"/>
    <w:pPr>
      <w:jc w:val="center"/>
    </w:pPr>
    <w:rPr>
      <w:b/>
      <w:bCs/>
      <w:sz w:val="32"/>
    </w:rPr>
  </w:style>
  <w:style w:type="paragraph" w:styleId="Undertittel">
    <w:name w:val="Subtitle"/>
    <w:basedOn w:val="Normal"/>
    <w:qFormat/>
    <w:rsid w:val="000D43DC"/>
    <w:pPr>
      <w:ind w:right="135"/>
    </w:pPr>
    <w:rPr>
      <w:b/>
      <w:bCs/>
    </w:rPr>
  </w:style>
  <w:style w:type="table" w:styleId="Tabellrutenett">
    <w:name w:val="Table Grid"/>
    <w:basedOn w:val="Vanligtabell"/>
    <w:rsid w:val="002E5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7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kimfriidrett@g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skimfriidrett.no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4.png"/><Relationship Id="rId7" Type="http://schemas.openxmlformats.org/officeDocument/2006/relationships/hyperlink" Target="http://www.ostfoldbadet.no/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aler\AIF%20Friidrett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AIF Friidrett.dot</Template>
  <TotalTime>0</TotalTime>
  <Pages>1</Pages>
  <Words>222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Stevneinnbydelse</vt:lpstr>
    </vt:vector>
  </TitlesOfParts>
  <Company>Hewlett-Packard Company</Company>
  <LinksUpToDate>false</LinksUpToDate>
  <CharactersWithSpaces>1398</CharactersWithSpaces>
  <SharedDoc>false</SharedDoc>
  <HLinks>
    <vt:vector size="12" baseType="variant">
      <vt:variant>
        <vt:i4>8257589</vt:i4>
      </vt:variant>
      <vt:variant>
        <vt:i4>9</vt:i4>
      </vt:variant>
      <vt:variant>
        <vt:i4>0</vt:i4>
      </vt:variant>
      <vt:variant>
        <vt:i4>5</vt:i4>
      </vt:variant>
      <vt:variant>
        <vt:lpwstr>http://www.ostfoldbadet.no/</vt:lpwstr>
      </vt:variant>
      <vt:variant>
        <vt:lpwstr/>
      </vt:variant>
      <vt:variant>
        <vt:i4>196697</vt:i4>
      </vt:variant>
      <vt:variant>
        <vt:i4>0</vt:i4>
      </vt:variant>
      <vt:variant>
        <vt:i4>0</vt:i4>
      </vt:variant>
      <vt:variant>
        <vt:i4>5</vt:i4>
      </vt:variant>
      <vt:variant>
        <vt:lpwstr>http://www.askimsparebank.no/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Stevneinnbydelse</dc:title>
  <dc:creator>Dagfinn Gaarder</dc:creator>
  <cp:lastModifiedBy>LEO</cp:lastModifiedBy>
  <cp:revision>2</cp:revision>
  <cp:lastPrinted>2014-09-15T10:28:00Z</cp:lastPrinted>
  <dcterms:created xsi:type="dcterms:W3CDTF">2015-12-29T00:16:00Z</dcterms:created>
  <dcterms:modified xsi:type="dcterms:W3CDTF">2015-12-29T00:16:00Z</dcterms:modified>
</cp:coreProperties>
</file>