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A9CC80" w14:textId="474F5B5C" w:rsidR="0049651D" w:rsidRDefault="00EE0E56" w:rsidP="00DC4525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A9D889" wp14:editId="7A33AAFD">
                <wp:simplePos x="0" y="0"/>
                <wp:positionH relativeFrom="page">
                  <wp:posOffset>3767340</wp:posOffset>
                </wp:positionH>
                <wp:positionV relativeFrom="page">
                  <wp:posOffset>1831975</wp:posOffset>
                </wp:positionV>
                <wp:extent cx="2331085" cy="992505"/>
                <wp:effectExtent l="25400" t="152400" r="5715" b="1504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80242">
                          <a:off x="0" y="0"/>
                          <a:ext cx="2331085" cy="99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4B6907" w14:textId="71748347" w:rsidR="005F06B4" w:rsidRDefault="005F06B4" w:rsidP="008A6272">
                            <w:pPr>
                              <w:pStyle w:val="SlagordVestre"/>
                            </w:pPr>
                            <w:proofErr w:type="spellStart"/>
                            <w:r>
                              <w:t>Påmeldingen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0A08DF54" w14:textId="43E2BF07" w:rsidR="005F06B4" w:rsidRPr="00D54566" w:rsidRDefault="005F06B4" w:rsidP="008A6272">
                            <w:pPr>
                              <w:pStyle w:val="SlagordHyre"/>
                            </w:pPr>
                            <w:proofErr w:type="spellStart"/>
                            <w:proofErr w:type="gramStart"/>
                            <w:r>
                              <w:t>er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åpnet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26" type="#_x0000_t202" style="position:absolute;margin-left:296.65pt;margin-top:144.25pt;width:183.55pt;height:78.15pt;rotation:-458488fd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" mv:complextextbox="1" filled="f" stroked="f">
                <v:textbox>
                  <w:txbxContent>
                    <w:p w14:paraId="0A4B6907" w14:textId="71748347" w:rsidR="005F06B4" w:rsidRDefault="005F06B4" w:rsidP="008A6272">
                      <w:pPr>
                        <w:pStyle w:val="SlagordVestre"/>
                      </w:pPr>
                      <w:proofErr w:type="spellStart"/>
                      <w:r>
                        <w:t>Påmeldingen</w:t>
                      </w:r>
                      <w:proofErr w:type="spellEnd"/>
                      <w:r>
                        <w:t xml:space="preserve"> </w:t>
                      </w:r>
                    </w:p>
                    <w:p w14:paraId="0A08DF54" w14:textId="43E2BF07" w:rsidR="005F06B4" w:rsidRPr="00D54566" w:rsidRDefault="005F06B4" w:rsidP="008A6272">
                      <w:pPr>
                        <w:pStyle w:val="SlagordHyre"/>
                      </w:pPr>
                      <w:proofErr w:type="spellStart"/>
                      <w:proofErr w:type="gramStart"/>
                      <w:r>
                        <w:t>er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åpnet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190D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67BD688" wp14:editId="433EB5ED">
            <wp:simplePos x="0" y="0"/>
            <wp:positionH relativeFrom="page">
              <wp:posOffset>4914785</wp:posOffset>
            </wp:positionH>
            <wp:positionV relativeFrom="page">
              <wp:posOffset>2886017</wp:posOffset>
            </wp:positionV>
            <wp:extent cx="1161415" cy="831850"/>
            <wp:effectExtent l="0" t="0" r="0" b="6350"/>
            <wp:wrapNone/>
            <wp:docPr id="10" name="Picture 1" descr="HackPro HDD:Users:curlyfied:Dropbox:_clientPress:STJ 2015:Bedriftsidretten materiale:Andres logoer:B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ckPro HDD:Users:curlyfied:Dropbox:_clientPress:STJ 2015:Bedriftsidretten materiale:Andres logoer:BB_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19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E2D0D7F" wp14:editId="52528B52">
                <wp:simplePos x="0" y="0"/>
                <wp:positionH relativeFrom="page">
                  <wp:posOffset>130810</wp:posOffset>
                </wp:positionH>
                <wp:positionV relativeFrom="page">
                  <wp:posOffset>2494280</wp:posOffset>
                </wp:positionV>
                <wp:extent cx="4356735" cy="1360170"/>
                <wp:effectExtent l="0" t="0" r="0" b="11430"/>
                <wp:wrapThrough wrapText="bothSides">
                  <wp:wrapPolygon edited="0">
                    <wp:start x="126" y="0"/>
                    <wp:lineTo x="126" y="21378"/>
                    <wp:lineTo x="21282" y="21378"/>
                    <wp:lineTo x="21282" y="0"/>
                    <wp:lineTo x="126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735" cy="1360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CCD49" w14:textId="4A354CA1" w:rsidR="005F06B4" w:rsidRDefault="005F06B4" w:rsidP="008E33FC">
                            <w:pPr>
                              <w:pStyle w:val="OransjeTekst"/>
                            </w:pPr>
                            <w:r>
                              <w:t xml:space="preserve">Gratis for </w:t>
                            </w:r>
                            <w:proofErr w:type="spellStart"/>
                            <w:r>
                              <w:t>alle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Drammen, </w:t>
                            </w:r>
                            <w:proofErr w:type="spellStart"/>
                            <w:r>
                              <w:t>Lier</w:t>
                            </w:r>
                            <w:proofErr w:type="spellEnd"/>
                            <w:r>
                              <w:t xml:space="preserve">, Kongsberg, </w:t>
                            </w:r>
                            <w:proofErr w:type="spellStart"/>
                            <w:r>
                              <w:t>Øvre</w:t>
                            </w:r>
                            <w:proofErr w:type="spellEnd"/>
                            <w:r>
                              <w:t xml:space="preserve">- </w:t>
                            </w:r>
                            <w:proofErr w:type="spellStart"/>
                            <w:proofErr w:type="gramStart"/>
                            <w:r>
                              <w:t>og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Nedre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Eiker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091C5ABE" w14:textId="77777777" w:rsidR="005F06B4" w:rsidRDefault="005F06B4" w:rsidP="008E33FC">
                            <w:pPr>
                              <w:pStyle w:val="Brdtekst0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år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arrangeres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kampanjen</w:t>
                            </w:r>
                            <w:proofErr w:type="spellEnd"/>
                            <w:r>
                              <w:t xml:space="preserve"> for 42. gang. </w:t>
                            </w:r>
                          </w:p>
                          <w:p w14:paraId="1FD1E0C0" w14:textId="77777777" w:rsidR="005F06B4" w:rsidRDefault="005F06B4" w:rsidP="008E33FC">
                            <w:pPr>
                              <w:pStyle w:val="Brdtekst0"/>
                            </w:pPr>
                            <w:proofErr w:type="spellStart"/>
                            <w:r>
                              <w:t>Sykle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jogge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gå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hoppe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fotball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</w:t>
                            </w:r>
                            <w:proofErr w:type="spellEnd"/>
                            <w:r>
                              <w:t xml:space="preserve"> yoga — alt teller. </w:t>
                            </w:r>
                          </w:p>
                          <w:p w14:paraId="1DDDA944" w14:textId="3D518C1F" w:rsidR="005F06B4" w:rsidRDefault="005F06B4" w:rsidP="008E33FC">
                            <w:pPr>
                              <w:pStyle w:val="Brdtekst0"/>
                            </w:pP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vitae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non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10.3pt;margin-top:196.4pt;width:343.05pt;height:107.1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" filled="f" stroked="f">
                <v:textbox>
                  <w:txbxContent>
                    <w:p w14:paraId="7FBCCD49" w14:textId="4A354CA1" w:rsidR="005F06B4" w:rsidRDefault="005F06B4" w:rsidP="008E33FC">
                      <w:pPr>
                        <w:pStyle w:val="OransjeTekst"/>
                      </w:pPr>
                      <w:r>
                        <w:t xml:space="preserve">Gratis for </w:t>
                      </w:r>
                      <w:proofErr w:type="spellStart"/>
                      <w:r>
                        <w:t>alle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Drammen, </w:t>
                      </w:r>
                      <w:proofErr w:type="spellStart"/>
                      <w:r>
                        <w:t>Lier</w:t>
                      </w:r>
                      <w:proofErr w:type="spellEnd"/>
                      <w:r>
                        <w:t xml:space="preserve">, Kongsberg, </w:t>
                      </w:r>
                      <w:proofErr w:type="spellStart"/>
                      <w:r>
                        <w:t>Øvre</w:t>
                      </w:r>
                      <w:proofErr w:type="spellEnd"/>
                      <w:r>
                        <w:t xml:space="preserve">- </w:t>
                      </w:r>
                      <w:proofErr w:type="spellStart"/>
                      <w:proofErr w:type="gramStart"/>
                      <w:r>
                        <w:t>og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Nedre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Eiker</w:t>
                      </w:r>
                      <w:proofErr w:type="spellEnd"/>
                      <w:r>
                        <w:t>.</w:t>
                      </w:r>
                    </w:p>
                    <w:p w14:paraId="091C5ABE" w14:textId="77777777" w:rsidR="005F06B4" w:rsidRDefault="005F06B4" w:rsidP="008E33FC">
                      <w:pPr>
                        <w:pStyle w:val="Brdtekst0"/>
                      </w:pPr>
                      <w:r>
                        <w:t xml:space="preserve">I </w:t>
                      </w:r>
                      <w:proofErr w:type="spellStart"/>
                      <w:r>
                        <w:t>år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arrangeres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kampanjen</w:t>
                      </w:r>
                      <w:proofErr w:type="spellEnd"/>
                      <w:r>
                        <w:t xml:space="preserve"> for 42. gang. </w:t>
                      </w:r>
                    </w:p>
                    <w:p w14:paraId="1FD1E0C0" w14:textId="77777777" w:rsidR="005F06B4" w:rsidRDefault="005F06B4" w:rsidP="008E33FC">
                      <w:pPr>
                        <w:pStyle w:val="Brdtekst0"/>
                      </w:pPr>
                      <w:proofErr w:type="spellStart"/>
                      <w:r>
                        <w:t>Sykle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jogge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gå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hoppe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fotball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</w:t>
                      </w:r>
                      <w:proofErr w:type="spellEnd"/>
                      <w:r>
                        <w:t xml:space="preserve"> yoga — alt teller. </w:t>
                      </w:r>
                    </w:p>
                    <w:p w14:paraId="1DDDA944" w14:textId="3D518C1F" w:rsidR="005F06B4" w:rsidRDefault="005F06B4" w:rsidP="008E33FC">
                      <w:pPr>
                        <w:pStyle w:val="Brdtekst0"/>
                      </w:pP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vitae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non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>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119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466184" wp14:editId="2E2B8B30">
                <wp:simplePos x="0" y="0"/>
                <wp:positionH relativeFrom="page">
                  <wp:posOffset>3674110</wp:posOffset>
                </wp:positionH>
                <wp:positionV relativeFrom="page">
                  <wp:posOffset>1865630</wp:posOffset>
                </wp:positionV>
                <wp:extent cx="2077720" cy="513715"/>
                <wp:effectExtent l="25400" t="127000" r="30480" b="14668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80242">
                          <a:off x="0" y="0"/>
                          <a:ext cx="2077720" cy="51371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289.3pt;margin-top:146.9pt;width:163.6pt;height:40.45pt;rotation:-458488fd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" fillcolor="white [3201]" stroked="f" strokeweight="2pt">
                <w10:wrap anchorx="page" anchory="page"/>
              </v:rect>
            </w:pict>
          </mc:Fallback>
        </mc:AlternateContent>
      </w:r>
      <w:r w:rsidR="00B1190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493238" wp14:editId="4A70BF86">
                <wp:simplePos x="0" y="0"/>
                <wp:positionH relativeFrom="page">
                  <wp:posOffset>4766945</wp:posOffset>
                </wp:positionH>
                <wp:positionV relativeFrom="page">
                  <wp:posOffset>2140470</wp:posOffset>
                </wp:positionV>
                <wp:extent cx="1440815" cy="512445"/>
                <wp:effectExtent l="50800" t="101600" r="32385" b="971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80242">
                          <a:off x="0" y="0"/>
                          <a:ext cx="1440815" cy="5124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375.35pt;margin-top:168.55pt;width:113.45pt;height:40.35pt;rotation:-458488fd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" fillcolor="white [3201]" stroked="f" strokeweight="2pt">
                <w10:wrap anchorx="page" anchory="page"/>
              </v:rect>
            </w:pict>
          </mc:Fallback>
        </mc:AlternateContent>
      </w:r>
      <w:r w:rsidR="005F06B4">
        <w:rPr>
          <w:noProof/>
          <w:lang w:val="en-US"/>
        </w:rPr>
        <w:drawing>
          <wp:anchor distT="0" distB="0" distL="114300" distR="114300" simplePos="0" relativeHeight="251656191" behindDoc="0" locked="0" layoutInCell="1" allowOverlap="1" wp14:anchorId="62B2B739" wp14:editId="2194752F">
            <wp:simplePos x="0" y="0"/>
            <wp:positionH relativeFrom="page">
              <wp:posOffset>-15875</wp:posOffset>
            </wp:positionH>
            <wp:positionV relativeFrom="page">
              <wp:posOffset>-12065</wp:posOffset>
            </wp:positionV>
            <wp:extent cx="6508115" cy="3977005"/>
            <wp:effectExtent l="0" t="0" r="0" b="10795"/>
            <wp:wrapThrough wrapText="bothSides">
              <wp:wrapPolygon edited="0">
                <wp:start x="0" y="0"/>
                <wp:lineTo x="0" y="21521"/>
                <wp:lineTo x="21497" y="21521"/>
                <wp:lineTo x="21497" y="0"/>
                <wp:lineTo x="0" y="0"/>
              </wp:wrapPolygon>
            </wp:wrapThrough>
            <wp:docPr id="5" name="Picture 4" descr="HackPro HDD:Users:curlyfied:Dropbox:_clientPress:STJ 2015:_Produksjon:maler:annonse:mal:Annonse_Buskerud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ckPro HDD:Users:curlyfied:Dropbox:_clientPress:STJ 2015:_Produksjon:maler:annonse:mal:Annonse_Buskerud.pd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5" cy="397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3F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5DCA6F" wp14:editId="321C61EB">
                <wp:simplePos x="0" y="0"/>
                <wp:positionH relativeFrom="page">
                  <wp:posOffset>6600190</wp:posOffset>
                </wp:positionH>
                <wp:positionV relativeFrom="page">
                  <wp:posOffset>2140585</wp:posOffset>
                </wp:positionV>
                <wp:extent cx="1485900" cy="848995"/>
                <wp:effectExtent l="25400" t="101600" r="12700" b="90805"/>
                <wp:wrapThrough wrapText="bothSides">
                  <wp:wrapPolygon edited="0">
                    <wp:start x="18323" y="-921"/>
                    <wp:lineTo x="661" y="-3811"/>
                    <wp:lineTo x="536" y="17028"/>
                    <wp:lineTo x="238" y="20870"/>
                    <wp:lineTo x="4263" y="21826"/>
                    <wp:lineTo x="4728" y="20632"/>
                    <wp:lineTo x="15171" y="20503"/>
                    <wp:lineTo x="17732" y="21112"/>
                    <wp:lineTo x="21106" y="16044"/>
                    <wp:lineTo x="20884" y="-313"/>
                    <wp:lineTo x="18323" y="-921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36373">
                          <a:off x="0" y="0"/>
                          <a:ext cx="1485900" cy="848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9D51A6" w14:textId="77777777" w:rsidR="005F06B4" w:rsidRDefault="005F06B4" w:rsidP="008F72B1">
                            <w:pPr>
                              <w:pStyle w:val="Slagord2"/>
                            </w:pPr>
                            <w:bookmarkStart w:id="0" w:name="_GoBack"/>
                            <w:proofErr w:type="spellStart"/>
                            <w:r>
                              <w:t>Bli</w:t>
                            </w:r>
                            <w:proofErr w:type="spellEnd"/>
                            <w:r>
                              <w:t xml:space="preserve"> med </w:t>
                            </w:r>
                          </w:p>
                          <w:p w14:paraId="33522FFD" w14:textId="77777777" w:rsidR="005F06B4" w:rsidRDefault="005F06B4" w:rsidP="008F72B1">
                            <w:pPr>
                              <w:pStyle w:val="Slagord2"/>
                            </w:pPr>
                            <w:proofErr w:type="spellStart"/>
                            <w:r>
                              <w:t>på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laget</w:t>
                            </w:r>
                            <w:proofErr w:type="spellEnd"/>
                            <w:r>
                              <w:t>!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519.7pt;margin-top:168.55pt;width:117pt;height:66.85pt;rotation:-506404fd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" filled="f" stroked="f">
                <v:textbox>
                  <w:txbxContent>
                    <w:p w14:paraId="499D51A6" w14:textId="77777777" w:rsidR="005F06B4" w:rsidRDefault="005F06B4" w:rsidP="008F72B1">
                      <w:pPr>
                        <w:pStyle w:val="Slagord2"/>
                      </w:pPr>
                      <w:bookmarkStart w:id="1" w:name="_GoBack"/>
                      <w:proofErr w:type="spellStart"/>
                      <w:r>
                        <w:t>Bli</w:t>
                      </w:r>
                      <w:proofErr w:type="spellEnd"/>
                      <w:r>
                        <w:t xml:space="preserve"> med </w:t>
                      </w:r>
                    </w:p>
                    <w:p w14:paraId="33522FFD" w14:textId="77777777" w:rsidR="005F06B4" w:rsidRDefault="005F06B4" w:rsidP="008F72B1">
                      <w:pPr>
                        <w:pStyle w:val="Slagord2"/>
                      </w:pPr>
                      <w:proofErr w:type="spellStart"/>
                      <w:r>
                        <w:t>på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laget</w:t>
                      </w:r>
                      <w:proofErr w:type="spellEnd"/>
                      <w:r>
                        <w:t>!</w:t>
                      </w:r>
                    </w:p>
                    <w:bookmarkEnd w:id="1"/>
                  </w:txbxContent>
                </v:textbox>
                <w10:wrap type="through" anchorx="page" anchory="page"/>
              </v:shape>
            </w:pict>
          </mc:Fallback>
        </mc:AlternateContent>
      </w:r>
    </w:p>
    <w:sectPr w:rsidR="0049651D" w:rsidSect="008E33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0200" w:h="6220"/>
      <w:pgMar w:top="1080" w:right="1080" w:bottom="107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4FFE67" w14:textId="77777777" w:rsidR="0077087D" w:rsidRDefault="0077087D" w:rsidP="00D54566">
      <w:r>
        <w:separator/>
      </w:r>
    </w:p>
  </w:endnote>
  <w:endnote w:type="continuationSeparator" w:id="0">
    <w:p w14:paraId="0048C285" w14:textId="77777777" w:rsidR="0077087D" w:rsidRDefault="0077087D" w:rsidP="00D5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RobotoSlab-Regular">
    <w:altName w:val="Roboto Slab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Roboto-Regular">
    <w:altName w:val="Roboto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-Light">
    <w:altName w:val="Roboto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Slab-Light">
    <w:altName w:val="Roboto Slab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MS">
    <w:altName w:val="Trebuchet M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9B6BB" w14:textId="77777777" w:rsidR="005F06B4" w:rsidRDefault="005F06B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03E23" w14:textId="77777777" w:rsidR="005F06B4" w:rsidRDefault="005F06B4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52263B" w14:textId="77777777" w:rsidR="005F06B4" w:rsidRDefault="005F06B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8FC93" w14:textId="77777777" w:rsidR="0077087D" w:rsidRDefault="0077087D" w:rsidP="00D54566">
      <w:r>
        <w:separator/>
      </w:r>
    </w:p>
  </w:footnote>
  <w:footnote w:type="continuationSeparator" w:id="0">
    <w:p w14:paraId="5C373F06" w14:textId="77777777" w:rsidR="0077087D" w:rsidRDefault="0077087D" w:rsidP="00D5456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CF682" w14:textId="77777777" w:rsidR="005F06B4" w:rsidRDefault="005F06B4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44C10B" w14:textId="77777777" w:rsidR="005F06B4" w:rsidRDefault="005F06B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34DBA3" w14:textId="77777777" w:rsidR="005F06B4" w:rsidRDefault="005F06B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C70EB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D3C3C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91944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6BCCCD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24ACF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067E528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ACEB5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2408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F084B1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D6EEF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12D01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markup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2335F5"/>
    <w:rsid w:val="00083621"/>
    <w:rsid w:val="000C5319"/>
    <w:rsid w:val="002335F5"/>
    <w:rsid w:val="0049651D"/>
    <w:rsid w:val="005F06B4"/>
    <w:rsid w:val="006D7F56"/>
    <w:rsid w:val="0077087D"/>
    <w:rsid w:val="007C6B19"/>
    <w:rsid w:val="008A6272"/>
    <w:rsid w:val="008E33FC"/>
    <w:rsid w:val="008F72B1"/>
    <w:rsid w:val="009567CF"/>
    <w:rsid w:val="00B1190D"/>
    <w:rsid w:val="00BC762F"/>
    <w:rsid w:val="00CF0894"/>
    <w:rsid w:val="00D54566"/>
    <w:rsid w:val="00DC4525"/>
    <w:rsid w:val="00EE0E56"/>
    <w:rsid w:val="00F063FC"/>
    <w:rsid w:val="00F4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09B2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5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5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52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b-NO"/>
    </w:rPr>
  </w:style>
  <w:style w:type="character" w:customStyle="1" w:styleId="Heading2Char">
    <w:name w:val="Heading 2 Char"/>
    <w:basedOn w:val="DefaultParagraphFont"/>
    <w:link w:val="Heading2"/>
    <w:uiPriority w:val="9"/>
    <w:rsid w:val="00DC45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b-N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25"/>
    <w:rPr>
      <w:rFonts w:ascii="Lucida Grande" w:hAnsi="Lucida Grande" w:cs="Lucida Grande"/>
      <w:sz w:val="18"/>
      <w:szCs w:val="18"/>
      <w:lang w:val="nb-NO"/>
    </w:rPr>
  </w:style>
  <w:style w:type="paragraph" w:customStyle="1" w:styleId="SlagordVestre">
    <w:name w:val="Slagord Vest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SlagordHyre">
    <w:name w:val="Slagord Høy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OransjeTekst">
    <w:name w:val="Oransje Tekst"/>
    <w:basedOn w:val="Normal"/>
    <w:uiPriority w:val="99"/>
    <w:rsid w:val="008E33FC"/>
    <w:pPr>
      <w:widowControl w:val="0"/>
      <w:autoSpaceDE w:val="0"/>
      <w:autoSpaceDN w:val="0"/>
      <w:adjustRightInd w:val="0"/>
      <w:spacing w:line="320" w:lineRule="atLeast"/>
      <w:textAlignment w:val="center"/>
    </w:pPr>
    <w:rPr>
      <w:rFonts w:ascii="Trebuchet MS" w:eastAsia="Times New Roman" w:hAnsi="Trebuchet MS" w:cs="Roboto-Regular"/>
      <w:color w:val="F6893C"/>
      <w:sz w:val="22"/>
      <w:szCs w:val="26"/>
      <w:lang w:val="en-US"/>
    </w:rPr>
  </w:style>
  <w:style w:type="paragraph" w:customStyle="1" w:styleId="Brdtekst">
    <w:name w:val="Brød tekst"/>
    <w:basedOn w:val="Normal"/>
    <w:uiPriority w:val="99"/>
    <w:rsid w:val="00DC4525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Trebuchet MS" w:eastAsia="Times New Roman" w:hAnsi="Trebuchet MS" w:cs="Roboto-Light"/>
      <w:color w:val="404040" w:themeColor="text1" w:themeTint="BF"/>
      <w:position w:val="2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08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894"/>
    <w:rPr>
      <w:lang w:val="nb-NO"/>
    </w:rPr>
  </w:style>
  <w:style w:type="paragraph" w:customStyle="1" w:styleId="Slagord2">
    <w:name w:val="Slagord 2"/>
    <w:basedOn w:val="Normal"/>
    <w:uiPriority w:val="99"/>
    <w:rsid w:val="008F72B1"/>
    <w:pPr>
      <w:widowControl w:val="0"/>
      <w:autoSpaceDE w:val="0"/>
      <w:autoSpaceDN w:val="0"/>
      <w:adjustRightInd w:val="0"/>
      <w:spacing w:line="380" w:lineRule="atLeast"/>
      <w:jc w:val="center"/>
      <w:textAlignment w:val="center"/>
    </w:pPr>
    <w:rPr>
      <w:rFonts w:ascii="RobotoSlab-Light" w:eastAsia="Times New Roman" w:hAnsi="RobotoSlab-Light" w:cs="RobotoSlab-Light"/>
      <w:color w:val="272B2D"/>
      <w:position w:val="1"/>
      <w:sz w:val="34"/>
      <w:szCs w:val="34"/>
      <w:lang w:val="en-US"/>
    </w:rPr>
  </w:style>
  <w:style w:type="paragraph" w:customStyle="1" w:styleId="Brdtekst0">
    <w:name w:val="Brødtekst"/>
    <w:basedOn w:val="Normal"/>
    <w:uiPriority w:val="99"/>
    <w:rsid w:val="008E33FC"/>
    <w:pPr>
      <w:widowControl w:val="0"/>
      <w:autoSpaceDE w:val="0"/>
      <w:autoSpaceDN w:val="0"/>
      <w:adjustRightInd w:val="0"/>
      <w:spacing w:after="40" w:line="280" w:lineRule="atLeast"/>
      <w:textAlignment w:val="center"/>
    </w:pPr>
    <w:rPr>
      <w:rFonts w:ascii="TrebuchetMS" w:hAnsi="TrebuchetMS" w:cs="TrebuchetMS"/>
      <w:color w:val="272B2D"/>
      <w:position w:val="5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C452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5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52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nb-NO"/>
    </w:rPr>
  </w:style>
  <w:style w:type="character" w:customStyle="1" w:styleId="Heading2Char">
    <w:name w:val="Heading 2 Char"/>
    <w:basedOn w:val="DefaultParagraphFont"/>
    <w:link w:val="Heading2"/>
    <w:uiPriority w:val="9"/>
    <w:rsid w:val="00DC45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nb-N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5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525"/>
    <w:rPr>
      <w:rFonts w:ascii="Lucida Grande" w:hAnsi="Lucida Grande" w:cs="Lucida Grande"/>
      <w:sz w:val="18"/>
      <w:szCs w:val="18"/>
      <w:lang w:val="nb-NO"/>
    </w:rPr>
  </w:style>
  <w:style w:type="paragraph" w:customStyle="1" w:styleId="SlagordVestre">
    <w:name w:val="Slagord Vest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SlagordHyre">
    <w:name w:val="Slagord Høyre"/>
    <w:basedOn w:val="Normal"/>
    <w:uiPriority w:val="99"/>
    <w:rsid w:val="008A6272"/>
    <w:pPr>
      <w:widowControl w:val="0"/>
      <w:autoSpaceDE w:val="0"/>
      <w:autoSpaceDN w:val="0"/>
      <w:adjustRightInd w:val="0"/>
      <w:spacing w:line="424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z w:val="44"/>
      <w:szCs w:val="44"/>
      <w:lang w:val="en-US"/>
    </w:rPr>
  </w:style>
  <w:style w:type="paragraph" w:customStyle="1" w:styleId="OransjeTekst">
    <w:name w:val="Oransje Tekst"/>
    <w:basedOn w:val="Normal"/>
    <w:uiPriority w:val="99"/>
    <w:rsid w:val="008E33FC"/>
    <w:pPr>
      <w:widowControl w:val="0"/>
      <w:autoSpaceDE w:val="0"/>
      <w:autoSpaceDN w:val="0"/>
      <w:adjustRightInd w:val="0"/>
      <w:spacing w:line="320" w:lineRule="atLeast"/>
      <w:textAlignment w:val="center"/>
    </w:pPr>
    <w:rPr>
      <w:rFonts w:ascii="Trebuchet MS" w:eastAsia="Times New Roman" w:hAnsi="Trebuchet MS" w:cs="Roboto-Regular"/>
      <w:color w:val="F6893C"/>
      <w:sz w:val="22"/>
      <w:szCs w:val="26"/>
      <w:lang w:val="en-US"/>
    </w:rPr>
  </w:style>
  <w:style w:type="paragraph" w:customStyle="1" w:styleId="Brdtekst">
    <w:name w:val="Brød tekst"/>
    <w:basedOn w:val="Normal"/>
    <w:uiPriority w:val="99"/>
    <w:rsid w:val="00DC4525"/>
    <w:pPr>
      <w:widowControl w:val="0"/>
      <w:autoSpaceDE w:val="0"/>
      <w:autoSpaceDN w:val="0"/>
      <w:adjustRightInd w:val="0"/>
      <w:spacing w:line="260" w:lineRule="atLeast"/>
      <w:textAlignment w:val="center"/>
    </w:pPr>
    <w:rPr>
      <w:rFonts w:ascii="Trebuchet MS" w:eastAsia="Times New Roman" w:hAnsi="Trebuchet MS" w:cs="Roboto-Light"/>
      <w:color w:val="404040" w:themeColor="text1" w:themeTint="BF"/>
      <w:position w:val="2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F08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0894"/>
    <w:rPr>
      <w:lang w:val="nb-NO"/>
    </w:rPr>
  </w:style>
  <w:style w:type="paragraph" w:customStyle="1" w:styleId="Slagord2">
    <w:name w:val="Slagord 2"/>
    <w:basedOn w:val="Normal"/>
    <w:uiPriority w:val="99"/>
    <w:rsid w:val="008F72B1"/>
    <w:pPr>
      <w:widowControl w:val="0"/>
      <w:autoSpaceDE w:val="0"/>
      <w:autoSpaceDN w:val="0"/>
      <w:adjustRightInd w:val="0"/>
      <w:spacing w:line="380" w:lineRule="atLeast"/>
      <w:jc w:val="center"/>
      <w:textAlignment w:val="center"/>
    </w:pPr>
    <w:rPr>
      <w:rFonts w:ascii="RobotoSlab-Light" w:eastAsia="Times New Roman" w:hAnsi="RobotoSlab-Light" w:cs="RobotoSlab-Light"/>
      <w:color w:val="272B2D"/>
      <w:position w:val="1"/>
      <w:sz w:val="34"/>
      <w:szCs w:val="34"/>
      <w:lang w:val="en-US"/>
    </w:rPr>
  </w:style>
  <w:style w:type="paragraph" w:customStyle="1" w:styleId="Brdtekst0">
    <w:name w:val="Brødtekst"/>
    <w:basedOn w:val="Normal"/>
    <w:uiPriority w:val="99"/>
    <w:rsid w:val="008E33FC"/>
    <w:pPr>
      <w:widowControl w:val="0"/>
      <w:autoSpaceDE w:val="0"/>
      <w:autoSpaceDN w:val="0"/>
      <w:adjustRightInd w:val="0"/>
      <w:spacing w:after="40" w:line="280" w:lineRule="atLeast"/>
      <w:textAlignment w:val="center"/>
    </w:pPr>
    <w:rPr>
      <w:rFonts w:ascii="TrebuchetMS" w:hAnsi="TrebuchetMS" w:cs="TrebuchetMS"/>
      <w:color w:val="272B2D"/>
      <w:position w:val="5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ackPro%20HDD:Users:curlyfied:Dropbox:_clientPress:STJ%202015:_Produksjon:maler:flyer:glennTest:mal_test:Flyer_mal-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A55B75-6427-3C49-904F-7B1FD4E1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Flyer_mal-01.dotx</Template>
  <TotalTime>4</TotalTime>
  <Pages>1</Pages>
  <Words>1</Words>
  <Characters>7</Characters>
  <Application>Microsoft Macintosh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Glenn</cp:lastModifiedBy>
  <cp:revision>4</cp:revision>
  <dcterms:created xsi:type="dcterms:W3CDTF">2015-02-01T21:59:00Z</dcterms:created>
  <dcterms:modified xsi:type="dcterms:W3CDTF">2015-02-01T22:10:00Z</dcterms:modified>
</cp:coreProperties>
</file>