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E087B9D" w14:textId="77777777" w:rsidR="00DE552E" w:rsidRDefault="00B46A05">
      <w:r w:rsidRPr="009E03E2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7B0F93" wp14:editId="2A115691">
                <wp:simplePos x="0" y="0"/>
                <wp:positionH relativeFrom="column">
                  <wp:posOffset>2326483</wp:posOffset>
                </wp:positionH>
                <wp:positionV relativeFrom="paragraph">
                  <wp:posOffset>8839428</wp:posOffset>
                </wp:positionV>
                <wp:extent cx="3545205" cy="264160"/>
                <wp:effectExtent l="0" t="0" r="0" b="2540"/>
                <wp:wrapNone/>
                <wp:docPr id="7" name="Tekstbok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5205" cy="264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B3ECA" w14:textId="77777777" w:rsidR="009E03E2" w:rsidRPr="009E03E2" w:rsidRDefault="009E03E2" w:rsidP="009E03E2">
                            <w:pPr>
                              <w:spacing w:line="400" w:lineRule="exact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lang w:val="nb-N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lang w:val="nb-NO"/>
                              </w:rPr>
                              <w:t>Tekst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7" o:spid="_x0000_s1026" type="#_x0000_t202" style="position:absolute;margin-left:183.2pt;margin-top:696pt;width:279.15pt;height:2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" filled="f" stroked="f" strokeweight=".5pt">
                <v:textbox inset=",0,,0">
                  <w:txbxContent>
                    <w:p w:rsidR="009E03E2" w:rsidRPr="009E03E2" w:rsidRDefault="009E03E2" w:rsidP="009E03E2">
                      <w:pPr>
                        <w:spacing w:line="400" w:lineRule="exact"/>
                        <w:jc w:val="center"/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lang w:val="nb-NO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lang w:val="nb-NO"/>
                        </w:rPr>
                        <w:t>Tekst her</w:t>
                      </w:r>
                    </w:p>
                  </w:txbxContent>
                </v:textbox>
              </v:shape>
            </w:pict>
          </mc:Fallback>
        </mc:AlternateContent>
      </w:r>
      <w:r w:rsidR="009E03E2" w:rsidRPr="009E03E2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32BC2F" wp14:editId="136A4A2B">
                <wp:simplePos x="0" y="0"/>
                <wp:positionH relativeFrom="column">
                  <wp:posOffset>2326484</wp:posOffset>
                </wp:positionH>
                <wp:positionV relativeFrom="paragraph">
                  <wp:posOffset>8088930</wp:posOffset>
                </wp:positionV>
                <wp:extent cx="3545457" cy="264160"/>
                <wp:effectExtent l="0" t="0" r="0" b="2540"/>
                <wp:wrapNone/>
                <wp:docPr id="6" name="Tekstbok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5457" cy="264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7993E7" w14:textId="77777777" w:rsidR="009E03E2" w:rsidRPr="009E03E2" w:rsidRDefault="009E03E2" w:rsidP="009E03E2">
                            <w:pPr>
                              <w:spacing w:line="400" w:lineRule="exact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lang w:val="nb-N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lang w:val="nb-NO"/>
                              </w:rPr>
                              <w:t>Tekst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6" o:spid="_x0000_s1027" type="#_x0000_t202" style="position:absolute;margin-left:183.2pt;margin-top:636.9pt;width:279.15pt;height:2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" filled="f" stroked="f" strokeweight=".5pt">
                <v:textbox inset=",0,,0">
                  <w:txbxContent>
                    <w:p w:rsidR="009E03E2" w:rsidRPr="009E03E2" w:rsidRDefault="009E03E2" w:rsidP="009E03E2">
                      <w:pPr>
                        <w:spacing w:line="400" w:lineRule="exact"/>
                        <w:jc w:val="center"/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lang w:val="nb-NO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lang w:val="nb-NO"/>
                        </w:rPr>
                        <w:t>Tekst her</w:t>
                      </w:r>
                    </w:p>
                  </w:txbxContent>
                </v:textbox>
              </v:shape>
            </w:pict>
          </mc:Fallback>
        </mc:AlternateContent>
      </w:r>
      <w:r w:rsidR="0031589D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AC0718" wp14:editId="35991BC1">
                <wp:simplePos x="0" y="0"/>
                <wp:positionH relativeFrom="column">
                  <wp:posOffset>3563620</wp:posOffset>
                </wp:positionH>
                <wp:positionV relativeFrom="paragraph">
                  <wp:posOffset>9003970</wp:posOffset>
                </wp:positionV>
                <wp:extent cx="1060120" cy="264313"/>
                <wp:effectExtent l="0" t="0" r="0" b="2540"/>
                <wp:wrapNone/>
                <wp:docPr id="5" name="Tekstbok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120" cy="2643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DB5A9" w14:textId="77777777" w:rsidR="0031589D" w:rsidRPr="0031589D" w:rsidRDefault="0031589D" w:rsidP="0031589D">
                            <w:pPr>
                              <w:spacing w:line="400" w:lineRule="exact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16"/>
                                <w:szCs w:val="16"/>
                                <w:lang w:val="nb-NO"/>
                              </w:rPr>
                            </w:pPr>
                            <w:r w:rsidRPr="0031589D">
                              <w:rPr>
                                <w:rFonts w:ascii="Arial" w:hAnsi="Arial" w:cs="Arial"/>
                                <w:color w:val="333333"/>
                                <w:sz w:val="16"/>
                                <w:szCs w:val="16"/>
                                <w:lang w:val="nb-NO"/>
                              </w:rPr>
                              <w:t>Signatur / tittel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" o:spid="_x0000_s1028" type="#_x0000_t202" style="position:absolute;margin-left:280.6pt;margin-top:708.95pt;width:83.45pt;height:2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" filled="f" stroked="f" strokeweight=".5pt">
                <v:textbox inset=",0,,0">
                  <w:txbxContent>
                    <w:p w:rsidR="0031589D" w:rsidRPr="0031589D" w:rsidRDefault="0031589D" w:rsidP="0031589D">
                      <w:pPr>
                        <w:spacing w:line="400" w:lineRule="exact"/>
                        <w:jc w:val="center"/>
                        <w:rPr>
                          <w:rFonts w:ascii="Arial" w:hAnsi="Arial" w:cs="Arial"/>
                          <w:color w:val="333333"/>
                          <w:sz w:val="16"/>
                          <w:szCs w:val="16"/>
                          <w:lang w:val="nb-NO"/>
                        </w:rPr>
                      </w:pPr>
                      <w:r w:rsidRPr="0031589D">
                        <w:rPr>
                          <w:rFonts w:ascii="Arial" w:hAnsi="Arial" w:cs="Arial"/>
                          <w:color w:val="333333"/>
                          <w:sz w:val="16"/>
                          <w:szCs w:val="16"/>
                          <w:lang w:val="nb-NO"/>
                        </w:rPr>
                        <w:t>Signatur / tittel</w:t>
                      </w:r>
                    </w:p>
                  </w:txbxContent>
                </v:textbox>
              </v:shape>
            </w:pict>
          </mc:Fallback>
        </mc:AlternateContent>
      </w:r>
      <w:r w:rsidR="00F5751A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CA94A7" wp14:editId="6FB5A6D4">
                <wp:simplePos x="0" y="0"/>
                <wp:positionH relativeFrom="column">
                  <wp:posOffset>3566490</wp:posOffset>
                </wp:positionH>
                <wp:positionV relativeFrom="paragraph">
                  <wp:posOffset>8251190</wp:posOffset>
                </wp:positionV>
                <wp:extent cx="1060120" cy="264313"/>
                <wp:effectExtent l="0" t="0" r="0" b="2540"/>
                <wp:wrapNone/>
                <wp:docPr id="4" name="Tekstbo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120" cy="2643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6E4358" w14:textId="77777777" w:rsidR="00F5751A" w:rsidRPr="0031589D" w:rsidRDefault="00F5751A" w:rsidP="00F5751A">
                            <w:pPr>
                              <w:spacing w:line="400" w:lineRule="exact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16"/>
                                <w:szCs w:val="16"/>
                                <w:lang w:val="nb-NO"/>
                              </w:rPr>
                            </w:pPr>
                            <w:r w:rsidRPr="0031589D">
                              <w:rPr>
                                <w:rFonts w:ascii="Arial" w:hAnsi="Arial" w:cs="Arial"/>
                                <w:color w:val="333333"/>
                                <w:sz w:val="16"/>
                                <w:szCs w:val="16"/>
                                <w:lang w:val="nb-NO"/>
                              </w:rPr>
                              <w:t>Sted, dato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" o:spid="_x0000_s1029" type="#_x0000_t202" style="position:absolute;margin-left:280.85pt;margin-top:649.7pt;width:83.45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" filled="f" stroked="f" strokeweight=".5pt">
                <v:textbox inset=",0,,0">
                  <w:txbxContent>
                    <w:p w:rsidR="00F5751A" w:rsidRPr="0031589D" w:rsidRDefault="00F5751A" w:rsidP="00F5751A">
                      <w:pPr>
                        <w:spacing w:line="400" w:lineRule="exact"/>
                        <w:jc w:val="center"/>
                        <w:rPr>
                          <w:rFonts w:ascii="Arial" w:hAnsi="Arial" w:cs="Arial"/>
                          <w:color w:val="333333"/>
                          <w:sz w:val="16"/>
                          <w:szCs w:val="16"/>
                          <w:lang w:val="nb-NO"/>
                        </w:rPr>
                      </w:pPr>
                      <w:r w:rsidRPr="0031589D">
                        <w:rPr>
                          <w:rFonts w:ascii="Arial" w:hAnsi="Arial" w:cs="Arial"/>
                          <w:color w:val="333333"/>
                          <w:sz w:val="16"/>
                          <w:szCs w:val="16"/>
                          <w:lang w:val="nb-NO"/>
                        </w:rPr>
                        <w:t>Sted, dato</w:t>
                      </w:r>
                    </w:p>
                  </w:txbxContent>
                </v:textbox>
              </v:shape>
            </w:pict>
          </mc:Fallback>
        </mc:AlternateContent>
      </w:r>
      <w:r w:rsidR="00F5751A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DFCE4" wp14:editId="476B83A1">
                <wp:simplePos x="0" y="0"/>
                <wp:positionH relativeFrom="column">
                  <wp:posOffset>2135505</wp:posOffset>
                </wp:positionH>
                <wp:positionV relativeFrom="paragraph">
                  <wp:posOffset>6653860</wp:posOffset>
                </wp:positionV>
                <wp:extent cx="3949726" cy="957326"/>
                <wp:effectExtent l="0" t="0" r="0" b="14605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9726" cy="957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E63F0" w14:textId="77777777" w:rsidR="00F5751A" w:rsidRPr="0031589D" w:rsidRDefault="00BA7F67" w:rsidP="00F5751A">
                            <w:pPr>
                              <w:spacing w:line="400" w:lineRule="exact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30"/>
                                <w:szCs w:val="30"/>
                                <w:lang w:val="nb-N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30"/>
                                <w:szCs w:val="30"/>
                                <w:lang w:val="nb-NO"/>
                              </w:rPr>
                              <w:t xml:space="preserve">For fremragende innsats </w:t>
                            </w:r>
                            <w:r w:rsidR="007E3D8C">
                              <w:rPr>
                                <w:rFonts w:ascii="Arial" w:hAnsi="Arial" w:cs="Arial"/>
                                <w:color w:val="333333"/>
                                <w:sz w:val="30"/>
                                <w:szCs w:val="30"/>
                                <w:lang w:val="nb-NO"/>
                              </w:rPr>
                              <w:t>i Sykle til jobben-aksjonen 2016 19.april – 17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30"/>
                                <w:szCs w:val="30"/>
                                <w:lang w:val="nb-NO"/>
                              </w:rPr>
                              <w:t>.juni.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DFCE4" id="_x0000_t202" coordsize="21600,21600" o:spt="202" path="m0,0l0,21600,21600,21600,21600,0xe">
                <v:stroke joinstyle="miter"/>
                <v:path gradientshapeok="t" o:connecttype="rect"/>
              </v:shapetype>
              <v:shape id="Tekstboks_x0020_3" o:spid="_x0000_s1030" type="#_x0000_t202" style="position:absolute;margin-left:168.15pt;margin-top:523.95pt;width:311pt;height:7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" filled="f" stroked="f" strokeweight=".5pt">
                <v:textbox inset=",,,0">
                  <w:txbxContent>
                    <w:p w14:paraId="14DE63F0" w14:textId="77777777" w:rsidR="00F5751A" w:rsidRPr="0031589D" w:rsidRDefault="00BA7F67" w:rsidP="00F5751A">
                      <w:pPr>
                        <w:spacing w:line="400" w:lineRule="exact"/>
                        <w:jc w:val="center"/>
                        <w:rPr>
                          <w:rFonts w:ascii="Arial" w:hAnsi="Arial" w:cs="Arial"/>
                          <w:color w:val="333333"/>
                          <w:sz w:val="30"/>
                          <w:szCs w:val="30"/>
                          <w:lang w:val="nb-NO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30"/>
                          <w:szCs w:val="30"/>
                          <w:lang w:val="nb-NO"/>
                        </w:rPr>
                        <w:t xml:space="preserve">For fremragende innsats </w:t>
                      </w:r>
                      <w:r w:rsidR="007E3D8C">
                        <w:rPr>
                          <w:rFonts w:ascii="Arial" w:hAnsi="Arial" w:cs="Arial"/>
                          <w:color w:val="333333"/>
                          <w:sz w:val="30"/>
                          <w:szCs w:val="30"/>
                          <w:lang w:val="nb-NO"/>
                        </w:rPr>
                        <w:t>i Sykle til jobben-aksjonen 2016 19.april – 17</w:t>
                      </w:r>
                      <w:r>
                        <w:rPr>
                          <w:rFonts w:ascii="Arial" w:hAnsi="Arial" w:cs="Arial"/>
                          <w:color w:val="333333"/>
                          <w:sz w:val="30"/>
                          <w:szCs w:val="30"/>
                          <w:lang w:val="nb-NO"/>
                        </w:rPr>
                        <w:t>.juni.</w:t>
                      </w:r>
                    </w:p>
                  </w:txbxContent>
                </v:textbox>
              </v:shape>
            </w:pict>
          </mc:Fallback>
        </mc:AlternateContent>
      </w:r>
      <w:r w:rsidR="00F5751A"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A5984D" wp14:editId="25D06929">
                <wp:simplePos x="0" y="0"/>
                <wp:positionH relativeFrom="column">
                  <wp:posOffset>-468198</wp:posOffset>
                </wp:positionH>
                <wp:positionV relativeFrom="paragraph">
                  <wp:posOffset>3759987</wp:posOffset>
                </wp:positionV>
                <wp:extent cx="4944643" cy="460528"/>
                <wp:effectExtent l="0" t="0" r="0" b="0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643" cy="460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D4332A" w14:textId="77777777" w:rsidR="00F5751A" w:rsidRPr="0031589D" w:rsidRDefault="00F5751A" w:rsidP="00F5751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4"/>
                                <w:szCs w:val="44"/>
                                <w:lang w:val="nb-NO"/>
                              </w:rPr>
                            </w:pPr>
                            <w:r w:rsidRPr="0031589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4"/>
                                <w:szCs w:val="44"/>
                                <w:lang w:val="nb-NO"/>
                              </w:rPr>
                              <w:t xml:space="preserve">Navn N. </w:t>
                            </w:r>
                            <w:proofErr w:type="spellStart"/>
                            <w:r w:rsidRPr="0031589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4"/>
                                <w:szCs w:val="44"/>
                                <w:lang w:val="nb-NO"/>
                              </w:rPr>
                              <w:t>Navnesen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" o:spid="_x0000_s1031" type="#_x0000_t202" style="position:absolute;margin-left:-36.85pt;margin-top:296.05pt;width:389.35pt;height:3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" filled="f" stroked="f" strokeweight=".5pt">
                <v:textbox inset=",,,0">
                  <w:txbxContent>
                    <w:p w:rsidR="00F5751A" w:rsidRPr="0031589D" w:rsidRDefault="00F5751A" w:rsidP="00F5751A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44"/>
                          <w:szCs w:val="44"/>
                          <w:lang w:val="nb-NO"/>
                        </w:rPr>
                      </w:pPr>
                      <w:r w:rsidRPr="0031589D">
                        <w:rPr>
                          <w:rFonts w:ascii="Arial" w:hAnsi="Arial" w:cs="Arial"/>
                          <w:b/>
                          <w:color w:val="FFFFFF" w:themeColor="background1"/>
                          <w:sz w:val="44"/>
                          <w:szCs w:val="44"/>
                          <w:lang w:val="nb-NO"/>
                        </w:rPr>
                        <w:t>Navn N. Navnesen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E55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26655" w14:textId="77777777" w:rsidR="00CC7876" w:rsidRDefault="00CC7876" w:rsidP="00305EE7">
      <w:r>
        <w:separator/>
      </w:r>
    </w:p>
  </w:endnote>
  <w:endnote w:type="continuationSeparator" w:id="0">
    <w:p w14:paraId="4B157A11" w14:textId="77777777" w:rsidR="00CC7876" w:rsidRDefault="00CC7876" w:rsidP="0030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5A66F1" w14:textId="77777777" w:rsidR="00CC7876" w:rsidRDefault="00CC7876" w:rsidP="00305EE7">
      <w:r>
        <w:separator/>
      </w:r>
    </w:p>
  </w:footnote>
  <w:footnote w:type="continuationSeparator" w:id="0">
    <w:p w14:paraId="45F1A959" w14:textId="77777777" w:rsidR="00CC7876" w:rsidRDefault="00CC7876" w:rsidP="00305EE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098D2" w14:textId="77777777" w:rsidR="00305EE7" w:rsidRDefault="00305EE7">
    <w:pPr>
      <w:pStyle w:val="Topptekst"/>
    </w:pPr>
    <w:r>
      <w:rPr>
        <w:noProof/>
        <w:lang w:val="nb-NO" w:eastAsia="nb-NO"/>
      </w:rPr>
      <w:drawing>
        <wp:anchor distT="0" distB="0" distL="114300" distR="114300" simplePos="0" relativeHeight="251658240" behindDoc="1" locked="0" layoutInCell="1" allowOverlap="1" wp14:anchorId="74AA613D" wp14:editId="47616136">
          <wp:simplePos x="0" y="0"/>
          <wp:positionH relativeFrom="column">
            <wp:posOffset>-909348</wp:posOffset>
          </wp:positionH>
          <wp:positionV relativeFrom="paragraph">
            <wp:posOffset>-460213</wp:posOffset>
          </wp:positionV>
          <wp:extent cx="7575838" cy="10713091"/>
          <wp:effectExtent l="0" t="0" r="6350" b="0"/>
          <wp:wrapNone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nnlag word_oppsett tek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838" cy="107130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E2"/>
    <w:rsid w:val="00096407"/>
    <w:rsid w:val="00191C88"/>
    <w:rsid w:val="00305EE7"/>
    <w:rsid w:val="0031589D"/>
    <w:rsid w:val="005E37E2"/>
    <w:rsid w:val="00707037"/>
    <w:rsid w:val="007B1DCF"/>
    <w:rsid w:val="007E3D8C"/>
    <w:rsid w:val="008B56A9"/>
    <w:rsid w:val="009E03E2"/>
    <w:rsid w:val="00A07309"/>
    <w:rsid w:val="00B46A05"/>
    <w:rsid w:val="00BA7F67"/>
    <w:rsid w:val="00CC7876"/>
    <w:rsid w:val="00D9766A"/>
    <w:rsid w:val="00DE552E"/>
    <w:rsid w:val="00E57716"/>
    <w:rsid w:val="00EE1D4F"/>
    <w:rsid w:val="00F5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AC62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89D"/>
    <w:rPr>
      <w:sz w:val="24"/>
      <w:szCs w:val="24"/>
      <w:lang w:val="en-GB"/>
    </w:rPr>
  </w:style>
  <w:style w:type="paragraph" w:styleId="Overskrift1">
    <w:name w:val="heading 1"/>
    <w:basedOn w:val="Normal"/>
    <w:link w:val="Overskrift1Tegn"/>
    <w:qFormat/>
    <w:rsid w:val="007B1D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Overskrift2">
    <w:name w:val="heading 2"/>
    <w:basedOn w:val="Normal"/>
    <w:link w:val="Overskrift2Tegn"/>
    <w:qFormat/>
    <w:rsid w:val="007B1DCF"/>
    <w:pPr>
      <w:spacing w:before="100" w:beforeAutospacing="1" w:after="100" w:afterAutospacing="1"/>
      <w:outlineLvl w:val="1"/>
    </w:pPr>
    <w:rPr>
      <w:b/>
      <w:bCs/>
      <w:sz w:val="36"/>
      <w:szCs w:val="36"/>
      <w:lang w:eastAsia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Listeavsnitt1">
    <w:name w:val="Listeavsnitt1"/>
    <w:basedOn w:val="Normal"/>
    <w:uiPriority w:val="34"/>
    <w:qFormat/>
    <w:rsid w:val="007B1DCF"/>
    <w:pPr>
      <w:ind w:left="720"/>
    </w:pPr>
    <w:rPr>
      <w:rFonts w:ascii="Calibri" w:eastAsia="Calibri" w:hAnsi="Calibri"/>
      <w:sz w:val="22"/>
      <w:szCs w:val="22"/>
      <w:lang w:eastAsia="en-GB"/>
    </w:rPr>
  </w:style>
  <w:style w:type="character" w:customStyle="1" w:styleId="Overskrift1Tegn">
    <w:name w:val="Overskrift 1 Tegn"/>
    <w:basedOn w:val="Standardskriftforavsnitt"/>
    <w:link w:val="Overskrift1"/>
    <w:rsid w:val="007B1DCF"/>
    <w:rPr>
      <w:b/>
      <w:bCs/>
      <w:kern w:val="36"/>
      <w:sz w:val="48"/>
      <w:szCs w:val="48"/>
      <w:lang w:val="en-GB" w:eastAsia="en-GB"/>
    </w:rPr>
  </w:style>
  <w:style w:type="character" w:customStyle="1" w:styleId="Overskrift2Tegn">
    <w:name w:val="Overskrift 2 Tegn"/>
    <w:basedOn w:val="Standardskriftforavsnitt"/>
    <w:link w:val="Overskrift2"/>
    <w:rsid w:val="007B1DCF"/>
    <w:rPr>
      <w:b/>
      <w:bCs/>
      <w:sz w:val="36"/>
      <w:szCs w:val="36"/>
      <w:lang w:val="en-GB" w:eastAsia="en-GB"/>
    </w:rPr>
  </w:style>
  <w:style w:type="paragraph" w:styleId="Topptekst">
    <w:name w:val="header"/>
    <w:basedOn w:val="Normal"/>
    <w:link w:val="TopptekstTegn"/>
    <w:uiPriority w:val="99"/>
    <w:unhideWhenUsed/>
    <w:rsid w:val="00305EE7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305EE7"/>
    <w:rPr>
      <w:sz w:val="24"/>
      <w:szCs w:val="24"/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305EE7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305EE7"/>
    <w:rPr>
      <w:sz w:val="24"/>
      <w:szCs w:val="24"/>
      <w:lang w:val="en-GB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05EE7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05EE7"/>
    <w:rPr>
      <w:rFonts w:ascii="Tahoma" w:hAnsi="Tahoma" w:cs="Tahoma"/>
      <w:sz w:val="16"/>
      <w:szCs w:val="16"/>
      <w:lang w:val="en-GB"/>
    </w:rPr>
  </w:style>
  <w:style w:type="table" w:styleId="Tabellrutenett">
    <w:name w:val="Table Grid"/>
    <w:basedOn w:val="Vanligtabell"/>
    <w:uiPriority w:val="59"/>
    <w:rsid w:val="00EE1D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rkiv\2012%20(3410%20-%203568)\3561%20-%20Bedriftsidretten%20Diplom\WORD%20maler\ENDELIGE%20Word%20maler\Diplom%20Sykle%20til%20jobben_mal1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0470-2D2F-D145-BBB4-9065CA307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M:\Arkiv\2012 (3410 - 3568)\3561 - Bedriftsidretten Diplom\WORD maler\ENDELIGE Word maler\Diplom Sykle til jobben_mal1.dotx</Template>
  <TotalTime>1</TotalTime>
  <Pages>1</Pages>
  <Words>1</Words>
  <Characters>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Sæstad</dc:creator>
  <cp:lastModifiedBy>Microsoft Office-bruker</cp:lastModifiedBy>
  <cp:revision>2</cp:revision>
  <cp:lastPrinted>2013-01-15T10:20:00Z</cp:lastPrinted>
  <dcterms:created xsi:type="dcterms:W3CDTF">2016-02-18T14:40:00Z</dcterms:created>
  <dcterms:modified xsi:type="dcterms:W3CDTF">2016-02-18T14:40:00Z</dcterms:modified>
</cp:coreProperties>
</file>