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A9CC80" w14:textId="724B8394" w:rsidR="0049651D" w:rsidRDefault="00BC762F" w:rsidP="00DC4525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5DCA6F" wp14:editId="541A3A84">
                <wp:simplePos x="0" y="0"/>
                <wp:positionH relativeFrom="page">
                  <wp:posOffset>5622925</wp:posOffset>
                </wp:positionH>
                <wp:positionV relativeFrom="page">
                  <wp:posOffset>2140585</wp:posOffset>
                </wp:positionV>
                <wp:extent cx="1485900" cy="848995"/>
                <wp:effectExtent l="25400" t="101600" r="12700" b="90805"/>
                <wp:wrapThrough wrapText="bothSides">
                  <wp:wrapPolygon edited="0">
                    <wp:start x="18323" y="-921"/>
                    <wp:lineTo x="661" y="-3811"/>
                    <wp:lineTo x="536" y="17028"/>
                    <wp:lineTo x="238" y="20870"/>
                    <wp:lineTo x="4263" y="21826"/>
                    <wp:lineTo x="4728" y="20632"/>
                    <wp:lineTo x="15171" y="20503"/>
                    <wp:lineTo x="17732" y="21112"/>
                    <wp:lineTo x="21106" y="16044"/>
                    <wp:lineTo x="20884" y="-313"/>
                    <wp:lineTo x="18323" y="-921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36373">
                          <a:off x="0" y="0"/>
                          <a:ext cx="1485900" cy="848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9D51A6" w14:textId="77777777" w:rsidR="00F063FC" w:rsidRDefault="00F063FC" w:rsidP="008F72B1">
                            <w:pPr>
                              <w:pStyle w:val="Slagord2"/>
                            </w:pPr>
                            <w:proofErr w:type="spellStart"/>
                            <w:r>
                              <w:t>Bli</w:t>
                            </w:r>
                            <w:proofErr w:type="spellEnd"/>
                            <w:r>
                              <w:t xml:space="preserve"> med </w:t>
                            </w:r>
                          </w:p>
                          <w:p w14:paraId="33522FFD" w14:textId="77777777" w:rsidR="00F063FC" w:rsidRDefault="00F063FC" w:rsidP="008F72B1">
                            <w:pPr>
                              <w:pStyle w:val="Slagord2"/>
                            </w:pPr>
                            <w:proofErr w:type="spellStart"/>
                            <w:r>
                              <w:t>på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laget</w:t>
                            </w:r>
                            <w:proofErr w:type="spellEnd"/>
                            <w: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margin-left:442.75pt;margin-top:168.55pt;width:117pt;height:66.85pt;rotation:-506404fd;z-index:25166540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" filled="f" stroked="f">
                <v:textbox>
                  <w:txbxContent>
                    <w:p w14:paraId="499D51A6" w14:textId="77777777" w:rsidR="00F063FC" w:rsidRDefault="00F063FC" w:rsidP="008F72B1">
                      <w:pPr>
                        <w:pStyle w:val="Slagord2"/>
                      </w:pPr>
                      <w:proofErr w:type="spellStart"/>
                      <w:r>
                        <w:t>Bli</w:t>
                      </w:r>
                      <w:proofErr w:type="spellEnd"/>
                      <w:r>
                        <w:t xml:space="preserve"> med </w:t>
                      </w:r>
                    </w:p>
                    <w:p w14:paraId="33522FFD" w14:textId="77777777" w:rsidR="00F063FC" w:rsidRDefault="00F063FC" w:rsidP="008F72B1">
                      <w:pPr>
                        <w:pStyle w:val="Slagord2"/>
                      </w:pPr>
                      <w:proofErr w:type="spellStart"/>
                      <w:r>
                        <w:t>på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laget</w:t>
                      </w:r>
                      <w:proofErr w:type="spellEnd"/>
                      <w:r>
                        <w:t>!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567BD688" wp14:editId="3E6A23E3">
            <wp:simplePos x="0" y="0"/>
            <wp:positionH relativeFrom="page">
              <wp:posOffset>4195445</wp:posOffset>
            </wp:positionH>
            <wp:positionV relativeFrom="page">
              <wp:posOffset>2936240</wp:posOffset>
            </wp:positionV>
            <wp:extent cx="955040" cy="683895"/>
            <wp:effectExtent l="0" t="0" r="0" b="1905"/>
            <wp:wrapNone/>
            <wp:docPr id="10" name="Picture 1" descr="HackPro HDD:Users:curlyfied:Dropbox:_clientPress:STJ 2015:Bedriftsidretten materiale:Andres logoer:B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ckPro HDD:Users:curlyfied:Dropbox:_clientPress:STJ 2015:Bedriftsidretten materiale:Andres logoer:BB_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C52D0E">
        <w:rPr>
          <w:noProof/>
          <w:lang w:val="en-US"/>
        </w:rPr>
        <w:drawing>
          <wp:anchor distT="0" distB="0" distL="114300" distR="114300" simplePos="0" relativeHeight="251656191" behindDoc="0" locked="0" layoutInCell="1" allowOverlap="1" wp14:anchorId="5603C81D" wp14:editId="5EE20FFB">
            <wp:simplePos x="0" y="0"/>
            <wp:positionH relativeFrom="page">
              <wp:posOffset>-10795</wp:posOffset>
            </wp:positionH>
            <wp:positionV relativeFrom="page">
              <wp:posOffset>-3810</wp:posOffset>
            </wp:positionV>
            <wp:extent cx="5328285" cy="3780155"/>
            <wp:effectExtent l="0" t="0" r="5715" b="4445"/>
            <wp:wrapThrough wrapText="bothSides">
              <wp:wrapPolygon edited="0">
                <wp:start x="0" y="0"/>
                <wp:lineTo x="0" y="21480"/>
                <wp:lineTo x="21520" y="21480"/>
                <wp:lineTo x="21520" y="0"/>
                <wp:lineTo x="0" y="0"/>
              </wp:wrapPolygon>
            </wp:wrapThrough>
            <wp:docPr id="2" name="Picture 2" descr="HackPro HDD:Users:curlyfied:Dropbox:_clientPress:STJ 2015:_Produksjon:maler:flyer:mal:Flyer_A_01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ckPro HDD:Users:curlyfied:Dropbox:_clientPress:STJ 2015:_Produksjon:maler:flyer:mal:Flyer_A_01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378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F72B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466184" wp14:editId="7C12A4DC">
                <wp:simplePos x="0" y="0"/>
                <wp:positionH relativeFrom="page">
                  <wp:posOffset>2985770</wp:posOffset>
                </wp:positionH>
                <wp:positionV relativeFrom="page">
                  <wp:posOffset>2049145</wp:posOffset>
                </wp:positionV>
                <wp:extent cx="1266190" cy="513715"/>
                <wp:effectExtent l="50800" t="76200" r="29210" b="9588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80242">
                          <a:off x="0" y="0"/>
                          <a:ext cx="1266190" cy="5137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35.1pt;margin-top:161.35pt;width:99.7pt;height:40.45pt;rotation:-458488fd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" fillcolor="white [3201]" stroked="f" strokeweight="2pt">
                <w10:wrap anchorx="page" anchory="page"/>
              </v:rect>
            </w:pict>
          </mc:Fallback>
        </mc:AlternateContent>
      </w:r>
      <w:r w:rsidR="008F72B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493238" wp14:editId="0C185CB9">
                <wp:simplePos x="0" y="0"/>
                <wp:positionH relativeFrom="page">
                  <wp:posOffset>3536315</wp:posOffset>
                </wp:positionH>
                <wp:positionV relativeFrom="page">
                  <wp:posOffset>2341245</wp:posOffset>
                </wp:positionV>
                <wp:extent cx="1410970" cy="512445"/>
                <wp:effectExtent l="50800" t="101600" r="36830" b="971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80242">
                          <a:off x="0" y="0"/>
                          <a:ext cx="1410970" cy="5124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278.45pt;margin-top:184.35pt;width:111.1pt;height:40.35pt;rotation:-458488fd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" fillcolor="white [3201]" stroked="f" strokeweight="2pt">
                <w10:wrap anchorx="page" anchory="page"/>
              </v:rect>
            </w:pict>
          </mc:Fallback>
        </mc:AlternateContent>
      </w:r>
      <w:r w:rsidR="008F72B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A9D889" wp14:editId="17E4C382">
                <wp:simplePos x="0" y="0"/>
                <wp:positionH relativeFrom="page">
                  <wp:posOffset>3069590</wp:posOffset>
                </wp:positionH>
                <wp:positionV relativeFrom="page">
                  <wp:posOffset>2036445</wp:posOffset>
                </wp:positionV>
                <wp:extent cx="1771650" cy="992505"/>
                <wp:effectExtent l="25400" t="101600" r="6350" b="996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80242">
                          <a:off x="0" y="0"/>
                          <a:ext cx="1771650" cy="992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B6907" w14:textId="77777777" w:rsidR="00F063FC" w:rsidRPr="00D54566" w:rsidRDefault="00F063FC" w:rsidP="008A6272">
                            <w:pPr>
                              <w:pStyle w:val="SlagordVestre"/>
                            </w:pPr>
                            <w:r w:rsidRPr="00D54566">
                              <w:t xml:space="preserve">Me </w:t>
                            </w:r>
                            <w:proofErr w:type="spellStart"/>
                            <w:r w:rsidRPr="00D54566">
                              <w:t>deg</w:t>
                            </w:r>
                            <w:proofErr w:type="spellEnd"/>
                          </w:p>
                          <w:p w14:paraId="0A08DF54" w14:textId="77777777" w:rsidR="00F063FC" w:rsidRPr="00D54566" w:rsidRDefault="00F063FC" w:rsidP="008A6272">
                            <w:pPr>
                              <w:pStyle w:val="SlagordHyre"/>
                            </w:pPr>
                            <w:proofErr w:type="spellStart"/>
                            <w:proofErr w:type="gramStart"/>
                            <w:r w:rsidRPr="00D54566">
                              <w:t>på</w:t>
                            </w:r>
                            <w:proofErr w:type="spellEnd"/>
                            <w:proofErr w:type="gramEnd"/>
                            <w:r w:rsidRPr="00D54566">
                              <w:t xml:space="preserve"> </w:t>
                            </w:r>
                            <w:proofErr w:type="spellStart"/>
                            <w:r w:rsidRPr="00D54566">
                              <w:t>i</w:t>
                            </w:r>
                            <w:proofErr w:type="spellEnd"/>
                            <w:r w:rsidRPr="00D54566">
                              <w:t xml:space="preserve"> dag!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7" type="#_x0000_t202" style="position:absolute;margin-left:241.7pt;margin-top:160.35pt;width:139.5pt;height:78.15pt;rotation:-458488fd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" mv:complextextbox="1" filled="f" stroked="f">
                <v:textbox>
                  <w:txbxContent>
                    <w:p w14:paraId="0A4B6907" w14:textId="77777777" w:rsidR="00F063FC" w:rsidRPr="00D54566" w:rsidRDefault="00F063FC" w:rsidP="008A6272">
                      <w:pPr>
                        <w:pStyle w:val="SlagordVestre"/>
                      </w:pPr>
                      <w:r w:rsidRPr="00D54566">
                        <w:t xml:space="preserve">Me </w:t>
                      </w:r>
                      <w:proofErr w:type="spellStart"/>
                      <w:r w:rsidRPr="00D54566">
                        <w:t>deg</w:t>
                      </w:r>
                      <w:proofErr w:type="spellEnd"/>
                    </w:p>
                    <w:p w14:paraId="0A08DF54" w14:textId="77777777" w:rsidR="00F063FC" w:rsidRPr="00D54566" w:rsidRDefault="00F063FC" w:rsidP="008A6272">
                      <w:pPr>
                        <w:pStyle w:val="SlagordHyre"/>
                      </w:pPr>
                      <w:proofErr w:type="spellStart"/>
                      <w:proofErr w:type="gramStart"/>
                      <w:r w:rsidRPr="00D54566">
                        <w:t>på</w:t>
                      </w:r>
                      <w:proofErr w:type="spellEnd"/>
                      <w:proofErr w:type="gramEnd"/>
                      <w:r w:rsidRPr="00D54566">
                        <w:t xml:space="preserve"> </w:t>
                      </w:r>
                      <w:proofErr w:type="spellStart"/>
                      <w:r w:rsidRPr="00D54566">
                        <w:t>i</w:t>
                      </w:r>
                      <w:proofErr w:type="spellEnd"/>
                      <w:r w:rsidRPr="00D54566">
                        <w:t xml:space="preserve"> dag!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27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2D0D7F" wp14:editId="706CDFA2">
                <wp:simplePos x="0" y="0"/>
                <wp:positionH relativeFrom="page">
                  <wp:posOffset>131445</wp:posOffset>
                </wp:positionH>
                <wp:positionV relativeFrom="page">
                  <wp:posOffset>2628900</wp:posOffset>
                </wp:positionV>
                <wp:extent cx="3728720" cy="1028700"/>
                <wp:effectExtent l="0" t="0" r="0" b="12700"/>
                <wp:wrapThrough wrapText="bothSides">
                  <wp:wrapPolygon edited="0">
                    <wp:start x="147" y="0"/>
                    <wp:lineTo x="147" y="21333"/>
                    <wp:lineTo x="21335" y="21333"/>
                    <wp:lineTo x="21335" y="0"/>
                    <wp:lineTo x="147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872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89F1D" w14:textId="77777777" w:rsidR="00F063FC" w:rsidRDefault="00F063FC" w:rsidP="008A6272">
                            <w:pPr>
                              <w:pStyle w:val="OransjeTekst"/>
                            </w:pPr>
                            <w:r>
                              <w:t xml:space="preserve">Gratis for </w:t>
                            </w:r>
                            <w:proofErr w:type="spellStart"/>
                            <w:r>
                              <w:t>alle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Drammen, </w:t>
                            </w:r>
                            <w:proofErr w:type="spellStart"/>
                            <w:r>
                              <w:t>Lier</w:t>
                            </w:r>
                            <w:proofErr w:type="spellEnd"/>
                            <w:r>
                              <w:t xml:space="preserve">, </w:t>
                            </w:r>
                          </w:p>
                          <w:p w14:paraId="7FBCCD49" w14:textId="77777777" w:rsidR="00F063FC" w:rsidRDefault="00F063FC" w:rsidP="008A6272">
                            <w:pPr>
                              <w:pStyle w:val="OransjeTekst"/>
                            </w:pPr>
                            <w:r>
                              <w:t xml:space="preserve">Kongsberg, </w:t>
                            </w:r>
                            <w:proofErr w:type="spellStart"/>
                            <w:r>
                              <w:t>Øvre</w:t>
                            </w:r>
                            <w:proofErr w:type="spellEnd"/>
                            <w:r>
                              <w:t xml:space="preserve">- </w:t>
                            </w:r>
                            <w:proofErr w:type="spellStart"/>
                            <w:proofErr w:type="gramStart"/>
                            <w:r>
                              <w:t>og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Nedre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Eiker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091C5ABE" w14:textId="77777777" w:rsidR="00F063FC" w:rsidRDefault="00F063FC" w:rsidP="008A6272">
                            <w:pPr>
                              <w:pStyle w:val="Brdtekst"/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t>år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arrangeres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kampanjen</w:t>
                            </w:r>
                            <w:proofErr w:type="spellEnd"/>
                            <w:r>
                              <w:t xml:space="preserve"> for 42. gang. </w:t>
                            </w:r>
                          </w:p>
                          <w:p w14:paraId="1FD1E0C0" w14:textId="77777777" w:rsidR="00F063FC" w:rsidRDefault="00F063FC" w:rsidP="008A6272">
                            <w:pPr>
                              <w:pStyle w:val="Brdtekst"/>
                            </w:pPr>
                            <w:proofErr w:type="spellStart"/>
                            <w:r>
                              <w:t>Sykle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jogge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gå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hoppe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fotball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</w:t>
                            </w:r>
                            <w:proofErr w:type="spellEnd"/>
                            <w:r>
                              <w:t xml:space="preserve"> yoga — alt teller.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10.35pt;margin-top:207pt;width:293.6pt;height:81pt;z-index:25165721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" filled="f" stroked="f">
                <v:textbox>
                  <w:txbxContent>
                    <w:p w14:paraId="02B89F1D" w14:textId="77777777" w:rsidR="00F063FC" w:rsidRDefault="00F063FC" w:rsidP="008A6272">
                      <w:pPr>
                        <w:pStyle w:val="OransjeTekst"/>
                      </w:pPr>
                      <w:r>
                        <w:t xml:space="preserve">Gratis for </w:t>
                      </w:r>
                      <w:proofErr w:type="spellStart"/>
                      <w:r>
                        <w:t>alle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Drammen, </w:t>
                      </w:r>
                      <w:proofErr w:type="spellStart"/>
                      <w:r>
                        <w:t>Lier</w:t>
                      </w:r>
                      <w:proofErr w:type="spellEnd"/>
                      <w:r>
                        <w:t xml:space="preserve">, </w:t>
                      </w:r>
                    </w:p>
                    <w:p w14:paraId="7FBCCD49" w14:textId="77777777" w:rsidR="00F063FC" w:rsidRDefault="00F063FC" w:rsidP="008A6272">
                      <w:pPr>
                        <w:pStyle w:val="OransjeTekst"/>
                      </w:pPr>
                      <w:r>
                        <w:t xml:space="preserve">Kongsberg, </w:t>
                      </w:r>
                      <w:proofErr w:type="spellStart"/>
                      <w:r>
                        <w:t>Øvre</w:t>
                      </w:r>
                      <w:proofErr w:type="spellEnd"/>
                      <w:r>
                        <w:t xml:space="preserve">- </w:t>
                      </w:r>
                      <w:proofErr w:type="spellStart"/>
                      <w:proofErr w:type="gramStart"/>
                      <w:r>
                        <w:t>og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Nedre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Eiker</w:t>
                      </w:r>
                      <w:proofErr w:type="spellEnd"/>
                      <w:r>
                        <w:t>.</w:t>
                      </w:r>
                    </w:p>
                    <w:p w14:paraId="091C5ABE" w14:textId="77777777" w:rsidR="00F063FC" w:rsidRDefault="00F063FC" w:rsidP="008A6272">
                      <w:pPr>
                        <w:pStyle w:val="Brdtekst"/>
                      </w:pPr>
                      <w:r>
                        <w:t xml:space="preserve">I </w:t>
                      </w:r>
                      <w:proofErr w:type="spellStart"/>
                      <w:r>
                        <w:t>år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arrangeres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kampanjen</w:t>
                      </w:r>
                      <w:proofErr w:type="spellEnd"/>
                      <w:r>
                        <w:t xml:space="preserve"> for 42. gang. </w:t>
                      </w:r>
                    </w:p>
                    <w:p w14:paraId="1FD1E0C0" w14:textId="77777777" w:rsidR="00F063FC" w:rsidRDefault="00F063FC" w:rsidP="008A6272">
                      <w:pPr>
                        <w:pStyle w:val="Brdtekst"/>
                      </w:pPr>
                      <w:proofErr w:type="spellStart"/>
                      <w:r>
                        <w:t>Sykle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jogge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gå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hoppe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fotball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</w:t>
                      </w:r>
                      <w:proofErr w:type="spellEnd"/>
                      <w:r>
                        <w:t xml:space="preserve"> yoga — alt teller.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sectPr w:rsidR="0049651D" w:rsidSect="00D545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8380" w:h="5940" w:orient="landscape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8174B8" w14:textId="77777777" w:rsidR="00034977" w:rsidRDefault="00034977" w:rsidP="00D54566">
      <w:r>
        <w:separator/>
      </w:r>
    </w:p>
  </w:endnote>
  <w:endnote w:type="continuationSeparator" w:id="0">
    <w:p w14:paraId="0B71C5EE" w14:textId="77777777" w:rsidR="00034977" w:rsidRDefault="00034977" w:rsidP="00D5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RobotoSlab-Regular">
    <w:altName w:val="Roboto Slab Regular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Roboto-Regular">
    <w:altName w:val="Roboto Regular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oboto-Light">
    <w:altName w:val="Roboto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obotoSlab-Light">
    <w:altName w:val="Roboto Slab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59B6BB" w14:textId="77777777" w:rsidR="00F063FC" w:rsidRDefault="00F063F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03E23" w14:textId="77777777" w:rsidR="00F063FC" w:rsidRDefault="00F063FC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52263B" w14:textId="77777777" w:rsidR="00F063FC" w:rsidRDefault="00F063F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F16B77" w14:textId="77777777" w:rsidR="00034977" w:rsidRDefault="00034977" w:rsidP="00D54566">
      <w:r>
        <w:separator/>
      </w:r>
    </w:p>
  </w:footnote>
  <w:footnote w:type="continuationSeparator" w:id="0">
    <w:p w14:paraId="4B570144" w14:textId="77777777" w:rsidR="00034977" w:rsidRDefault="00034977" w:rsidP="00D5456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CF682" w14:textId="77777777" w:rsidR="00F063FC" w:rsidRDefault="00F063FC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44C10B" w14:textId="77777777" w:rsidR="00F063FC" w:rsidRDefault="00F063FC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4DBA3" w14:textId="77777777" w:rsidR="00F063FC" w:rsidRDefault="00F063FC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C70EB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D3C3C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91944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6BCCCD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24ACF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067E52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7ACEB5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C2408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F084B1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D6EEF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12D01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markup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2335F5"/>
    <w:rsid w:val="00034977"/>
    <w:rsid w:val="00083621"/>
    <w:rsid w:val="000C5319"/>
    <w:rsid w:val="002335F5"/>
    <w:rsid w:val="0049651D"/>
    <w:rsid w:val="006D7F56"/>
    <w:rsid w:val="008A6272"/>
    <w:rsid w:val="008F72B1"/>
    <w:rsid w:val="009567CF"/>
    <w:rsid w:val="00BC762F"/>
    <w:rsid w:val="00C52D0E"/>
    <w:rsid w:val="00CF0894"/>
    <w:rsid w:val="00D54566"/>
    <w:rsid w:val="00DC4525"/>
    <w:rsid w:val="00F063FC"/>
    <w:rsid w:val="00F4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09B2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b-N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45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5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52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nb-NO"/>
    </w:rPr>
  </w:style>
  <w:style w:type="character" w:customStyle="1" w:styleId="Heading2Char">
    <w:name w:val="Heading 2 Char"/>
    <w:basedOn w:val="DefaultParagraphFont"/>
    <w:link w:val="Heading2"/>
    <w:uiPriority w:val="9"/>
    <w:rsid w:val="00DC45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b-N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5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525"/>
    <w:rPr>
      <w:rFonts w:ascii="Lucida Grande" w:hAnsi="Lucida Grande" w:cs="Lucida Grande"/>
      <w:sz w:val="18"/>
      <w:szCs w:val="18"/>
      <w:lang w:val="nb-NO"/>
    </w:rPr>
  </w:style>
  <w:style w:type="paragraph" w:customStyle="1" w:styleId="SlagordVestre">
    <w:name w:val="Slagord Vest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SlagordHyre">
    <w:name w:val="Slagord Høy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OransjeTekst">
    <w:name w:val="Oransje Tekst"/>
    <w:basedOn w:val="Normal"/>
    <w:uiPriority w:val="99"/>
    <w:rsid w:val="00DC4525"/>
    <w:pPr>
      <w:widowControl w:val="0"/>
      <w:autoSpaceDE w:val="0"/>
      <w:autoSpaceDN w:val="0"/>
      <w:adjustRightInd w:val="0"/>
      <w:spacing w:line="320" w:lineRule="atLeast"/>
      <w:textAlignment w:val="center"/>
    </w:pPr>
    <w:rPr>
      <w:rFonts w:ascii="Trebuchet MS" w:eastAsia="Times New Roman" w:hAnsi="Trebuchet MS" w:cs="Roboto-Regular"/>
      <w:color w:val="F6893C"/>
      <w:sz w:val="26"/>
      <w:szCs w:val="26"/>
      <w:lang w:val="en-US"/>
    </w:rPr>
  </w:style>
  <w:style w:type="paragraph" w:customStyle="1" w:styleId="Brdtekst">
    <w:name w:val="Brød tekst"/>
    <w:basedOn w:val="Normal"/>
    <w:uiPriority w:val="99"/>
    <w:rsid w:val="00DC4525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Trebuchet MS" w:eastAsia="Times New Roman" w:hAnsi="Trebuchet MS" w:cs="Roboto-Light"/>
      <w:color w:val="404040" w:themeColor="text1" w:themeTint="BF"/>
      <w:position w:val="2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F08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894"/>
    <w:rPr>
      <w:lang w:val="nb-NO"/>
    </w:rPr>
  </w:style>
  <w:style w:type="paragraph" w:customStyle="1" w:styleId="Slagord2">
    <w:name w:val="Slagord 2"/>
    <w:basedOn w:val="Normal"/>
    <w:uiPriority w:val="99"/>
    <w:rsid w:val="008F72B1"/>
    <w:pPr>
      <w:widowControl w:val="0"/>
      <w:autoSpaceDE w:val="0"/>
      <w:autoSpaceDN w:val="0"/>
      <w:adjustRightInd w:val="0"/>
      <w:spacing w:line="380" w:lineRule="atLeast"/>
      <w:jc w:val="center"/>
      <w:textAlignment w:val="center"/>
    </w:pPr>
    <w:rPr>
      <w:rFonts w:ascii="RobotoSlab-Light" w:eastAsia="Times New Roman" w:hAnsi="RobotoSlab-Light" w:cs="RobotoSlab-Light"/>
      <w:color w:val="272B2D"/>
      <w:position w:val="1"/>
      <w:sz w:val="34"/>
      <w:szCs w:val="3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b-N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45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5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52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nb-NO"/>
    </w:rPr>
  </w:style>
  <w:style w:type="character" w:customStyle="1" w:styleId="Heading2Char">
    <w:name w:val="Heading 2 Char"/>
    <w:basedOn w:val="DefaultParagraphFont"/>
    <w:link w:val="Heading2"/>
    <w:uiPriority w:val="9"/>
    <w:rsid w:val="00DC45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b-N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5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525"/>
    <w:rPr>
      <w:rFonts w:ascii="Lucida Grande" w:hAnsi="Lucida Grande" w:cs="Lucida Grande"/>
      <w:sz w:val="18"/>
      <w:szCs w:val="18"/>
      <w:lang w:val="nb-NO"/>
    </w:rPr>
  </w:style>
  <w:style w:type="paragraph" w:customStyle="1" w:styleId="SlagordVestre">
    <w:name w:val="Slagord Vest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SlagordHyre">
    <w:name w:val="Slagord Høy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OransjeTekst">
    <w:name w:val="Oransje Tekst"/>
    <w:basedOn w:val="Normal"/>
    <w:uiPriority w:val="99"/>
    <w:rsid w:val="00DC4525"/>
    <w:pPr>
      <w:widowControl w:val="0"/>
      <w:autoSpaceDE w:val="0"/>
      <w:autoSpaceDN w:val="0"/>
      <w:adjustRightInd w:val="0"/>
      <w:spacing w:line="320" w:lineRule="atLeast"/>
      <w:textAlignment w:val="center"/>
    </w:pPr>
    <w:rPr>
      <w:rFonts w:ascii="Trebuchet MS" w:eastAsia="Times New Roman" w:hAnsi="Trebuchet MS" w:cs="Roboto-Regular"/>
      <w:color w:val="F6893C"/>
      <w:sz w:val="26"/>
      <w:szCs w:val="26"/>
      <w:lang w:val="en-US"/>
    </w:rPr>
  </w:style>
  <w:style w:type="paragraph" w:customStyle="1" w:styleId="Brdtekst">
    <w:name w:val="Brød tekst"/>
    <w:basedOn w:val="Normal"/>
    <w:uiPriority w:val="99"/>
    <w:rsid w:val="00DC4525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Trebuchet MS" w:eastAsia="Times New Roman" w:hAnsi="Trebuchet MS" w:cs="Roboto-Light"/>
      <w:color w:val="404040" w:themeColor="text1" w:themeTint="BF"/>
      <w:position w:val="2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F08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894"/>
    <w:rPr>
      <w:lang w:val="nb-NO"/>
    </w:rPr>
  </w:style>
  <w:style w:type="paragraph" w:customStyle="1" w:styleId="Slagord2">
    <w:name w:val="Slagord 2"/>
    <w:basedOn w:val="Normal"/>
    <w:uiPriority w:val="99"/>
    <w:rsid w:val="008F72B1"/>
    <w:pPr>
      <w:widowControl w:val="0"/>
      <w:autoSpaceDE w:val="0"/>
      <w:autoSpaceDN w:val="0"/>
      <w:adjustRightInd w:val="0"/>
      <w:spacing w:line="380" w:lineRule="atLeast"/>
      <w:jc w:val="center"/>
      <w:textAlignment w:val="center"/>
    </w:pPr>
    <w:rPr>
      <w:rFonts w:ascii="RobotoSlab-Light" w:eastAsia="Times New Roman" w:hAnsi="RobotoSlab-Light" w:cs="RobotoSlab-Light"/>
      <w:color w:val="272B2D"/>
      <w:position w:val="1"/>
      <w:sz w:val="34"/>
      <w:szCs w:val="3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ackPro%20HDD:Users:curlyfied:Dropbox:_clientPress:STJ%202015:_Produksjon:maler:flyer:mal:Flyer_mal-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93A069A-0F2A-BF4B-BC19-207233B1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Flyer_mal-01.dotx</Template>
  <TotalTime>0</TotalTime>
  <Pages>1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Glenn</cp:lastModifiedBy>
  <cp:revision>2</cp:revision>
  <dcterms:created xsi:type="dcterms:W3CDTF">2015-02-01T22:13:00Z</dcterms:created>
  <dcterms:modified xsi:type="dcterms:W3CDTF">2015-02-01T22:13:00Z</dcterms:modified>
</cp:coreProperties>
</file>