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BC" w:rsidRDefault="00F744BC" w:rsidP="00F744BC">
      <w:pPr>
        <w:pStyle w:val="Default"/>
        <w:rPr>
          <w:b/>
          <w:sz w:val="32"/>
          <w:szCs w:val="32"/>
        </w:rPr>
      </w:pPr>
    </w:p>
    <w:p w:rsidR="00F744BC" w:rsidRDefault="00F744BC" w:rsidP="00F744BC">
      <w:pPr>
        <w:pStyle w:val="Default"/>
        <w:rPr>
          <w:b/>
          <w:sz w:val="32"/>
          <w:szCs w:val="32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3380E214" wp14:editId="40392F06">
            <wp:extent cx="5760720" cy="1112334"/>
            <wp:effectExtent l="0" t="0" r="0" b="0"/>
            <wp:docPr id="1" name="Bilde 1" descr="http://www.golil.no/remote.jpg.ashx?width=984&amp;height=190&amp;scale=both&amp;mode=stretch&amp;quality=90&amp;urlb64=aHR0cDovL2NvbnRlbnQuYmxvYy5uZXQvRmlsZXMvU2l0ZUlELzcyOS9sb2dvLzIwMTQvMS8zMS8yMDE0MDEzMTIzMzAyNTMzMDI5NC03MjkucG5n&amp;hmac=LHFp1kf4Hp0">
              <a:hlinkClick xmlns:a="http://schemas.openxmlformats.org/drawingml/2006/main" r:id="rId5" tooltip="&quot;Gol 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lil.no/remote.jpg.ashx?width=984&amp;height=190&amp;scale=both&amp;mode=stretch&amp;quality=90&amp;urlb64=aHR0cDovL2NvbnRlbnQuYmxvYy5uZXQvRmlsZXMvU2l0ZUlELzcyOS9sb2dvLzIwMTQvMS8zMS8yMDE0MDEzMTIzMzAyNTMzMDI5NC03MjkucG5n&amp;hmac=LHFp1kf4Hp0">
                      <a:hlinkClick r:id="rId5" tooltip="&quot;Gol 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4BC" w:rsidRDefault="00F744BC" w:rsidP="00F744BC">
      <w:pPr>
        <w:pStyle w:val="Default"/>
        <w:rPr>
          <w:b/>
          <w:sz w:val="32"/>
          <w:szCs w:val="32"/>
        </w:rPr>
      </w:pPr>
    </w:p>
    <w:p w:rsidR="0017604F" w:rsidRPr="0017604F" w:rsidRDefault="0017604F" w:rsidP="0017604F">
      <w:pPr>
        <w:pStyle w:val="Default"/>
        <w:jc w:val="center"/>
        <w:rPr>
          <w:rFonts w:ascii="Arial" w:hAnsi="Arial" w:cs="Arial"/>
          <w:b/>
          <w:sz w:val="72"/>
          <w:szCs w:val="72"/>
        </w:rPr>
      </w:pPr>
      <w:r w:rsidRPr="0017604F">
        <w:rPr>
          <w:rFonts w:ascii="Arial" w:hAnsi="Arial" w:cs="Arial"/>
          <w:b/>
          <w:sz w:val="72"/>
          <w:szCs w:val="72"/>
        </w:rPr>
        <w:t>INVITASJON</w:t>
      </w:r>
    </w:p>
    <w:p w:rsidR="0017604F" w:rsidRDefault="0017604F" w:rsidP="00F744BC">
      <w:pPr>
        <w:pStyle w:val="Default"/>
        <w:rPr>
          <w:b/>
          <w:sz w:val="32"/>
          <w:szCs w:val="32"/>
        </w:rPr>
      </w:pPr>
    </w:p>
    <w:p w:rsidR="0017604F" w:rsidRPr="00C516D9" w:rsidRDefault="0017604F" w:rsidP="0017604F">
      <w:pPr>
        <w:jc w:val="center"/>
        <w:rPr>
          <w:b/>
          <w:sz w:val="44"/>
          <w:szCs w:val="44"/>
        </w:rPr>
      </w:pPr>
      <w:r w:rsidRPr="00C516D9">
        <w:rPr>
          <w:b/>
          <w:sz w:val="44"/>
          <w:szCs w:val="44"/>
        </w:rPr>
        <w:t>Gol IL Langrenn inviterer til</w:t>
      </w:r>
    </w:p>
    <w:p w:rsidR="0017604F" w:rsidRPr="00C516D9" w:rsidRDefault="0017604F" w:rsidP="0017604F">
      <w:pPr>
        <w:jc w:val="center"/>
        <w:rPr>
          <w:b/>
          <w:sz w:val="44"/>
          <w:szCs w:val="44"/>
        </w:rPr>
      </w:pPr>
      <w:r w:rsidRPr="00C516D9">
        <w:rPr>
          <w:b/>
          <w:sz w:val="44"/>
          <w:szCs w:val="44"/>
        </w:rPr>
        <w:t>sonerenn i skicross</w:t>
      </w:r>
    </w:p>
    <w:p w:rsidR="0017604F" w:rsidRPr="00C516D9" w:rsidRDefault="00C516D9" w:rsidP="0017604F">
      <w:pPr>
        <w:jc w:val="center"/>
        <w:rPr>
          <w:sz w:val="44"/>
          <w:szCs w:val="44"/>
        </w:rPr>
      </w:pPr>
      <w:r w:rsidRPr="00C516D9">
        <w:rPr>
          <w:sz w:val="44"/>
          <w:szCs w:val="44"/>
        </w:rPr>
        <w:t>Søn</w:t>
      </w:r>
      <w:r w:rsidR="0017604F" w:rsidRPr="00C516D9">
        <w:rPr>
          <w:sz w:val="44"/>
          <w:szCs w:val="44"/>
        </w:rPr>
        <w:t>dag 1. mars 2015, kl. 1200</w:t>
      </w:r>
    </w:p>
    <w:p w:rsidR="0017604F" w:rsidRPr="00C516D9" w:rsidRDefault="0017604F" w:rsidP="0017604F">
      <w:pPr>
        <w:jc w:val="center"/>
        <w:rPr>
          <w:b/>
          <w:sz w:val="44"/>
          <w:szCs w:val="44"/>
        </w:rPr>
      </w:pPr>
      <w:r w:rsidRPr="00C516D9">
        <w:rPr>
          <w:sz w:val="44"/>
          <w:szCs w:val="44"/>
        </w:rPr>
        <w:t>på Solseter skistadion</w:t>
      </w:r>
    </w:p>
    <w:p w:rsidR="0017604F" w:rsidRDefault="0017604F" w:rsidP="0017604F">
      <w:pPr>
        <w:pStyle w:val="Listeavsnitt"/>
        <w:rPr>
          <w:sz w:val="28"/>
          <w:szCs w:val="28"/>
        </w:rPr>
      </w:pPr>
    </w:p>
    <w:p w:rsidR="0017604F" w:rsidRDefault="0017604F" w:rsidP="0017604F">
      <w:pPr>
        <w:pStyle w:val="Listeavsnitt"/>
        <w:ind w:left="2136" w:firstLine="696"/>
        <w:rPr>
          <w:sz w:val="28"/>
          <w:szCs w:val="28"/>
        </w:rPr>
      </w:pPr>
      <w:r>
        <w:rPr>
          <w:sz w:val="28"/>
          <w:szCs w:val="28"/>
        </w:rPr>
        <w:t xml:space="preserve">   Rennet arrangeres i </w:t>
      </w:r>
      <w:r>
        <w:rPr>
          <w:b/>
          <w:sz w:val="28"/>
          <w:szCs w:val="28"/>
        </w:rPr>
        <w:t xml:space="preserve">fristil </w:t>
      </w:r>
    </w:p>
    <w:p w:rsidR="0017604F" w:rsidRDefault="0017604F" w:rsidP="0017604F">
      <w:pPr>
        <w:pStyle w:val="Listeavsnitt"/>
        <w:rPr>
          <w:sz w:val="28"/>
          <w:szCs w:val="28"/>
        </w:rPr>
      </w:pPr>
    </w:p>
    <w:tbl>
      <w:tblPr>
        <w:tblStyle w:val="Tabellrutenett"/>
        <w:tblW w:w="0" w:type="auto"/>
        <w:tblInd w:w="2686" w:type="dxa"/>
        <w:tblLook w:val="04A0" w:firstRow="1" w:lastRow="0" w:firstColumn="1" w:lastColumn="0" w:noHBand="0" w:noVBand="1"/>
      </w:tblPr>
      <w:tblGrid>
        <w:gridCol w:w="1704"/>
        <w:gridCol w:w="2268"/>
      </w:tblGrid>
      <w:tr w:rsidR="0017604F" w:rsidTr="0017604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Distanse</w:t>
            </w:r>
          </w:p>
        </w:tc>
      </w:tr>
      <w:tr w:rsidR="0017604F" w:rsidTr="0017604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 år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 løype</w:t>
            </w:r>
          </w:p>
        </w:tc>
      </w:tr>
      <w:tr w:rsidR="0017604F" w:rsidTr="0017604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 år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runde à 1 km</w:t>
            </w:r>
          </w:p>
        </w:tc>
      </w:tr>
      <w:tr w:rsidR="0017604F" w:rsidTr="0017604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 år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runder à 1 km</w:t>
            </w:r>
          </w:p>
        </w:tc>
      </w:tr>
      <w:tr w:rsidR="0017604F" w:rsidTr="0017604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pStyle w:val="Listeavsnitt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år- senior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4F" w:rsidRDefault="0017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runder à 1 km</w:t>
            </w:r>
          </w:p>
        </w:tc>
      </w:tr>
    </w:tbl>
    <w:p w:rsidR="0017604F" w:rsidRDefault="0017604F" w:rsidP="0017604F">
      <w:pPr>
        <w:pStyle w:val="Listeavsnitt"/>
        <w:rPr>
          <w:sz w:val="28"/>
          <w:szCs w:val="28"/>
        </w:rPr>
      </w:pPr>
    </w:p>
    <w:p w:rsidR="0017604F" w:rsidRDefault="0017604F" w:rsidP="0017604F">
      <w:pPr>
        <w:pStyle w:val="Listeavsnitt"/>
        <w:ind w:left="2136"/>
        <w:rPr>
          <w:sz w:val="28"/>
          <w:szCs w:val="28"/>
        </w:rPr>
      </w:pPr>
      <w:r>
        <w:rPr>
          <w:sz w:val="28"/>
          <w:szCs w:val="28"/>
        </w:rPr>
        <w:t xml:space="preserve">       Alle får noe å drikke og spise på i mål</w:t>
      </w:r>
    </w:p>
    <w:p w:rsidR="0017604F" w:rsidRDefault="0017604F" w:rsidP="00C516D9">
      <w:pPr>
        <w:jc w:val="center"/>
      </w:pPr>
      <w:r>
        <w:t xml:space="preserve">Påmelding </w:t>
      </w:r>
      <w:r>
        <w:rPr>
          <w:b/>
        </w:rPr>
        <w:t xml:space="preserve">innen </w:t>
      </w:r>
      <w:r w:rsidR="00C516D9">
        <w:rPr>
          <w:b/>
        </w:rPr>
        <w:t>27</w:t>
      </w:r>
      <w:r>
        <w:rPr>
          <w:b/>
        </w:rPr>
        <w:t>.0</w:t>
      </w:r>
      <w:r w:rsidR="00C516D9">
        <w:rPr>
          <w:b/>
        </w:rPr>
        <w:t>2</w:t>
      </w:r>
      <w:r>
        <w:rPr>
          <w:b/>
        </w:rPr>
        <w:t>.1</w:t>
      </w:r>
      <w:r w:rsidR="00C516D9">
        <w:rPr>
          <w:b/>
        </w:rPr>
        <w:t>5</w:t>
      </w:r>
      <w:r w:rsidR="00C516D9" w:rsidRPr="00C516D9">
        <w:t xml:space="preserve"> </w:t>
      </w:r>
      <w:r w:rsidR="00C516D9" w:rsidRPr="00C516D9">
        <w:rPr>
          <w:b/>
        </w:rPr>
        <w:t>til</w:t>
      </w:r>
      <w:r w:rsidR="00C516D9">
        <w:rPr>
          <w:b/>
        </w:rPr>
        <w:t xml:space="preserve"> </w:t>
      </w:r>
      <w:hyperlink r:id="rId7" w:history="1">
        <w:r w:rsidR="00C516D9" w:rsidRPr="00D44787">
          <w:rPr>
            <w:rStyle w:val="Hyperkobling"/>
          </w:rPr>
          <w:t>Wekoe@online.no</w:t>
        </w:r>
      </w:hyperlink>
      <w:r w:rsidR="00C516D9">
        <w:t xml:space="preserve"> eller </w:t>
      </w:r>
      <w:hyperlink r:id="rId8" w:history="1">
        <w:r w:rsidR="00C516D9" w:rsidRPr="00D44787">
          <w:rPr>
            <w:rStyle w:val="Hyperkobling"/>
          </w:rPr>
          <w:t>em-intel@online.no</w:t>
        </w:r>
      </w:hyperlink>
      <w:r w:rsidR="00C516D9">
        <w:t>.</w:t>
      </w:r>
    </w:p>
    <w:p w:rsidR="0017604F" w:rsidRDefault="0017604F" w:rsidP="0017604F">
      <w:pPr>
        <w:jc w:val="center"/>
        <w:rPr>
          <w:sz w:val="28"/>
          <w:szCs w:val="28"/>
        </w:rPr>
      </w:pPr>
    </w:p>
    <w:p w:rsidR="0017604F" w:rsidRDefault="0017604F" w:rsidP="0017604F">
      <w:pPr>
        <w:jc w:val="center"/>
        <w:rPr>
          <w:sz w:val="28"/>
          <w:szCs w:val="28"/>
        </w:rPr>
      </w:pPr>
      <w:r>
        <w:rPr>
          <w:sz w:val="28"/>
          <w:szCs w:val="28"/>
        </w:rPr>
        <w:t>Varmestugu med kiosk er åpen</w:t>
      </w:r>
    </w:p>
    <w:p w:rsidR="0017604F" w:rsidRDefault="0017604F" w:rsidP="0017604F">
      <w:pPr>
        <w:jc w:val="center"/>
        <w:rPr>
          <w:sz w:val="28"/>
          <w:szCs w:val="28"/>
        </w:rPr>
      </w:pPr>
      <w:r>
        <w:rPr>
          <w:sz w:val="28"/>
          <w:szCs w:val="28"/>
        </w:rPr>
        <w:t>Rennleder: Knut Oscar Fleten (959 22 529)</w:t>
      </w:r>
    </w:p>
    <w:p w:rsidR="0017604F" w:rsidRDefault="0017604F" w:rsidP="0017604F">
      <w:pPr>
        <w:pStyle w:val="Listeavsnitt"/>
        <w:jc w:val="center"/>
        <w:rPr>
          <w:sz w:val="28"/>
          <w:szCs w:val="28"/>
        </w:rPr>
      </w:pPr>
    </w:p>
    <w:p w:rsidR="0017604F" w:rsidRDefault="0017604F" w:rsidP="00E2331E">
      <w:pPr>
        <w:jc w:val="center"/>
        <w:rPr>
          <w:sz w:val="28"/>
          <w:szCs w:val="28"/>
        </w:rPr>
      </w:pPr>
      <w:r>
        <w:rPr>
          <w:sz w:val="48"/>
          <w:szCs w:val="48"/>
        </w:rPr>
        <w:t>Vel møtt til skimoro</w:t>
      </w:r>
      <w:r w:rsidR="00E2331E">
        <w:rPr>
          <w:sz w:val="48"/>
          <w:szCs w:val="48"/>
        </w:rPr>
        <w:t xml:space="preserve"> på Solseter</w:t>
      </w:r>
    </w:p>
    <w:sectPr w:rsidR="00176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BC"/>
    <w:rsid w:val="00175180"/>
    <w:rsid w:val="0017604F"/>
    <w:rsid w:val="00401FBC"/>
    <w:rsid w:val="005A02B1"/>
    <w:rsid w:val="005E19CF"/>
    <w:rsid w:val="006556E2"/>
    <w:rsid w:val="008C0611"/>
    <w:rsid w:val="0097339A"/>
    <w:rsid w:val="009F7573"/>
    <w:rsid w:val="00C516D9"/>
    <w:rsid w:val="00C8566D"/>
    <w:rsid w:val="00CD0E72"/>
    <w:rsid w:val="00E2331E"/>
    <w:rsid w:val="00F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04F"/>
    <w:pPr>
      <w:spacing w:after="160"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7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7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44B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7604F"/>
    <w:pPr>
      <w:ind w:left="720"/>
      <w:contextualSpacing/>
    </w:pPr>
  </w:style>
  <w:style w:type="table" w:styleId="Tabellrutenett">
    <w:name w:val="Table Grid"/>
    <w:basedOn w:val="Vanligtabell"/>
    <w:uiPriority w:val="39"/>
    <w:rsid w:val="001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C516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04F"/>
    <w:pPr>
      <w:spacing w:after="160"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7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7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44B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7604F"/>
    <w:pPr>
      <w:ind w:left="720"/>
      <w:contextualSpacing/>
    </w:pPr>
  </w:style>
  <w:style w:type="table" w:styleId="Tabellrutenett">
    <w:name w:val="Table Grid"/>
    <w:basedOn w:val="Vanligtabell"/>
    <w:uiPriority w:val="39"/>
    <w:rsid w:val="001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C516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-intel@online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koe@online.n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lil.no/p/2774/nyhe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A02931EA</Template>
  <TotalTime>18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 1 Alliansen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Intelhus</dc:creator>
  <cp:lastModifiedBy>Wenche Køso</cp:lastModifiedBy>
  <cp:revision>3</cp:revision>
  <dcterms:created xsi:type="dcterms:W3CDTF">2015-02-12T13:02:00Z</dcterms:created>
  <dcterms:modified xsi:type="dcterms:W3CDTF">2015-02-12T13:20:00Z</dcterms:modified>
</cp:coreProperties>
</file>