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60F" w:rsidRDefault="006C51A1">
      <w:r>
        <w:t>Klubbkarusell Bygdetunet 12. mai 2016</w:t>
      </w:r>
    </w:p>
    <w:p w:rsidR="006C51A1" w:rsidRDefault="006C51A1"/>
    <w:p w:rsidR="006C51A1" w:rsidRDefault="006C51A1">
      <w:r>
        <w:t>Nybegynner</w:t>
      </w:r>
    </w:p>
    <w:p w:rsidR="006C51A1" w:rsidRDefault="006C51A1">
      <w:r>
        <w:t>Linnea Nikolaisen</w:t>
      </w:r>
      <w:r>
        <w:tab/>
      </w:r>
      <w:r>
        <w:tab/>
      </w:r>
      <w:r>
        <w:tab/>
        <w:t>27.31</w:t>
      </w:r>
    </w:p>
    <w:p w:rsidR="006C51A1" w:rsidRDefault="006C51A1">
      <w:r>
        <w:t xml:space="preserve">Mina </w:t>
      </w:r>
      <w:proofErr w:type="spellStart"/>
      <w:r>
        <w:t>Øsmundset</w:t>
      </w:r>
      <w:proofErr w:type="spellEnd"/>
      <w:r>
        <w:tab/>
      </w:r>
      <w:r>
        <w:tab/>
      </w:r>
      <w:r>
        <w:tab/>
        <w:t>27.32</w:t>
      </w:r>
    </w:p>
    <w:p w:rsidR="006C51A1" w:rsidRDefault="006C51A1">
      <w:r>
        <w:t xml:space="preserve">Even </w:t>
      </w:r>
      <w:proofErr w:type="spellStart"/>
      <w:r>
        <w:t>Øsmundset</w:t>
      </w:r>
      <w:proofErr w:type="spellEnd"/>
      <w:r>
        <w:tab/>
      </w:r>
      <w:r>
        <w:tab/>
      </w:r>
      <w:r>
        <w:tab/>
        <w:t>23.11</w:t>
      </w:r>
    </w:p>
    <w:p w:rsidR="006C51A1" w:rsidRDefault="006C51A1">
      <w:r>
        <w:t>Simen Saxhaug</w:t>
      </w:r>
      <w:r>
        <w:tab/>
      </w:r>
      <w:r>
        <w:tab/>
      </w:r>
      <w:r>
        <w:tab/>
      </w:r>
      <w:r>
        <w:tab/>
        <w:t>16.43</w:t>
      </w:r>
    </w:p>
    <w:p w:rsidR="006C51A1" w:rsidRDefault="006C51A1">
      <w:r>
        <w:t>Erik Saxhaug</w:t>
      </w:r>
      <w:r>
        <w:tab/>
      </w:r>
      <w:r>
        <w:tab/>
      </w:r>
      <w:r>
        <w:tab/>
      </w:r>
      <w:r>
        <w:tab/>
        <w:t>17.01</w:t>
      </w:r>
    </w:p>
    <w:p w:rsidR="006C51A1" w:rsidRDefault="006C51A1">
      <w:proofErr w:type="spellStart"/>
      <w:r>
        <w:t>Eiril</w:t>
      </w:r>
      <w:proofErr w:type="spellEnd"/>
      <w:r>
        <w:t xml:space="preserve"> Andersen</w:t>
      </w:r>
      <w:r>
        <w:tab/>
      </w:r>
      <w:r>
        <w:tab/>
      </w:r>
      <w:r>
        <w:tab/>
      </w:r>
      <w:r>
        <w:tab/>
        <w:t>31.27</w:t>
      </w:r>
    </w:p>
    <w:p w:rsidR="006C51A1" w:rsidRDefault="006C51A1">
      <w:r>
        <w:t>Alvin Andersen</w:t>
      </w:r>
      <w:r>
        <w:tab/>
      </w:r>
      <w:r>
        <w:tab/>
      </w:r>
      <w:r>
        <w:tab/>
      </w:r>
      <w:r>
        <w:tab/>
        <w:t>22.56</w:t>
      </w:r>
    </w:p>
    <w:p w:rsidR="006C51A1" w:rsidRDefault="006C51A1">
      <w:r>
        <w:t xml:space="preserve">Kevin </w:t>
      </w:r>
      <w:proofErr w:type="spellStart"/>
      <w:r>
        <w:t>Rommetvedt</w:t>
      </w:r>
      <w:proofErr w:type="spellEnd"/>
      <w:r>
        <w:tab/>
      </w:r>
      <w:r>
        <w:tab/>
      </w:r>
      <w:r>
        <w:tab/>
        <w:t>22.54</w:t>
      </w:r>
    </w:p>
    <w:p w:rsidR="006C51A1" w:rsidRDefault="006C51A1">
      <w:r>
        <w:t>Gjermund Skeie</w:t>
      </w:r>
      <w:r>
        <w:tab/>
      </w:r>
      <w:r>
        <w:tab/>
      </w:r>
      <w:r>
        <w:tab/>
        <w:t>13.15</w:t>
      </w:r>
    </w:p>
    <w:p w:rsidR="006C51A1" w:rsidRDefault="006C51A1"/>
    <w:p w:rsidR="006C51A1" w:rsidRDefault="006C51A1"/>
    <w:p w:rsidR="006C51A1" w:rsidRDefault="006C51A1">
      <w:r>
        <w:t>2 km</w:t>
      </w:r>
    </w:p>
    <w:p w:rsidR="006C51A1" w:rsidRDefault="006C51A1">
      <w:r>
        <w:t>Geir Andersen</w:t>
      </w:r>
      <w:r>
        <w:tab/>
      </w:r>
      <w:r>
        <w:tab/>
      </w:r>
      <w:r>
        <w:tab/>
      </w:r>
      <w:r>
        <w:tab/>
        <w:t>18.01</w:t>
      </w:r>
    </w:p>
    <w:p w:rsidR="006C51A1" w:rsidRDefault="006C51A1">
      <w:r>
        <w:t>Hege N Maribo</w:t>
      </w:r>
      <w:r>
        <w:tab/>
      </w:r>
      <w:r>
        <w:tab/>
      </w:r>
      <w:r>
        <w:tab/>
      </w:r>
      <w:r>
        <w:tab/>
        <w:t>27.57</w:t>
      </w:r>
    </w:p>
    <w:p w:rsidR="006C51A1" w:rsidRDefault="006C51A1">
      <w:r>
        <w:t>Jon Erik Johnsen</w:t>
      </w:r>
      <w:r>
        <w:tab/>
      </w:r>
      <w:r>
        <w:tab/>
      </w:r>
      <w:r>
        <w:tab/>
        <w:t>29.20</w:t>
      </w:r>
    </w:p>
    <w:p w:rsidR="006C51A1" w:rsidRDefault="006C51A1">
      <w:r>
        <w:t xml:space="preserve">Odd Erik </w:t>
      </w:r>
      <w:proofErr w:type="spellStart"/>
      <w:r>
        <w:t>Rommetvedt</w:t>
      </w:r>
      <w:proofErr w:type="spellEnd"/>
      <w:r>
        <w:tab/>
      </w:r>
      <w:r>
        <w:tab/>
      </w:r>
      <w:r>
        <w:tab/>
        <w:t>46.52</w:t>
      </w:r>
    </w:p>
    <w:p w:rsidR="006C51A1" w:rsidRDefault="006C51A1">
      <w:r>
        <w:t>Geir Koppang</w:t>
      </w:r>
      <w:r>
        <w:tab/>
      </w:r>
      <w:r>
        <w:tab/>
      </w:r>
      <w:r>
        <w:tab/>
      </w:r>
      <w:r>
        <w:tab/>
        <w:t>47.15</w:t>
      </w:r>
    </w:p>
    <w:p w:rsidR="006C51A1" w:rsidRDefault="006C51A1">
      <w:r>
        <w:t>Hans Jacobsen</w:t>
      </w:r>
      <w:r>
        <w:tab/>
      </w:r>
      <w:r>
        <w:tab/>
      </w:r>
      <w:r>
        <w:tab/>
      </w:r>
      <w:r>
        <w:tab/>
        <w:t>56.30</w:t>
      </w:r>
    </w:p>
    <w:p w:rsidR="006C51A1" w:rsidRDefault="006C51A1"/>
    <w:p w:rsidR="006C51A1" w:rsidRPr="006A06B9" w:rsidRDefault="006C51A1">
      <w:r w:rsidRPr="006A06B9">
        <w:t>4 km</w:t>
      </w:r>
    </w:p>
    <w:p w:rsidR="006C51A1" w:rsidRPr="006A06B9" w:rsidRDefault="006C51A1">
      <w:r w:rsidRPr="006A06B9">
        <w:t>Roar Saxhaug</w:t>
      </w:r>
      <w:r w:rsidRPr="006A06B9">
        <w:tab/>
      </w:r>
      <w:r w:rsidRPr="006A06B9">
        <w:tab/>
      </w:r>
      <w:r w:rsidRPr="006A06B9">
        <w:tab/>
      </w:r>
      <w:r w:rsidRPr="006A06B9">
        <w:tab/>
        <w:t>33.45</w:t>
      </w:r>
    </w:p>
    <w:p w:rsidR="006C51A1" w:rsidRPr="006A06B9" w:rsidRDefault="006C51A1">
      <w:r w:rsidRPr="006A06B9">
        <w:t>Lars Saxhaug</w:t>
      </w:r>
      <w:r w:rsidRPr="006A06B9">
        <w:tab/>
      </w:r>
      <w:r w:rsidRPr="006A06B9">
        <w:tab/>
      </w:r>
      <w:bookmarkStart w:id="0" w:name="_GoBack"/>
      <w:bookmarkEnd w:id="0"/>
      <w:r w:rsidRPr="006A06B9">
        <w:tab/>
      </w:r>
      <w:r w:rsidRPr="006A06B9">
        <w:tab/>
        <w:t>43.46</w:t>
      </w:r>
    </w:p>
    <w:p w:rsidR="006C51A1" w:rsidRPr="006A06B9" w:rsidRDefault="006C51A1">
      <w:r w:rsidRPr="006A06B9">
        <w:t xml:space="preserve">Tom </w:t>
      </w:r>
      <w:proofErr w:type="spellStart"/>
      <w:r w:rsidRPr="006A06B9">
        <w:t>Eidsether</w:t>
      </w:r>
      <w:proofErr w:type="spellEnd"/>
      <w:r w:rsidRPr="006A06B9">
        <w:tab/>
      </w:r>
      <w:r w:rsidRPr="006A06B9">
        <w:tab/>
      </w:r>
      <w:r w:rsidRPr="006A06B9">
        <w:tab/>
      </w:r>
      <w:r w:rsidRPr="006A06B9">
        <w:tab/>
        <w:t>44.01</w:t>
      </w:r>
    </w:p>
    <w:p w:rsidR="006C51A1" w:rsidRPr="006C51A1" w:rsidRDefault="006C51A1">
      <w:r w:rsidRPr="006C51A1">
        <w:t>Jan Tore Gundersen</w:t>
      </w:r>
      <w:r w:rsidRPr="006C51A1">
        <w:tab/>
      </w:r>
      <w:r w:rsidRPr="006C51A1">
        <w:tab/>
      </w:r>
      <w:r w:rsidRPr="006C51A1">
        <w:tab/>
        <w:t>46.50</w:t>
      </w:r>
    </w:p>
    <w:p w:rsidR="006C51A1" w:rsidRDefault="006A06B9">
      <w:r>
        <w:t xml:space="preserve">Tom Arne </w:t>
      </w:r>
      <w:r w:rsidR="006C51A1" w:rsidRPr="006C51A1">
        <w:t>Andersen</w:t>
      </w:r>
      <w:r w:rsidR="006C51A1" w:rsidRPr="006C51A1">
        <w:tab/>
      </w:r>
      <w:r w:rsidR="006C51A1">
        <w:tab/>
      </w:r>
      <w:r w:rsidR="006C51A1">
        <w:tab/>
        <w:t>47.40</w:t>
      </w:r>
    </w:p>
    <w:p w:rsidR="006C51A1" w:rsidRDefault="00146FC9">
      <w:r>
        <w:t>Odd Gundersen</w:t>
      </w:r>
      <w:r>
        <w:tab/>
      </w:r>
      <w:r>
        <w:tab/>
      </w:r>
      <w:r>
        <w:tab/>
      </w:r>
      <w:r>
        <w:tab/>
        <w:t>48.00</w:t>
      </w:r>
    </w:p>
    <w:p w:rsidR="00146FC9" w:rsidRDefault="00146FC9">
      <w:r>
        <w:t>Svein Andersen</w:t>
      </w:r>
      <w:r>
        <w:tab/>
      </w:r>
      <w:r>
        <w:tab/>
      </w:r>
      <w:r>
        <w:tab/>
      </w:r>
      <w:r>
        <w:tab/>
        <w:t>49.51</w:t>
      </w:r>
    </w:p>
    <w:p w:rsidR="006C51A1" w:rsidRPr="006C51A1" w:rsidRDefault="00146FC9">
      <w:r>
        <w:t>Erling Amdal</w:t>
      </w:r>
      <w:r>
        <w:tab/>
      </w:r>
      <w:r>
        <w:tab/>
      </w:r>
      <w:r>
        <w:tab/>
      </w:r>
      <w:r>
        <w:tab/>
        <w:t>1.23.29</w:t>
      </w:r>
    </w:p>
    <w:sectPr w:rsidR="006C51A1" w:rsidRPr="006C5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1A1"/>
    <w:rsid w:val="00146FC9"/>
    <w:rsid w:val="00322C32"/>
    <w:rsid w:val="00515E83"/>
    <w:rsid w:val="006A06B9"/>
    <w:rsid w:val="006C51A1"/>
    <w:rsid w:val="00F2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948A7D-F324-43B5-8EBB-D566E2899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66407744.dotm</Template>
  <TotalTime>14</TotalTime>
  <Pages>1</Pages>
  <Words>96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Utdanningsetaten i Oslo kommune</Company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Knut Saxhaug</dc:creator>
  <cp:keywords/>
  <dc:description/>
  <cp:lastModifiedBy>Knut Saxhaug</cp:lastModifiedBy>
  <cp:revision>3</cp:revision>
  <dcterms:created xsi:type="dcterms:W3CDTF">2016-05-20T08:07:00Z</dcterms:created>
  <dcterms:modified xsi:type="dcterms:W3CDTF">2016-05-20T13:15:00Z</dcterms:modified>
</cp:coreProperties>
</file>